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25F" w:rsidRDefault="0010125F" w:rsidP="0010125F">
      <w:pPr>
        <w:widowControl w:val="0"/>
        <w:jc w:val="center"/>
      </w:pPr>
      <w:bookmarkStart w:id="0" w:name="_GoBack"/>
      <w:bookmarkEnd w:id="0"/>
      <w:r w:rsidRPr="0010125F">
        <w:rPr>
          <w:b/>
        </w:rPr>
        <w:t>South Carolina General Assembly</w:t>
      </w:r>
    </w:p>
    <w:p w:rsidR="0010125F" w:rsidRDefault="0010125F" w:rsidP="0010125F">
      <w:pPr>
        <w:widowControl w:val="0"/>
        <w:jc w:val="center"/>
      </w:pPr>
      <w:r>
        <w:t>119th Session, 2011-2012</w:t>
      </w:r>
    </w:p>
    <w:p w:rsidR="0010125F" w:rsidRDefault="0010125F" w:rsidP="0010125F">
      <w:pPr>
        <w:widowControl w:val="0"/>
        <w:jc w:val="left"/>
      </w:pPr>
    </w:p>
    <w:p w:rsidR="0010125F" w:rsidRDefault="0010125F" w:rsidP="0010125F">
      <w:pPr>
        <w:widowControl w:val="0"/>
        <w:jc w:val="left"/>
        <w:rPr>
          <w:b/>
        </w:rPr>
      </w:pPr>
      <w:r w:rsidRPr="0010125F">
        <w:rPr>
          <w:b/>
        </w:rPr>
        <w:t>H. 4251</w:t>
      </w:r>
    </w:p>
    <w:p w:rsidR="0010125F" w:rsidRDefault="0010125F" w:rsidP="0010125F">
      <w:pPr>
        <w:widowControl w:val="0"/>
        <w:jc w:val="left"/>
        <w:rPr>
          <w:b/>
        </w:rPr>
      </w:pPr>
    </w:p>
    <w:p w:rsidR="0010125F" w:rsidRDefault="0010125F" w:rsidP="0010125F">
      <w:pPr>
        <w:widowControl w:val="0"/>
        <w:jc w:val="left"/>
      </w:pPr>
      <w:r w:rsidRPr="0010125F">
        <w:rPr>
          <w:b/>
        </w:rPr>
        <w:t>STATUS INFORMATION</w:t>
      </w:r>
    </w:p>
    <w:p w:rsidR="0010125F" w:rsidRDefault="0010125F" w:rsidP="0010125F">
      <w:pPr>
        <w:widowControl w:val="0"/>
        <w:jc w:val="left"/>
      </w:pPr>
    </w:p>
    <w:p w:rsidR="0010125F" w:rsidRDefault="0010125F" w:rsidP="0010125F">
      <w:pPr>
        <w:widowControl w:val="0"/>
        <w:jc w:val="left"/>
      </w:pPr>
      <w:r>
        <w:t>House Resolution</w:t>
      </w:r>
    </w:p>
    <w:p w:rsidR="0010125F" w:rsidRDefault="0010125F" w:rsidP="0010125F">
      <w:pPr>
        <w:widowControl w:val="0"/>
        <w:jc w:val="left"/>
      </w:pPr>
      <w:r>
        <w:t>Sponsors: Rep. Brannon</w:t>
      </w:r>
    </w:p>
    <w:p w:rsidR="0010125F" w:rsidRDefault="0010125F" w:rsidP="0010125F">
      <w:pPr>
        <w:widowControl w:val="0"/>
        <w:jc w:val="left"/>
      </w:pPr>
      <w:r>
        <w:t>Document Path: l:\council\bills\gm\24833ab11.docx</w:t>
      </w:r>
    </w:p>
    <w:p w:rsidR="0010125F" w:rsidRDefault="0010125F" w:rsidP="0010125F">
      <w:pPr>
        <w:widowControl w:val="0"/>
        <w:jc w:val="left"/>
      </w:pPr>
    </w:p>
    <w:p w:rsidR="0010125F" w:rsidRDefault="0010125F" w:rsidP="0010125F">
      <w:pPr>
        <w:widowControl w:val="0"/>
        <w:jc w:val="left"/>
      </w:pPr>
      <w:r>
        <w:t>Introduced in the House on May 24, 2011</w:t>
      </w:r>
    </w:p>
    <w:p w:rsidR="0010125F" w:rsidRDefault="0010125F" w:rsidP="0010125F">
      <w:pPr>
        <w:widowControl w:val="0"/>
        <w:jc w:val="left"/>
      </w:pPr>
      <w:r>
        <w:t>Adopted by the House on May 24, 2011</w:t>
      </w:r>
    </w:p>
    <w:p w:rsidR="0010125F" w:rsidRDefault="0010125F" w:rsidP="0010125F">
      <w:pPr>
        <w:widowControl w:val="0"/>
        <w:jc w:val="left"/>
      </w:pPr>
    </w:p>
    <w:p w:rsidR="0010125F" w:rsidRDefault="0010125F" w:rsidP="0010125F">
      <w:pPr>
        <w:widowControl w:val="0"/>
        <w:jc w:val="left"/>
      </w:pPr>
      <w:r>
        <w:t xml:space="preserve">Summary: </w:t>
      </w:r>
      <w:r w:rsidR="00AC38B2">
        <w:t>Landrum High School Boys Track and Field Team</w:t>
      </w:r>
    </w:p>
    <w:p w:rsidR="0010125F" w:rsidRDefault="0010125F" w:rsidP="0010125F">
      <w:pPr>
        <w:widowControl w:val="0"/>
        <w:jc w:val="left"/>
      </w:pPr>
    </w:p>
    <w:p w:rsidR="0010125F" w:rsidRDefault="0010125F" w:rsidP="0010125F">
      <w:pPr>
        <w:widowControl w:val="0"/>
        <w:jc w:val="left"/>
      </w:pPr>
    </w:p>
    <w:p w:rsidR="0010125F" w:rsidRDefault="0010125F" w:rsidP="00101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125F">
        <w:rPr>
          <w:b/>
        </w:rPr>
        <w:t>HISTORY OF LEGISLATIVE ACTIONS</w:t>
      </w:r>
    </w:p>
    <w:p w:rsidR="0010125F" w:rsidRDefault="0010125F" w:rsidP="00101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125F" w:rsidRPr="0010125F" w:rsidRDefault="0010125F" w:rsidP="00101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125F">
        <w:rPr>
          <w:u w:val="single"/>
        </w:rPr>
        <w:tab/>
        <w:t>Date</w:t>
      </w:r>
      <w:r w:rsidRPr="0010125F">
        <w:rPr>
          <w:u w:val="single"/>
        </w:rPr>
        <w:tab/>
        <w:t>Body</w:t>
      </w:r>
      <w:r w:rsidRPr="0010125F">
        <w:rPr>
          <w:u w:val="single"/>
        </w:rPr>
        <w:tab/>
        <w:t>Action Description with journal page number</w:t>
      </w:r>
      <w:r w:rsidRPr="0010125F">
        <w:rPr>
          <w:u w:val="single"/>
        </w:rPr>
        <w:tab/>
      </w:r>
    </w:p>
    <w:p w:rsidR="00062103" w:rsidRDefault="00062103" w:rsidP="00062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137979">
        <w:t>Introduced and adopted (</w:t>
      </w:r>
      <w:hyperlink r:id="rId7" w:history="1">
        <w:r w:rsidRPr="00137979">
          <w:rPr>
            <w:rStyle w:val="Hyperlink"/>
          </w:rPr>
          <w:t>House Journal</w:t>
        </w:r>
        <w:r w:rsidRPr="00137979">
          <w:rPr>
            <w:rStyle w:val="Hyperlink"/>
          </w:rPr>
          <w:noBreakHyphen/>
          <w:t>page 4</w:t>
        </w:r>
      </w:hyperlink>
      <w:r w:rsidRPr="00137979">
        <w:t>)</w:t>
      </w:r>
    </w:p>
    <w:p w:rsidR="00062103" w:rsidRDefault="00062103" w:rsidP="00062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125F" w:rsidRPr="0010125F" w:rsidRDefault="0010125F" w:rsidP="00101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125F" w:rsidRDefault="0010125F" w:rsidP="0010125F">
      <w:r w:rsidRPr="0010125F">
        <w:rPr>
          <w:b/>
        </w:rPr>
        <w:t>VERSIONS OF THIS BILL</w:t>
      </w:r>
    </w:p>
    <w:p w:rsidR="0010125F" w:rsidRDefault="0010125F" w:rsidP="0010125F"/>
    <w:p w:rsidR="0010125F" w:rsidRDefault="00651A65" w:rsidP="0010125F">
      <w:hyperlink r:id="rId8" w:history="1">
        <w:r w:rsidR="0010125F">
          <w:rPr>
            <w:rStyle w:val="Hyperlink"/>
          </w:rPr>
          <w:t>5/24/2011</w:t>
        </w:r>
      </w:hyperlink>
    </w:p>
    <w:p w:rsidR="0010125F" w:rsidRDefault="0010125F" w:rsidP="0010125F"/>
    <w:p w:rsidR="0010125F" w:rsidRDefault="0010125F" w:rsidP="0010125F">
      <w:pPr>
        <w:sectPr w:rsidR="0010125F" w:rsidSect="001012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6A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LANDRUM HIGH</w:t>
      </w:r>
      <w:r w:rsidRPr="00E542AE">
        <w:rPr>
          <w:color w:val="000000" w:themeColor="text1"/>
          <w:u w:color="000000" w:themeColor="text1"/>
        </w:rPr>
        <w:t xml:space="preserve"> SCHOOL BOYS T</w:t>
      </w:r>
      <w:r>
        <w:rPr>
          <w:color w:val="000000" w:themeColor="text1"/>
          <w:u w:color="000000" w:themeColor="text1"/>
        </w:rPr>
        <w:t>RACK AND FIELD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2011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56AA0" w:rsidRDefault="00856A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members of the Landrum High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School boys track and field team </w:t>
      </w:r>
      <w:r>
        <w:rPr>
          <w:color w:val="000000" w:themeColor="text1"/>
          <w:u w:color="000000" w:themeColor="text1"/>
        </w:rPr>
        <w:t xml:space="preserve">of Spartanburg County </w:t>
      </w:r>
      <w:r>
        <w:t>took top honors at the state competition on Saturday, May 14, 2011;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to the delight of their fans and the disappointment of their opponents, the </w:t>
      </w:r>
      <w:r>
        <w:rPr>
          <w:color w:val="000000" w:themeColor="text1"/>
          <w:u w:color="000000" w:themeColor="text1"/>
        </w:rPr>
        <w:t>Landrum High</w:t>
      </w:r>
      <w:r w:rsidRPr="00E542AE">
        <w:rPr>
          <w:color w:val="000000" w:themeColor="text1"/>
          <w:u w:color="000000" w:themeColor="text1"/>
        </w:rPr>
        <w:t xml:space="preserve"> Ca</w:t>
      </w:r>
      <w:r>
        <w:rPr>
          <w:color w:val="000000" w:themeColor="text1"/>
          <w:u w:color="000000" w:themeColor="text1"/>
        </w:rPr>
        <w:t>rdinals track and field t</w:t>
      </w:r>
      <w:r w:rsidRPr="00E542AE">
        <w:rPr>
          <w:color w:val="000000" w:themeColor="text1"/>
          <w:u w:color="000000" w:themeColor="text1"/>
        </w:rPr>
        <w:t xml:space="preserve">eam defeated </w:t>
      </w:r>
      <w:r>
        <w:rPr>
          <w:color w:val="000000" w:themeColor="text1"/>
          <w:u w:color="000000" w:themeColor="text1"/>
        </w:rPr>
        <w:t>the Lamar</w:t>
      </w:r>
      <w:r w:rsidRPr="00E542AE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igh School Silver Foxes by more than ten points to win the s</w:t>
      </w:r>
      <w:r w:rsidRPr="00E542AE">
        <w:rPr>
          <w:color w:val="000000" w:themeColor="text1"/>
          <w:u w:color="000000" w:themeColor="text1"/>
        </w:rPr>
        <w:t>tate title;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Cardinals </w:t>
      </w:r>
      <w:r w:rsidRPr="00E542AE">
        <w:rPr>
          <w:color w:val="000000" w:themeColor="text1"/>
          <w:u w:color="000000" w:themeColor="text1"/>
        </w:rPr>
        <w:t xml:space="preserve">finished the 2011 season </w:t>
      </w:r>
      <w:r>
        <w:rPr>
          <w:color w:val="000000" w:themeColor="text1"/>
          <w:u w:color="000000" w:themeColor="text1"/>
        </w:rPr>
        <w:t>with a 36</w:t>
      </w:r>
      <w:r>
        <w:rPr>
          <w:color w:val="000000" w:themeColor="text1"/>
          <w:u w:color="000000" w:themeColor="text1"/>
        </w:rPr>
        <w:noBreakHyphen/>
        <w:t>1 regular season record, placed first in the Class A upper</w:t>
      </w:r>
      <w:r>
        <w:rPr>
          <w:color w:val="000000" w:themeColor="text1"/>
          <w:u w:color="000000" w:themeColor="text1"/>
        </w:rPr>
        <w:noBreakHyphen/>
        <w:t>state championship meet, and scored a record 292.5 points to win the Class AA regional meet;</w:t>
      </w:r>
      <w:r w:rsidRPr="00E542AE">
        <w:rPr>
          <w:color w:val="000000" w:themeColor="text1"/>
          <w:u w:color="000000" w:themeColor="text1"/>
        </w:rPr>
        <w:t xml:space="preserve">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senior Kenneth Human earned an individual title along with teammates Levi Wedde, Danny Bruce, and Chris Downey in the 4x800 relay, and he posted 24 points, more than a third of the team</w:t>
      </w:r>
      <w:r w:rsidRPr="00AE1841">
        <w:t>’</w:t>
      </w:r>
      <w:r>
        <w:t>s total;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the state meet, Levi Wedde scored 18 points, and Chris </w:t>
      </w:r>
      <w:r w:rsidR="00023D99">
        <w:t>Downey</w:t>
      </w:r>
      <w:r>
        <w:t xml:space="preserve"> scored 14 points while Peyton McCarter came in third in the pole vault with a personal record of 12 feet 6 inches and Cole McDowell had a personal record for the triple jump and won statewide honors with a jump of 44 feet and 3 inches;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Pr="007515E9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 individual strength, skill</w:t>
      </w:r>
      <w:r>
        <w:rPr>
          <w:color w:val="000000" w:themeColor="text1"/>
          <w:u w:color="000000" w:themeColor="text1"/>
        </w:rPr>
        <w:t>, perseverance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team play, Head Coach Russell Mahaffey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of Brandon Mullins, Jeremy Darby, Jessie Miller, Martha Dorman, and Steve Whitesides used their own athletic ability and training to forge a championship team and teach these athletes lessons that will prove invaluable through life both on and off the track;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 xml:space="preserve">these young </w:t>
      </w:r>
      <w:r>
        <w:rPr>
          <w:color w:val="000000" w:themeColor="text1"/>
          <w:u w:color="000000" w:themeColor="text1"/>
        </w:rPr>
        <w:t>athletes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Landrum High</w:t>
      </w:r>
      <w:r w:rsidRPr="00E542AE">
        <w:rPr>
          <w:color w:val="000000" w:themeColor="text1"/>
          <w:u w:color="000000" w:themeColor="text1"/>
        </w:rPr>
        <w:t xml:space="preserve"> School boys t</w:t>
      </w:r>
      <w:r>
        <w:rPr>
          <w:color w:val="000000" w:themeColor="text1"/>
          <w:u w:color="000000" w:themeColor="text1"/>
        </w:rPr>
        <w:t xml:space="preserve">rack and field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>g the 2011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Brian Sherman and Coach Russell Mahaffey.</w:t>
      </w:r>
    </w:p>
    <w:p w:rsidR="00D9241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2417" w:rsidRDefault="00D92417" w:rsidP="0010125F">
      <w:pPr>
        <w:suppressAutoHyphens/>
      </w:pPr>
    </w:p>
    <w:sectPr w:rsidR="00D92417" w:rsidSect="001012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AA0" w:rsidRDefault="00856AA0" w:rsidP="009F0C77">
      <w:r>
        <w:separator/>
      </w:r>
    </w:p>
  </w:endnote>
  <w:endnote w:type="continuationSeparator" w:id="0">
    <w:p w:rsidR="00856AA0" w:rsidRDefault="00856A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13F2EA-8BCC-47E8-895C-A253C36598AD}"/>
    <w:embedBold r:id="rId2" w:fontKey="{8B5057ED-B3E9-403B-9A89-3F50C292D8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2E80F3-E8C1-435F-8BCE-9712643E99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DD515B-530D-46BD-B9A8-B4D07FBC28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25F" w:rsidRPr="00D92417" w:rsidRDefault="0010125F" w:rsidP="00D92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[4251]</w:t>
    </w:r>
    <w:r>
      <w:tab/>
    </w:r>
    <w:r w:rsidR="00651A65">
      <w:fldChar w:fldCharType="begin"/>
    </w:r>
    <w:r w:rsidR="00651A65">
      <w:instrText xml:space="preserve"> PAGE  \* MERGEFORMAT </w:instrText>
    </w:r>
    <w:r w:rsidR="00651A65">
      <w:fldChar w:fldCharType="separate"/>
    </w:r>
    <w:r w:rsidR="00651A65">
      <w:rPr>
        <w:noProof/>
      </w:rPr>
      <w:t>1</w:t>
    </w:r>
    <w:r w:rsidR="00651A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AA0" w:rsidRDefault="00856AA0" w:rsidP="009F0C77">
      <w:r>
        <w:separator/>
      </w:r>
    </w:p>
  </w:footnote>
  <w:footnote w:type="continuationSeparator" w:id="0">
    <w:p w:rsidR="00856AA0" w:rsidRDefault="00856A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33AB11"/>
    <w:docVar w:name="CoverBillType" w:val="r"/>
    <w:docVar w:name="docpath" w:val="L:\Council\bills\GM\24833AB11.DOCX"/>
    <w:docVar w:name="dvBillNumber" w:val="4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4A9F"/>
    <w:rsid w:val="00011869"/>
    <w:rsid w:val="00023D99"/>
    <w:rsid w:val="00034B91"/>
    <w:rsid w:val="00062103"/>
    <w:rsid w:val="000C5467"/>
    <w:rsid w:val="000E1785"/>
    <w:rsid w:val="000F40FA"/>
    <w:rsid w:val="0010125F"/>
    <w:rsid w:val="0010776B"/>
    <w:rsid w:val="00133E66"/>
    <w:rsid w:val="00134A9F"/>
    <w:rsid w:val="001435A3"/>
    <w:rsid w:val="00183037"/>
    <w:rsid w:val="001D08F2"/>
    <w:rsid w:val="001D525B"/>
    <w:rsid w:val="001D7F4F"/>
    <w:rsid w:val="002321B6"/>
    <w:rsid w:val="00250967"/>
    <w:rsid w:val="002543C8"/>
    <w:rsid w:val="00284AAE"/>
    <w:rsid w:val="002E5912"/>
    <w:rsid w:val="002F66C7"/>
    <w:rsid w:val="002F777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5869"/>
    <w:rsid w:val="00577C6C"/>
    <w:rsid w:val="005C2FE2"/>
    <w:rsid w:val="005E2BC9"/>
    <w:rsid w:val="00605102"/>
    <w:rsid w:val="006215AA"/>
    <w:rsid w:val="00651A65"/>
    <w:rsid w:val="006913C9"/>
    <w:rsid w:val="0069470D"/>
    <w:rsid w:val="006C372F"/>
    <w:rsid w:val="006F651C"/>
    <w:rsid w:val="00734F00"/>
    <w:rsid w:val="00737070"/>
    <w:rsid w:val="007A70AE"/>
    <w:rsid w:val="008362E8"/>
    <w:rsid w:val="00856AA0"/>
    <w:rsid w:val="008664B6"/>
    <w:rsid w:val="00874619"/>
    <w:rsid w:val="0089565C"/>
    <w:rsid w:val="008A1768"/>
    <w:rsid w:val="008F4429"/>
    <w:rsid w:val="009102EB"/>
    <w:rsid w:val="00915B3C"/>
    <w:rsid w:val="0094021A"/>
    <w:rsid w:val="00941A8E"/>
    <w:rsid w:val="00983DC3"/>
    <w:rsid w:val="009843A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8B2"/>
    <w:rsid w:val="00AC4320"/>
    <w:rsid w:val="00AD4B17"/>
    <w:rsid w:val="00B412D4"/>
    <w:rsid w:val="00B801A1"/>
    <w:rsid w:val="00BE3C22"/>
    <w:rsid w:val="00BF6D4C"/>
    <w:rsid w:val="00C0345E"/>
    <w:rsid w:val="00C3483A"/>
    <w:rsid w:val="00C74E9D"/>
    <w:rsid w:val="00C82FD3"/>
    <w:rsid w:val="00C92819"/>
    <w:rsid w:val="00CC6B7B"/>
    <w:rsid w:val="00CD2089"/>
    <w:rsid w:val="00D03435"/>
    <w:rsid w:val="00D163B7"/>
    <w:rsid w:val="00D73A67"/>
    <w:rsid w:val="00D92417"/>
    <w:rsid w:val="00D970A9"/>
    <w:rsid w:val="00DF3845"/>
    <w:rsid w:val="00E41911"/>
    <w:rsid w:val="00E92EEF"/>
    <w:rsid w:val="00EC38FC"/>
    <w:rsid w:val="00F24442"/>
    <w:rsid w:val="00F50AE3"/>
    <w:rsid w:val="00F67CF1"/>
    <w:rsid w:val="00F840F0"/>
    <w:rsid w:val="00FB0D0D"/>
    <w:rsid w:val="00FB43B4"/>
    <w:rsid w:val="00FE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8619F1B-8373-42DE-92A0-1C8BD135E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012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51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81C74-D25C-4120-AD6B-A1A4B274A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498</Words>
  <Characters>2567</Characters>
  <Application>Microsoft Office Word</Application>
  <DocSecurity>4</DocSecurity>
  <Lines>95</Lines>
  <Paragraphs>28</Paragraphs>
  <ScaleCrop>false</ScaleCrop>
  <Company> </Company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4251: Landrum High School Boys Track and Field Team - South Carolina Legislature Online</dc:title>
  <dc:subject/>
  <dc:creator>angiemorgan</dc:creator>
  <cp:keywords/>
  <dc:description/>
  <cp:lastModifiedBy>N Cumfer</cp:lastModifiedBy>
  <cp:revision>2</cp:revision>
  <cp:lastPrinted>2011-05-23T15:39:00Z</cp:lastPrinted>
  <dcterms:created xsi:type="dcterms:W3CDTF">2014-11-24T14:11:00Z</dcterms:created>
  <dcterms:modified xsi:type="dcterms:W3CDTF">2014-11-24T14:11:00Z</dcterms:modified>
</cp:coreProperties>
</file>