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F58" w:rsidRDefault="009D6F58" w:rsidP="009D6F58">
      <w:pPr>
        <w:widowControl w:val="0"/>
        <w:jc w:val="center"/>
      </w:pPr>
      <w:bookmarkStart w:id="0" w:name="_GoBack"/>
      <w:bookmarkEnd w:id="0"/>
      <w:r w:rsidRPr="009D6F58">
        <w:rPr>
          <w:b/>
        </w:rPr>
        <w:t>South Carolina General Assembly</w:t>
      </w:r>
    </w:p>
    <w:p w:rsidR="009D6F58" w:rsidRDefault="009D6F58" w:rsidP="009D6F58">
      <w:pPr>
        <w:widowControl w:val="0"/>
        <w:jc w:val="center"/>
      </w:pPr>
      <w:r>
        <w:t>119th Session, 2011-2012</w:t>
      </w:r>
    </w:p>
    <w:p w:rsidR="009D6F58" w:rsidRDefault="009D6F58" w:rsidP="009D6F58">
      <w:pPr>
        <w:widowControl w:val="0"/>
        <w:jc w:val="left"/>
      </w:pPr>
    </w:p>
    <w:p w:rsidR="009D6F58" w:rsidRDefault="009D6F58" w:rsidP="009D6F58">
      <w:pPr>
        <w:widowControl w:val="0"/>
        <w:jc w:val="left"/>
        <w:rPr>
          <w:b/>
        </w:rPr>
      </w:pPr>
      <w:r w:rsidRPr="009D6F58">
        <w:rPr>
          <w:b/>
        </w:rPr>
        <w:t>H. 4287</w:t>
      </w:r>
    </w:p>
    <w:p w:rsidR="009D6F58" w:rsidRDefault="009D6F58" w:rsidP="009D6F58">
      <w:pPr>
        <w:widowControl w:val="0"/>
        <w:jc w:val="left"/>
        <w:rPr>
          <w:b/>
        </w:rPr>
      </w:pPr>
    </w:p>
    <w:p w:rsidR="009D6F58" w:rsidRDefault="009D6F58" w:rsidP="009D6F58">
      <w:pPr>
        <w:widowControl w:val="0"/>
        <w:jc w:val="left"/>
      </w:pPr>
      <w:r w:rsidRPr="009D6F58">
        <w:rPr>
          <w:b/>
        </w:rPr>
        <w:t>STATUS INFORMATION</w:t>
      </w:r>
    </w:p>
    <w:p w:rsidR="009D6F58" w:rsidRDefault="009D6F58" w:rsidP="009D6F58">
      <w:pPr>
        <w:widowControl w:val="0"/>
        <w:jc w:val="left"/>
      </w:pPr>
    </w:p>
    <w:p w:rsidR="009D6F58" w:rsidRDefault="009D6F58" w:rsidP="009D6F58">
      <w:pPr>
        <w:widowControl w:val="0"/>
        <w:jc w:val="left"/>
      </w:pPr>
      <w:r>
        <w:t>House Resolution</w:t>
      </w:r>
    </w:p>
    <w:p w:rsidR="009D6F58" w:rsidRDefault="009D6F58" w:rsidP="009D6F58">
      <w:pPr>
        <w:widowControl w:val="0"/>
        <w:jc w:val="left"/>
      </w:pPr>
      <w:r>
        <w:t>Sponsors: Reps. Huggins, Frye,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9D6F58" w:rsidRDefault="009D6F58" w:rsidP="009D6F58">
      <w:pPr>
        <w:widowControl w:val="0"/>
        <w:jc w:val="left"/>
      </w:pPr>
      <w:r>
        <w:t>Document Path: l:\council\bills\rm\1233ac11.docx</w:t>
      </w:r>
    </w:p>
    <w:p w:rsidR="009D6F58" w:rsidRDefault="009D6F58" w:rsidP="009D6F58">
      <w:pPr>
        <w:widowControl w:val="0"/>
        <w:jc w:val="left"/>
      </w:pPr>
    </w:p>
    <w:p w:rsidR="009D6F58" w:rsidRDefault="009D6F58" w:rsidP="009D6F58">
      <w:pPr>
        <w:widowControl w:val="0"/>
        <w:jc w:val="left"/>
      </w:pPr>
      <w:r>
        <w:t>Introduced in the House on May 26, 2011</w:t>
      </w:r>
    </w:p>
    <w:p w:rsidR="009D6F58" w:rsidRDefault="009D6F58" w:rsidP="009D6F58">
      <w:pPr>
        <w:widowControl w:val="0"/>
        <w:jc w:val="left"/>
      </w:pPr>
      <w:r>
        <w:t>Adopted by the House on May 26, 2011</w:t>
      </w:r>
    </w:p>
    <w:p w:rsidR="009D6F58" w:rsidRDefault="009D6F58" w:rsidP="009D6F58">
      <w:pPr>
        <w:widowControl w:val="0"/>
        <w:jc w:val="left"/>
      </w:pPr>
    </w:p>
    <w:p w:rsidR="009D6F58" w:rsidRDefault="009D6F58" w:rsidP="009D6F58">
      <w:pPr>
        <w:widowControl w:val="0"/>
        <w:jc w:val="left"/>
      </w:pPr>
      <w:r>
        <w:t xml:space="preserve">Summary: </w:t>
      </w:r>
      <w:r w:rsidR="004B0C88">
        <w:t>Dana J. Bell</w:t>
      </w:r>
    </w:p>
    <w:p w:rsidR="009D6F58" w:rsidRDefault="009D6F58" w:rsidP="009D6F58">
      <w:pPr>
        <w:widowControl w:val="0"/>
        <w:jc w:val="left"/>
      </w:pPr>
    </w:p>
    <w:p w:rsidR="009D6F58" w:rsidRDefault="009D6F58" w:rsidP="009D6F58">
      <w:pPr>
        <w:widowControl w:val="0"/>
        <w:jc w:val="left"/>
      </w:pPr>
    </w:p>
    <w:p w:rsidR="009D6F58" w:rsidRDefault="009D6F58" w:rsidP="009D6F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6F58">
        <w:rPr>
          <w:b/>
        </w:rPr>
        <w:lastRenderedPageBreak/>
        <w:t>HISTORY OF LEGISLATIVE ACTIONS</w:t>
      </w:r>
    </w:p>
    <w:p w:rsidR="009D6F58" w:rsidRDefault="009D6F58" w:rsidP="009D6F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6F58" w:rsidRPr="009D6F58" w:rsidRDefault="009D6F58" w:rsidP="009D6F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6F58">
        <w:rPr>
          <w:u w:val="single"/>
        </w:rPr>
        <w:tab/>
        <w:t>Date</w:t>
      </w:r>
      <w:r w:rsidRPr="009D6F58">
        <w:rPr>
          <w:u w:val="single"/>
        </w:rPr>
        <w:tab/>
        <w:t>Body</w:t>
      </w:r>
      <w:r w:rsidRPr="009D6F58">
        <w:rPr>
          <w:u w:val="single"/>
        </w:rPr>
        <w:tab/>
        <w:t>Action Description with journal page number</w:t>
      </w:r>
      <w:r w:rsidRPr="009D6F58">
        <w:rPr>
          <w:u w:val="single"/>
        </w:rPr>
        <w:tab/>
      </w:r>
    </w:p>
    <w:p w:rsidR="009A04D7" w:rsidRDefault="009A04D7" w:rsidP="009A04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5/26/2011</w:t>
      </w:r>
      <w:r>
        <w:tab/>
        <w:t>House</w:t>
      </w:r>
      <w:r>
        <w:tab/>
      </w:r>
      <w:r w:rsidRPr="00BB0508">
        <w:t>Introduced and adopted (</w:t>
      </w:r>
      <w:hyperlink r:id="rId7" w:history="1">
        <w:r w:rsidRPr="00BB0508">
          <w:rPr>
            <w:rStyle w:val="Hyperlink"/>
          </w:rPr>
          <w:t>House Journal</w:t>
        </w:r>
        <w:r w:rsidRPr="00BB0508">
          <w:rPr>
            <w:rStyle w:val="Hyperlink"/>
          </w:rPr>
          <w:noBreakHyphen/>
          <w:t>page 52</w:t>
        </w:r>
      </w:hyperlink>
      <w:r w:rsidRPr="00BB0508">
        <w:t>)</w:t>
      </w:r>
    </w:p>
    <w:p w:rsidR="009A04D7" w:rsidRDefault="009A04D7" w:rsidP="009A04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6F58" w:rsidRPr="009D6F58" w:rsidRDefault="009D6F58" w:rsidP="009D6F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6F58" w:rsidRDefault="009D6F58" w:rsidP="009D6F58">
      <w:r w:rsidRPr="009D6F58">
        <w:rPr>
          <w:b/>
        </w:rPr>
        <w:t>VERSIONS OF THIS BILL</w:t>
      </w:r>
    </w:p>
    <w:p w:rsidR="009D6F58" w:rsidRDefault="009D6F58" w:rsidP="009D6F58"/>
    <w:p w:rsidR="009D6F58" w:rsidRDefault="00FE6165" w:rsidP="009D6F58">
      <w:hyperlink r:id="rId8" w:history="1">
        <w:r w:rsidR="009D6F58">
          <w:rPr>
            <w:rStyle w:val="Hyperlink"/>
          </w:rPr>
          <w:t>5/26/2011</w:t>
        </w:r>
      </w:hyperlink>
    </w:p>
    <w:p w:rsidR="009D6F58" w:rsidRDefault="009D6F58" w:rsidP="009D6F58"/>
    <w:p w:rsidR="009D6F58" w:rsidRDefault="009D6F58" w:rsidP="009D6F58">
      <w:pPr>
        <w:sectPr w:rsidR="009D6F58" w:rsidSect="009D6F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1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21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DF1" w:rsidRDefault="00403C6E" w:rsidP="00834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34DF1">
        <w:t xml:space="preserve">CONGRATULATE </w:t>
      </w:r>
      <w:r w:rsidR="0017335A">
        <w:t>DANA J. BELL</w:t>
      </w:r>
      <w:r w:rsidR="00834DF1">
        <w:t xml:space="preserve"> OF </w:t>
      </w:r>
      <w:r w:rsidR="00A4541B">
        <w:t>LEXINGTON COUNTY</w:t>
      </w:r>
      <w:r w:rsidR="00834DF1">
        <w:t xml:space="preserve"> UPON THE OCCASION OF HER RETIREMENT, TO COMMEND HER FOR HER </w:t>
      </w:r>
      <w:r w:rsidR="0017335A">
        <w:t>THIRTY</w:t>
      </w:r>
      <w:r w:rsidR="006F5467">
        <w:noBreakHyphen/>
      </w:r>
      <w:r w:rsidR="0017335A">
        <w:t>SEVEN</w:t>
      </w:r>
      <w:r w:rsidR="00834DF1">
        <w:t xml:space="preserve"> YEARS OF DEDICATED SERVICE AS AN EDUCATOR, AND TO WISH HER MUCH HAPPINESS AND FULFILLMENT IN ALL HER FUTURE ENDEAVORS.</w:t>
      </w:r>
    </w:p>
    <w:p w:rsidR="0023212A" w:rsidRDefault="002321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7636" w:rsidRDefault="0023212A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C7636">
        <w:t xml:space="preserve">it is with great pleasure that the South Carolina House of Representatives honors those individuals who give tirelessly of themselves to the welfare of this great </w:t>
      </w:r>
      <w:r w:rsidR="00117253">
        <w:t>s</w:t>
      </w:r>
      <w:r w:rsidR="000C7636">
        <w:t>tate</w:t>
      </w:r>
      <w:r w:rsidR="00C10450" w:rsidRPr="00C10450">
        <w:t>’</w:t>
      </w:r>
      <w:r w:rsidR="000C7636">
        <w:t>s most important legacy, its children; and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Columbia</w:t>
      </w:r>
      <w:r w:rsidR="00C10450" w:rsidRPr="00C10450">
        <w:t>’</w:t>
      </w:r>
      <w:r>
        <w:t xml:space="preserve">s </w:t>
      </w:r>
      <w:r w:rsidR="00FE2E90">
        <w:t>Dana J. Bell</w:t>
      </w:r>
      <w:r>
        <w:t xml:space="preserve">, retiring after </w:t>
      </w:r>
      <w:r w:rsidR="00FE2E90">
        <w:t>thirty</w:t>
      </w:r>
      <w:r w:rsidR="006F5467">
        <w:noBreakHyphen/>
      </w:r>
      <w:r w:rsidR="00FE2E90">
        <w:t>seven</w:t>
      </w:r>
      <w:r>
        <w:t xml:space="preserve"> fruitful years as a </w:t>
      </w:r>
      <w:r w:rsidR="00FE2E90">
        <w:t>classroom t</w:t>
      </w:r>
      <w:r>
        <w:t>eacher, stands among their number as an outstanding public benefactor, one much admired in her role as both educator and community leader; and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50D0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217C8">
        <w:t xml:space="preserve">raised in New Mexico, </w:t>
      </w:r>
      <w:r>
        <w:t xml:space="preserve">young </w:t>
      </w:r>
      <w:r w:rsidR="00A217C8">
        <w:t xml:space="preserve">Dana moved to the </w:t>
      </w:r>
      <w:r w:rsidR="001349E9">
        <w:t>Southeast</w:t>
      </w:r>
      <w:r w:rsidR="00A217C8">
        <w:t xml:space="preserve"> in her early twenties</w:t>
      </w:r>
      <w:r w:rsidR="00FF50D0">
        <w:t>. S</w:t>
      </w:r>
      <w:r w:rsidR="00A217C8">
        <w:t>he re</w:t>
      </w:r>
      <w:r>
        <w:t xml:space="preserve">ceived her early teacher training at </w:t>
      </w:r>
      <w:r w:rsidR="00A217C8">
        <w:t xml:space="preserve">the University of North Carolina at Greensboro, </w:t>
      </w:r>
      <w:r>
        <w:t xml:space="preserve">finishing with a degree in </w:t>
      </w:r>
      <w:r w:rsidR="00A217C8">
        <w:t xml:space="preserve">elementary </w:t>
      </w:r>
      <w:r>
        <w:t>education</w:t>
      </w:r>
      <w:r w:rsidR="00FF50D0">
        <w:t>; and</w:t>
      </w:r>
    </w:p>
    <w:p w:rsidR="00FF50D0" w:rsidRDefault="00FF50D0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7636" w:rsidRDefault="00FF50D0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</w:t>
      </w:r>
      <w:r w:rsidR="000C7636">
        <w:t>urther preparation for her calling followed at the University of South Carolina</w:t>
      </w:r>
      <w:r w:rsidR="00A217C8">
        <w:t xml:space="preserve"> Spartanburg</w:t>
      </w:r>
      <w:r w:rsidR="000C7636">
        <w:t xml:space="preserve">, where she earned a </w:t>
      </w:r>
      <w:r w:rsidR="00E17E09">
        <w:t>master’s</w:t>
      </w:r>
      <w:r w:rsidR="000C7636">
        <w:t xml:space="preserve"> degree in </w:t>
      </w:r>
      <w:r w:rsidR="00F336C6">
        <w:t>education (</w:t>
      </w:r>
      <w:r w:rsidR="00A217C8">
        <w:t>reading</w:t>
      </w:r>
      <w:r w:rsidR="00F336C6">
        <w:t>)</w:t>
      </w:r>
      <w:r w:rsidR="00A217C8">
        <w:t xml:space="preserve">. She </w:t>
      </w:r>
      <w:r w:rsidR="00645C6E">
        <w:t xml:space="preserve">also </w:t>
      </w:r>
      <w:r w:rsidR="00A217C8">
        <w:t>has comp</w:t>
      </w:r>
      <w:r w:rsidR="000C7636">
        <w:t xml:space="preserve">leted many hours of additional </w:t>
      </w:r>
      <w:r w:rsidR="00A217C8">
        <w:t xml:space="preserve">training and is certified in elementary education, as a reading teacher, </w:t>
      </w:r>
      <w:r w:rsidR="00055A9B">
        <w:t xml:space="preserve">and </w:t>
      </w:r>
      <w:r w:rsidR="00A217C8">
        <w:t>in</w:t>
      </w:r>
      <w:r w:rsidR="003F0DA7">
        <w:t xml:space="preserve"> special education</w:t>
      </w:r>
      <w:r w:rsidR="00A217C8">
        <w:t xml:space="preserve"> learning disabilities</w:t>
      </w:r>
      <w:r w:rsidR="00055A9B">
        <w:t xml:space="preserve">. She has </w:t>
      </w:r>
      <w:r w:rsidR="00A217C8">
        <w:t>a master</w:t>
      </w:r>
      <w:r w:rsidR="00C10450" w:rsidRPr="00C10450">
        <w:t>’</w:t>
      </w:r>
      <w:r w:rsidR="00A217C8">
        <w:t>s plus thirty in special education and is endorsed to teach gifted and talented</w:t>
      </w:r>
      <w:r w:rsidR="00AE25F8">
        <w:t xml:space="preserve"> students</w:t>
      </w:r>
      <w:r w:rsidR="000C7636">
        <w:t>; and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45D8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</w:t>
      </w:r>
      <w:r w:rsidR="00152B01">
        <w:t>72</w:t>
      </w:r>
      <w:r>
        <w:t>, an eager first</w:t>
      </w:r>
      <w:r w:rsidR="006F5467">
        <w:noBreakHyphen/>
      </w:r>
      <w:r>
        <w:t xml:space="preserve">year teacher, she began her work at </w:t>
      </w:r>
      <w:r w:rsidR="00152B01">
        <w:t xml:space="preserve">Pleasant </w:t>
      </w:r>
      <w:r w:rsidR="0015580E">
        <w:t>G</w:t>
      </w:r>
      <w:r w:rsidR="00152B01">
        <w:t>arden Elementary School in Greensboro, North Carolina</w:t>
      </w:r>
      <w:r w:rsidR="008A6EAD">
        <w:t>, followed by</w:t>
      </w:r>
      <w:r w:rsidR="00152B01">
        <w:t xml:space="preserve"> Lyon Street Elementary School</w:t>
      </w:r>
      <w:r w:rsidR="008C04AD">
        <w:t xml:space="preserve"> in Columbia</w:t>
      </w:r>
      <w:r w:rsidR="00A22FC5">
        <w:t xml:space="preserve">. Dana then became </w:t>
      </w:r>
      <w:r w:rsidR="008A6EAD">
        <w:t>C</w:t>
      </w:r>
      <w:r w:rsidR="002445D8">
        <w:t>o</w:t>
      </w:r>
      <w:r w:rsidR="006F5467">
        <w:noBreakHyphen/>
      </w:r>
      <w:r w:rsidR="002445D8">
        <w:t>director of the Learning Foundation</w:t>
      </w:r>
      <w:r w:rsidR="00173A2B">
        <w:t>s</w:t>
      </w:r>
      <w:r w:rsidR="002445D8">
        <w:t xml:space="preserve"> of Columbia and </w:t>
      </w:r>
      <w:r w:rsidR="00A22FC5">
        <w:t>subsequently</w:t>
      </w:r>
      <w:r w:rsidR="001806FA">
        <w:t xml:space="preserve"> the</w:t>
      </w:r>
      <w:r w:rsidR="002445D8">
        <w:t xml:space="preserve"> </w:t>
      </w:r>
      <w:r w:rsidR="008A6EAD">
        <w:t>P</w:t>
      </w:r>
      <w:r w:rsidR="002445D8">
        <w:t xml:space="preserve">rogram </w:t>
      </w:r>
      <w:r w:rsidR="008A6EAD">
        <w:t>D</w:t>
      </w:r>
      <w:r w:rsidR="002445D8">
        <w:t>irector at the Columbia YMCA, after which she returned to teaching; and</w:t>
      </w:r>
    </w:p>
    <w:p w:rsidR="002445D8" w:rsidRDefault="002445D8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06FA" w:rsidRDefault="002445D8" w:rsidP="003F0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0DA7">
        <w:t>upon returning to the classroom</w:t>
      </w:r>
      <w:r w:rsidR="008A6EAD">
        <w:t>,</w:t>
      </w:r>
      <w:r w:rsidR="001806FA">
        <w:t xml:space="preserve"> Mrs. Bell once again shared</w:t>
      </w:r>
      <w:r w:rsidR="003F0DA7">
        <w:t xml:space="preserve"> her passion of teaching children how to read and write, a special </w:t>
      </w:r>
      <w:r w:rsidR="00156FD6">
        <w:t>gift</w:t>
      </w:r>
      <w:r w:rsidR="003F0DA7">
        <w:t xml:space="preserve"> </w:t>
      </w:r>
      <w:r w:rsidR="008A6EAD">
        <w:t xml:space="preserve">she possesses </w:t>
      </w:r>
      <w:r w:rsidR="00A22FC5">
        <w:t xml:space="preserve">that has helped </w:t>
      </w:r>
      <w:r w:rsidR="00044946">
        <w:t xml:space="preserve">develop and nurture in </w:t>
      </w:r>
      <w:r w:rsidR="00A22FC5">
        <w:t xml:space="preserve">countless children </w:t>
      </w:r>
      <w:r w:rsidR="00044946">
        <w:t xml:space="preserve">an interest in </w:t>
      </w:r>
      <w:r w:rsidR="00A22FC5">
        <w:t>reading</w:t>
      </w:r>
      <w:r w:rsidR="00044946">
        <w:t xml:space="preserve"> and in conveying their thoughts and feelings through the written word</w:t>
      </w:r>
      <w:r w:rsidR="001806FA">
        <w:t>; and</w:t>
      </w:r>
    </w:p>
    <w:p w:rsidR="001806FA" w:rsidRDefault="001806FA" w:rsidP="003F0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0DA7" w:rsidRDefault="001806FA" w:rsidP="003F0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because of her dedication and tireless efforts she has been recognized as “Reading Teacher of the Year” and</w:t>
      </w:r>
      <w:r w:rsidR="00335A8A">
        <w:t xml:space="preserve"> </w:t>
      </w:r>
      <w:r>
        <w:t>has received</w:t>
      </w:r>
      <w:r w:rsidR="00335A8A">
        <w:t xml:space="preserve"> high praise for establishing the annual Writers’ Array celebration to give voice to students’ writing accomplishments;</w:t>
      </w:r>
      <w:r w:rsidR="003F0DA7">
        <w:t xml:space="preserve"> and</w:t>
      </w:r>
    </w:p>
    <w:p w:rsidR="003F0DA7" w:rsidRDefault="003F0DA7" w:rsidP="003F0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0DA7" w:rsidRDefault="00D35F1D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394E">
        <w:t xml:space="preserve">in 1990 Dana Bell came to </w:t>
      </w:r>
      <w:r w:rsidR="00EE1C0B">
        <w:t xml:space="preserve">Lexington </w:t>
      </w:r>
      <w:r w:rsidR="005A0103">
        <w:t xml:space="preserve">County </w:t>
      </w:r>
      <w:r w:rsidR="00EE1C0B">
        <w:t xml:space="preserve">School District </w:t>
      </w:r>
      <w:r w:rsidR="005A0103">
        <w:t>Three</w:t>
      </w:r>
      <w:r w:rsidR="0083394E">
        <w:t xml:space="preserve"> to </w:t>
      </w:r>
      <w:r w:rsidR="004D5FF5">
        <w:t xml:space="preserve">help </w:t>
      </w:r>
      <w:r w:rsidR="00335A8A">
        <w:t>establish</w:t>
      </w:r>
      <w:r w:rsidR="0083394E">
        <w:t xml:space="preserve"> the </w:t>
      </w:r>
      <w:r w:rsidR="00EE1C0B">
        <w:t>High School 8 Dropout Prevention Program</w:t>
      </w:r>
      <w:r w:rsidR="004D5FF5">
        <w:t>,</w:t>
      </w:r>
      <w:r w:rsidR="008A6EAD">
        <w:t xml:space="preserve"> </w:t>
      </w:r>
      <w:r w:rsidR="0083394E">
        <w:t xml:space="preserve">where her reading and special education talents helped develop a program to bring students up to grade level and improve their chances for graduating and achieving success.  </w:t>
      </w:r>
      <w:r w:rsidR="004D5FF5">
        <w:t>Also d</w:t>
      </w:r>
      <w:r w:rsidR="0083394E">
        <w:t xml:space="preserve">uring </w:t>
      </w:r>
      <w:r w:rsidR="00156FD6">
        <w:t xml:space="preserve">many of </w:t>
      </w:r>
      <w:r w:rsidR="0083394E">
        <w:t xml:space="preserve">her twenty years at Lexington County School District Three, Dana </w:t>
      </w:r>
      <w:r w:rsidR="00156FD6">
        <w:t>has</w:t>
      </w:r>
      <w:r w:rsidR="004D5FF5">
        <w:t xml:space="preserve"> </w:t>
      </w:r>
      <w:r w:rsidR="0083394E">
        <w:t xml:space="preserve">taught fifth grade </w:t>
      </w:r>
      <w:r w:rsidR="00EE1C0B">
        <w:t>language arts, social studies, and gifted</w:t>
      </w:r>
      <w:r w:rsidR="00964A8B">
        <w:t xml:space="preserve"> </w:t>
      </w:r>
      <w:r w:rsidR="00EE1C0B">
        <w:t>education</w:t>
      </w:r>
      <w:r w:rsidR="008A6EAD">
        <w:t>; and</w:t>
      </w:r>
      <w:r w:rsidR="00964A8B">
        <w:t xml:space="preserve"> </w:t>
      </w:r>
    </w:p>
    <w:p w:rsidR="00EE1C0B" w:rsidRDefault="00EE1C0B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1C0B" w:rsidRDefault="00EE1C0B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although retiring</w:t>
      </w:r>
      <w:r w:rsidR="007B6440">
        <w:t xml:space="preserve"> at the end of the present school year, she plans to continue helping students part</w:t>
      </w:r>
      <w:r w:rsidR="006F5467">
        <w:noBreakHyphen/>
      </w:r>
      <w:r w:rsidR="007B6440">
        <w:t xml:space="preserve">time because teaching is her </w:t>
      </w:r>
      <w:r w:rsidR="004D5FF5">
        <w:t xml:space="preserve">very </w:t>
      </w:r>
      <w:r w:rsidR="007B6440">
        <w:t>first love; and</w:t>
      </w:r>
    </w:p>
    <w:p w:rsidR="00CC255A" w:rsidRDefault="00CC255A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255A" w:rsidRDefault="00CC255A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honor this beloved teacher, her colleagues, students, and many friends plan to recognize her </w:t>
      </w:r>
      <w:r w:rsidR="00F10DB8">
        <w:t>on</w:t>
      </w:r>
      <w:r>
        <w:t xml:space="preserve"> her retirement with a celebratory event </w:t>
      </w:r>
      <w:r w:rsidR="004F0C19">
        <w:t xml:space="preserve">scheduled for </w:t>
      </w:r>
      <w:r>
        <w:t>Thursday, June 2, 2011; and</w:t>
      </w:r>
    </w:p>
    <w:p w:rsidR="002445D8" w:rsidRDefault="002445D8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7636" w:rsidRDefault="007B6440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</w:t>
      </w:r>
      <w:r w:rsidR="000C7636">
        <w:t xml:space="preserve">hereas, during </w:t>
      </w:r>
      <w:r w:rsidR="00CA0CFB">
        <w:t>Mrs. Bell</w:t>
      </w:r>
      <w:r w:rsidR="00C10450" w:rsidRPr="00C10450">
        <w:t>’</w:t>
      </w:r>
      <w:r w:rsidR="00CA0CFB">
        <w:t xml:space="preserve">s </w:t>
      </w:r>
      <w:r w:rsidR="000C7636">
        <w:t>well</w:t>
      </w:r>
      <w:r w:rsidR="006F5467">
        <w:noBreakHyphen/>
      </w:r>
      <w:r w:rsidR="000C7636">
        <w:t xml:space="preserve">earned retirement, the House trusts she will find herself more frequently </w:t>
      </w:r>
      <w:r w:rsidR="00CA0CFB">
        <w:t>traveling and spending time at her second home with her husband of thirty</w:t>
      </w:r>
      <w:r w:rsidR="00E83BC1">
        <w:t xml:space="preserve"> </w:t>
      </w:r>
      <w:r w:rsidR="00CA0CFB">
        <w:t xml:space="preserve">years, Dan, and </w:t>
      </w:r>
      <w:r w:rsidR="00335A8A">
        <w:t>ke</w:t>
      </w:r>
      <w:r w:rsidR="001806FA">
        <w:t>eping healthy and fit by work</w:t>
      </w:r>
      <w:r w:rsidR="00335A8A">
        <w:t>out</w:t>
      </w:r>
      <w:r w:rsidR="001806FA">
        <w:t>s</w:t>
      </w:r>
      <w:r w:rsidR="00335A8A">
        <w:t xml:space="preserve"> at </w:t>
      </w:r>
      <w:r w:rsidR="00CA0CFB">
        <w:t>the gym</w:t>
      </w:r>
      <w:r w:rsidR="00335A8A">
        <w:t>, a practice she has come to love</w:t>
      </w:r>
      <w:r w:rsidR="000C7636">
        <w:t>; and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CA0CFB">
        <w:t>Dana Bell</w:t>
      </w:r>
      <w:r>
        <w:t xml:space="preserve"> will be remembered with affection and gratitude by colleagues, students, parents, and legislative friends for years to come. Now, therefore,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857DD6">
        <w:t>Dana J. Bell</w:t>
      </w:r>
      <w:r>
        <w:t xml:space="preserve"> of </w:t>
      </w:r>
      <w:r w:rsidR="00A4541B">
        <w:t>Lexington County</w:t>
      </w:r>
      <w:r>
        <w:t xml:space="preserve"> upon the occasion of her retirement, commend her for her </w:t>
      </w:r>
      <w:r w:rsidR="00857DD6">
        <w:t>thirty</w:t>
      </w:r>
      <w:r w:rsidR="006F5467">
        <w:noBreakHyphen/>
      </w:r>
      <w:r w:rsidR="00857DD6">
        <w:t xml:space="preserve">seven </w:t>
      </w:r>
      <w:r>
        <w:t>years of dedicated service as an educator, and wish her much happiness and fulfillment in all her future endeavors.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7E40A7">
        <w:t xml:space="preserve">a copy of this resolution be presented </w:t>
      </w:r>
      <w:r>
        <w:t xml:space="preserve">to </w:t>
      </w:r>
      <w:r w:rsidR="00857DD6">
        <w:t>Dana Bell</w:t>
      </w:r>
      <w:r>
        <w:t>.</w:t>
      </w:r>
    </w:p>
    <w:p w:rsidR="009811CA" w:rsidRDefault="006F5467" w:rsidP="00AC3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11CA" w:rsidRDefault="009811CA" w:rsidP="009D6F58">
      <w:pPr>
        <w:suppressAutoHyphens/>
      </w:pPr>
    </w:p>
    <w:sectPr w:rsidR="009811CA" w:rsidSect="009D6F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946" w:rsidRDefault="00044946" w:rsidP="009F0C77">
      <w:r>
        <w:separator/>
      </w:r>
    </w:p>
  </w:endnote>
  <w:endnote w:type="continuationSeparator" w:id="0">
    <w:p w:rsidR="00044946" w:rsidRDefault="000449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6FF08C-18F0-4F67-8B3D-7C5DA2F3C0C4}"/>
    <w:embedBold r:id="rId2" w:fontKey="{0943BA87-440E-41FA-AB41-42A7C9A4E7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D85A9B-6186-4080-A7EF-35855247D2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D68C582-1AA0-4D76-8430-B1708A0437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4DDBC2-89BC-40C3-8A89-9DFA0E138F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58" w:rsidRPr="009811CA" w:rsidRDefault="009D6F58" w:rsidP="009811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[4287]</w:t>
    </w:r>
    <w:r>
      <w:tab/>
    </w:r>
    <w:r w:rsidR="00FE6165">
      <w:fldChar w:fldCharType="begin"/>
    </w:r>
    <w:r w:rsidR="00FE6165">
      <w:instrText xml:space="preserve"> PAGE  \* MERGEFORMAT </w:instrText>
    </w:r>
    <w:r w:rsidR="00FE6165">
      <w:fldChar w:fldCharType="separate"/>
    </w:r>
    <w:r w:rsidR="00FE6165">
      <w:rPr>
        <w:noProof/>
      </w:rPr>
      <w:t>1</w:t>
    </w:r>
    <w:r w:rsidR="00FE61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946" w:rsidRDefault="00044946" w:rsidP="009F0C77">
      <w:r>
        <w:separator/>
      </w:r>
    </w:p>
  </w:footnote>
  <w:footnote w:type="continuationSeparator" w:id="0">
    <w:p w:rsidR="00044946" w:rsidRDefault="000449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3AC11"/>
    <w:docVar w:name="CoverBillType" w:val="r"/>
    <w:docVar w:name="docpath" w:val="L:\Council\bills\RM\1233AC11.DOCX"/>
    <w:docVar w:name="dvBillNumber" w:val="42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39E4"/>
    <w:rsid w:val="000025D1"/>
    <w:rsid w:val="00003AE6"/>
    <w:rsid w:val="00011869"/>
    <w:rsid w:val="00044946"/>
    <w:rsid w:val="00055A9B"/>
    <w:rsid w:val="000C0ED1"/>
    <w:rsid w:val="000C4B66"/>
    <w:rsid w:val="000C59B4"/>
    <w:rsid w:val="000C7636"/>
    <w:rsid w:val="000E1785"/>
    <w:rsid w:val="000F1790"/>
    <w:rsid w:val="000F40FA"/>
    <w:rsid w:val="0010776B"/>
    <w:rsid w:val="00117253"/>
    <w:rsid w:val="001239E4"/>
    <w:rsid w:val="00123B21"/>
    <w:rsid w:val="00133E66"/>
    <w:rsid w:val="001349E9"/>
    <w:rsid w:val="001435A3"/>
    <w:rsid w:val="00152B01"/>
    <w:rsid w:val="00153779"/>
    <w:rsid w:val="0015580E"/>
    <w:rsid w:val="00156FD6"/>
    <w:rsid w:val="0017335A"/>
    <w:rsid w:val="00173A2B"/>
    <w:rsid w:val="001806FA"/>
    <w:rsid w:val="001D08F2"/>
    <w:rsid w:val="001D525B"/>
    <w:rsid w:val="001D7F4F"/>
    <w:rsid w:val="0023212A"/>
    <w:rsid w:val="002321B6"/>
    <w:rsid w:val="002445D8"/>
    <w:rsid w:val="00250967"/>
    <w:rsid w:val="00252E30"/>
    <w:rsid w:val="002543C8"/>
    <w:rsid w:val="0026496E"/>
    <w:rsid w:val="00284AAE"/>
    <w:rsid w:val="002E5912"/>
    <w:rsid w:val="00324D5E"/>
    <w:rsid w:val="00325348"/>
    <w:rsid w:val="0032732C"/>
    <w:rsid w:val="00335A8A"/>
    <w:rsid w:val="00336AD0"/>
    <w:rsid w:val="0035274D"/>
    <w:rsid w:val="0037079A"/>
    <w:rsid w:val="003915E3"/>
    <w:rsid w:val="003D01E8"/>
    <w:rsid w:val="003E5288"/>
    <w:rsid w:val="003F0DA7"/>
    <w:rsid w:val="003F6D79"/>
    <w:rsid w:val="00403C6E"/>
    <w:rsid w:val="00411E9A"/>
    <w:rsid w:val="0041760A"/>
    <w:rsid w:val="00417C01"/>
    <w:rsid w:val="0048063B"/>
    <w:rsid w:val="004809EE"/>
    <w:rsid w:val="004B0C88"/>
    <w:rsid w:val="004D5FF5"/>
    <w:rsid w:val="004E7D54"/>
    <w:rsid w:val="004F0C19"/>
    <w:rsid w:val="005273C6"/>
    <w:rsid w:val="00530A69"/>
    <w:rsid w:val="00545593"/>
    <w:rsid w:val="00577C6C"/>
    <w:rsid w:val="005A0103"/>
    <w:rsid w:val="005C2FE2"/>
    <w:rsid w:val="005E2BC9"/>
    <w:rsid w:val="00605102"/>
    <w:rsid w:val="006215AA"/>
    <w:rsid w:val="00626DC0"/>
    <w:rsid w:val="00634651"/>
    <w:rsid w:val="00637B3C"/>
    <w:rsid w:val="00645C6E"/>
    <w:rsid w:val="006700F0"/>
    <w:rsid w:val="00670470"/>
    <w:rsid w:val="006913C9"/>
    <w:rsid w:val="0069470D"/>
    <w:rsid w:val="006C7434"/>
    <w:rsid w:val="006D34EB"/>
    <w:rsid w:val="006F5467"/>
    <w:rsid w:val="00734F00"/>
    <w:rsid w:val="00744FBF"/>
    <w:rsid w:val="007A70AE"/>
    <w:rsid w:val="007B6440"/>
    <w:rsid w:val="007D76EA"/>
    <w:rsid w:val="007E40A7"/>
    <w:rsid w:val="0083394E"/>
    <w:rsid w:val="00834DF1"/>
    <w:rsid w:val="008362E8"/>
    <w:rsid w:val="0083704B"/>
    <w:rsid w:val="008404D5"/>
    <w:rsid w:val="00857DD6"/>
    <w:rsid w:val="00880166"/>
    <w:rsid w:val="008A1768"/>
    <w:rsid w:val="008A6EAD"/>
    <w:rsid w:val="008C04AD"/>
    <w:rsid w:val="008E418B"/>
    <w:rsid w:val="008F4429"/>
    <w:rsid w:val="00920749"/>
    <w:rsid w:val="0094021A"/>
    <w:rsid w:val="00964A8B"/>
    <w:rsid w:val="009811CA"/>
    <w:rsid w:val="009A04D7"/>
    <w:rsid w:val="009A12A0"/>
    <w:rsid w:val="009C6A0B"/>
    <w:rsid w:val="009D6F58"/>
    <w:rsid w:val="009F0239"/>
    <w:rsid w:val="009F0C77"/>
    <w:rsid w:val="009F4DD1"/>
    <w:rsid w:val="00A0616B"/>
    <w:rsid w:val="00A217C8"/>
    <w:rsid w:val="00A22FC5"/>
    <w:rsid w:val="00A41684"/>
    <w:rsid w:val="00A4541B"/>
    <w:rsid w:val="00A64E80"/>
    <w:rsid w:val="00A72BCD"/>
    <w:rsid w:val="00A741D9"/>
    <w:rsid w:val="00A833AB"/>
    <w:rsid w:val="00A92EB7"/>
    <w:rsid w:val="00A9741D"/>
    <w:rsid w:val="00AC3D15"/>
    <w:rsid w:val="00AD2469"/>
    <w:rsid w:val="00AD4B17"/>
    <w:rsid w:val="00AE25F8"/>
    <w:rsid w:val="00B13CB6"/>
    <w:rsid w:val="00B21B48"/>
    <w:rsid w:val="00B412D4"/>
    <w:rsid w:val="00BD5BFF"/>
    <w:rsid w:val="00BE3C22"/>
    <w:rsid w:val="00C0345E"/>
    <w:rsid w:val="00C10450"/>
    <w:rsid w:val="00C3483A"/>
    <w:rsid w:val="00C355EA"/>
    <w:rsid w:val="00C47DB2"/>
    <w:rsid w:val="00C74E9D"/>
    <w:rsid w:val="00C82FD3"/>
    <w:rsid w:val="00C92819"/>
    <w:rsid w:val="00CA0CFB"/>
    <w:rsid w:val="00CC094B"/>
    <w:rsid w:val="00CC255A"/>
    <w:rsid w:val="00CC6B7B"/>
    <w:rsid w:val="00CD2089"/>
    <w:rsid w:val="00D35F1D"/>
    <w:rsid w:val="00D73A67"/>
    <w:rsid w:val="00D95DE7"/>
    <w:rsid w:val="00D970A9"/>
    <w:rsid w:val="00DE11D5"/>
    <w:rsid w:val="00DF3845"/>
    <w:rsid w:val="00E17E09"/>
    <w:rsid w:val="00E41911"/>
    <w:rsid w:val="00E54EC6"/>
    <w:rsid w:val="00E83BC1"/>
    <w:rsid w:val="00E92EEF"/>
    <w:rsid w:val="00EA08C6"/>
    <w:rsid w:val="00EC713F"/>
    <w:rsid w:val="00EE1C0B"/>
    <w:rsid w:val="00F10DB8"/>
    <w:rsid w:val="00F24442"/>
    <w:rsid w:val="00F336C6"/>
    <w:rsid w:val="00F50AE3"/>
    <w:rsid w:val="00F67CF1"/>
    <w:rsid w:val="00F80FC4"/>
    <w:rsid w:val="00F840F0"/>
    <w:rsid w:val="00FB0D0D"/>
    <w:rsid w:val="00FB43B4"/>
    <w:rsid w:val="00FE2D6F"/>
    <w:rsid w:val="00FE2E90"/>
    <w:rsid w:val="00FE6165"/>
    <w:rsid w:val="00F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9277B6-12A7-45DD-A992-F3C790E2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D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DB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6F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87_201105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F504B-0103-4FCE-8752-2272FB33B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847</Words>
  <Characters>4801</Characters>
  <Application>Microsoft Office Word</Application>
  <DocSecurity>4</DocSecurity>
  <Lines>137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4287: Dana J. Bell - South Carolina Legislature Online</dc:title>
  <dc:subject/>
  <dc:creator>rosannemcdowell</dc:creator>
  <cp:keywords/>
  <dc:description/>
  <cp:lastModifiedBy>N Cumfer</cp:lastModifiedBy>
  <cp:revision>2</cp:revision>
  <cp:lastPrinted>2011-05-26T15:23:00Z</cp:lastPrinted>
  <dcterms:created xsi:type="dcterms:W3CDTF">2014-11-24T14:18:00Z</dcterms:created>
  <dcterms:modified xsi:type="dcterms:W3CDTF">2014-11-24T14:18:00Z</dcterms:modified>
</cp:coreProperties>
</file>