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A61" w:rsidRDefault="00BC7A61" w:rsidP="00BC7A61">
      <w:pPr>
        <w:widowControl w:val="0"/>
        <w:jc w:val="center"/>
      </w:pPr>
      <w:bookmarkStart w:id="0" w:name="_GoBack"/>
      <w:bookmarkEnd w:id="0"/>
      <w:r w:rsidRPr="00BC7A61">
        <w:rPr>
          <w:b/>
        </w:rPr>
        <w:t>South Carolina General Assembly</w:t>
      </w:r>
    </w:p>
    <w:p w:rsidR="00BC7A61" w:rsidRDefault="00BC7A61" w:rsidP="00BC7A61">
      <w:pPr>
        <w:widowControl w:val="0"/>
        <w:jc w:val="center"/>
      </w:pPr>
      <w:r>
        <w:t>119th Session, 2011-2012</w:t>
      </w:r>
    </w:p>
    <w:p w:rsidR="00BC7A61" w:rsidRDefault="00BC7A61" w:rsidP="00BC7A61">
      <w:pPr>
        <w:widowControl w:val="0"/>
        <w:jc w:val="left"/>
      </w:pPr>
    </w:p>
    <w:p w:rsidR="00BC7A61" w:rsidRDefault="00BC7A61" w:rsidP="00BC7A61">
      <w:pPr>
        <w:widowControl w:val="0"/>
        <w:jc w:val="left"/>
        <w:rPr>
          <w:b/>
        </w:rPr>
      </w:pPr>
      <w:r w:rsidRPr="00BC7A61">
        <w:rPr>
          <w:b/>
        </w:rPr>
        <w:t>H. 4338</w:t>
      </w:r>
    </w:p>
    <w:p w:rsidR="00BC7A61" w:rsidRDefault="00BC7A61" w:rsidP="00BC7A61">
      <w:pPr>
        <w:widowControl w:val="0"/>
        <w:jc w:val="left"/>
        <w:rPr>
          <w:b/>
        </w:rPr>
      </w:pPr>
    </w:p>
    <w:p w:rsidR="00BC7A61" w:rsidRDefault="00BC7A61" w:rsidP="00BC7A61">
      <w:pPr>
        <w:widowControl w:val="0"/>
        <w:jc w:val="left"/>
      </w:pPr>
      <w:r w:rsidRPr="00BC7A61">
        <w:rPr>
          <w:b/>
        </w:rPr>
        <w:t>STATUS INFORMATION</w:t>
      </w:r>
    </w:p>
    <w:p w:rsidR="00BC7A61" w:rsidRDefault="00BC7A61" w:rsidP="00BC7A61">
      <w:pPr>
        <w:widowControl w:val="0"/>
        <w:jc w:val="left"/>
      </w:pPr>
    </w:p>
    <w:p w:rsidR="00BC7A61" w:rsidRDefault="00BC7A61" w:rsidP="00BC7A61">
      <w:pPr>
        <w:widowControl w:val="0"/>
        <w:jc w:val="left"/>
      </w:pPr>
      <w:r>
        <w:t>House Resolution</w:t>
      </w:r>
    </w:p>
    <w:p w:rsidR="00BC7A61" w:rsidRDefault="00BC7A61" w:rsidP="00BC7A61">
      <w:pPr>
        <w:widowControl w:val="0"/>
        <w:jc w:val="left"/>
      </w:pPr>
      <w:r>
        <w:t>Sponsors: Reps. Long,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BC7A61" w:rsidRDefault="00BC7A61" w:rsidP="00BC7A61">
      <w:pPr>
        <w:widowControl w:val="0"/>
        <w:jc w:val="left"/>
      </w:pPr>
      <w:r>
        <w:t>Document Path: l:\council\bills\rm\1263ab11.docx</w:t>
      </w:r>
    </w:p>
    <w:p w:rsidR="00BC7A61" w:rsidRDefault="00BC7A61" w:rsidP="00BC7A61">
      <w:pPr>
        <w:widowControl w:val="0"/>
        <w:jc w:val="left"/>
      </w:pPr>
    </w:p>
    <w:p w:rsidR="00BC7A61" w:rsidRDefault="00BC7A61" w:rsidP="00BC7A61">
      <w:pPr>
        <w:widowControl w:val="0"/>
        <w:jc w:val="left"/>
      </w:pPr>
      <w:r>
        <w:t>Introduced in the House on June 2, 2011</w:t>
      </w:r>
    </w:p>
    <w:p w:rsidR="00BC7A61" w:rsidRDefault="00BC7A61" w:rsidP="00BC7A61">
      <w:pPr>
        <w:widowControl w:val="0"/>
        <w:jc w:val="left"/>
      </w:pPr>
      <w:r>
        <w:t>Adopted by the House on June 2, 2011</w:t>
      </w:r>
    </w:p>
    <w:p w:rsidR="00BC7A61" w:rsidRDefault="00BC7A61" w:rsidP="00BC7A61">
      <w:pPr>
        <w:widowControl w:val="0"/>
        <w:jc w:val="left"/>
      </w:pPr>
    </w:p>
    <w:p w:rsidR="00BC7A61" w:rsidRDefault="00BC7A61" w:rsidP="00BC7A61">
      <w:pPr>
        <w:widowControl w:val="0"/>
        <w:jc w:val="left"/>
      </w:pPr>
      <w:r>
        <w:t xml:space="preserve">Summary: </w:t>
      </w:r>
      <w:r w:rsidR="009177C4">
        <w:t>Del Webb Library's Teen Video Crew of Indian Land High School</w:t>
      </w:r>
    </w:p>
    <w:p w:rsidR="00BC7A61" w:rsidRDefault="00BC7A61" w:rsidP="00BC7A61">
      <w:pPr>
        <w:widowControl w:val="0"/>
        <w:jc w:val="left"/>
      </w:pPr>
    </w:p>
    <w:p w:rsidR="00BC7A61" w:rsidRDefault="00BC7A61" w:rsidP="00BC7A61">
      <w:pPr>
        <w:widowControl w:val="0"/>
        <w:jc w:val="left"/>
      </w:pPr>
    </w:p>
    <w:p w:rsidR="00BC7A61" w:rsidRDefault="00BC7A61" w:rsidP="00BC7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7A61">
        <w:rPr>
          <w:b/>
        </w:rPr>
        <w:t>HISTORY OF LEGISLATIVE ACTIONS</w:t>
      </w:r>
    </w:p>
    <w:p w:rsidR="00BC7A61" w:rsidRDefault="00BC7A61" w:rsidP="00BC7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7A61" w:rsidRPr="00BC7A61" w:rsidRDefault="00BC7A61" w:rsidP="00BC7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7A61">
        <w:rPr>
          <w:u w:val="single"/>
        </w:rPr>
        <w:tab/>
        <w:t>Date</w:t>
      </w:r>
      <w:r w:rsidRPr="00BC7A61">
        <w:rPr>
          <w:u w:val="single"/>
        </w:rPr>
        <w:tab/>
        <w:t>Body</w:t>
      </w:r>
      <w:r w:rsidRPr="00BC7A61">
        <w:rPr>
          <w:u w:val="single"/>
        </w:rPr>
        <w:tab/>
        <w:t>Action Description with journal page number</w:t>
      </w:r>
      <w:r w:rsidRPr="00BC7A61">
        <w:rPr>
          <w:u w:val="single"/>
        </w:rPr>
        <w:tab/>
      </w:r>
    </w:p>
    <w:p w:rsidR="0011404D" w:rsidRDefault="0011404D" w:rsidP="00114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0E58C0">
        <w:t>Introduced and adopted (</w:t>
      </w:r>
      <w:hyperlink r:id="rId7" w:history="1">
        <w:r w:rsidRPr="000E58C0">
          <w:rPr>
            <w:rStyle w:val="Hyperlink"/>
          </w:rPr>
          <w:t>House Journal</w:t>
        </w:r>
        <w:r w:rsidRPr="000E58C0">
          <w:rPr>
            <w:rStyle w:val="Hyperlink"/>
          </w:rPr>
          <w:noBreakHyphen/>
          <w:t>page 5</w:t>
        </w:r>
      </w:hyperlink>
      <w:r w:rsidRPr="000E58C0">
        <w:t>)</w:t>
      </w:r>
    </w:p>
    <w:p w:rsidR="0011404D" w:rsidRDefault="0011404D" w:rsidP="001140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7A61" w:rsidRPr="00BC7A61" w:rsidRDefault="00BC7A61" w:rsidP="00BC7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7A61" w:rsidRDefault="00BC7A61" w:rsidP="00BC7A61">
      <w:r w:rsidRPr="00BC7A61">
        <w:rPr>
          <w:b/>
        </w:rPr>
        <w:t>VERSIONS OF THIS BILL</w:t>
      </w:r>
    </w:p>
    <w:p w:rsidR="00BC7A61" w:rsidRDefault="00BC7A61" w:rsidP="00BC7A61"/>
    <w:p w:rsidR="00BC7A61" w:rsidRDefault="000768B3" w:rsidP="00BC7A61">
      <w:hyperlink r:id="rId8" w:history="1">
        <w:r w:rsidR="00BC7A61">
          <w:rPr>
            <w:rStyle w:val="Hyperlink"/>
          </w:rPr>
          <w:t>6/2/2011</w:t>
        </w:r>
      </w:hyperlink>
    </w:p>
    <w:p w:rsidR="00BC7A61" w:rsidRDefault="00BC7A61" w:rsidP="00BC7A61"/>
    <w:p w:rsidR="00BC7A61" w:rsidRDefault="00BC7A61" w:rsidP="00BC7A61">
      <w:pPr>
        <w:sectPr w:rsidR="00BC7A61" w:rsidSect="00BC7A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3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98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0A4" w:rsidRPr="00367E71" w:rsidRDefault="00605C8D" w:rsidP="00800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000A4" w:rsidRPr="00367E71">
        <w:rPr>
          <w:color w:val="000000" w:themeColor="text1"/>
          <w:u w:color="000000" w:themeColor="text1"/>
        </w:rPr>
        <w:t>CONGRATULATE 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8000A4" w:rsidRPr="00367E71">
        <w:rPr>
          <w:color w:val="000000" w:themeColor="text1"/>
          <w:u w:color="000000" w:themeColor="text1"/>
        </w:rPr>
        <w:t>S TEEN VIDEO CREW</w:t>
      </w:r>
      <w:r w:rsidR="00BF3345">
        <w:rPr>
          <w:color w:val="000000" w:themeColor="text1"/>
          <w:u w:color="000000" w:themeColor="text1"/>
        </w:rPr>
        <w:t xml:space="preserve"> OF INDIAN LAND HIGH SCHOOL</w:t>
      </w:r>
      <w:r w:rsidR="008000A4" w:rsidRPr="00367E71">
        <w:rPr>
          <w:color w:val="000000" w:themeColor="text1"/>
          <w:u w:color="000000" w:themeColor="text1"/>
        </w:rPr>
        <w:t xml:space="preserve"> UPON BEING </w:t>
      </w:r>
      <w:r w:rsidR="0034207F">
        <w:rPr>
          <w:color w:val="000000" w:themeColor="text1"/>
          <w:u w:color="000000" w:themeColor="text1"/>
        </w:rPr>
        <w:t>NAMED</w:t>
      </w:r>
      <w:r w:rsidR="008000A4" w:rsidRPr="00367E71">
        <w:rPr>
          <w:color w:val="000000" w:themeColor="text1"/>
          <w:u w:color="000000" w:themeColor="text1"/>
        </w:rPr>
        <w:t xml:space="preserve"> FIRST RUNNER</w:t>
      </w:r>
      <w:r w:rsidR="00E30199">
        <w:rPr>
          <w:color w:val="000000" w:themeColor="text1"/>
          <w:u w:color="000000" w:themeColor="text1"/>
        </w:rPr>
        <w:noBreakHyphen/>
      </w:r>
      <w:r w:rsidR="008000A4" w:rsidRPr="00367E71">
        <w:rPr>
          <w:color w:val="000000" w:themeColor="text1"/>
          <w:u w:color="000000" w:themeColor="text1"/>
        </w:rPr>
        <w:t>UP IN THE AMERICAN LIBRARY ASSOCIATION</w:t>
      </w:r>
      <w:r w:rsidR="00E30199" w:rsidRPr="00E30199">
        <w:rPr>
          <w:color w:val="000000" w:themeColor="text1"/>
          <w:u w:color="000000" w:themeColor="text1"/>
        </w:rPr>
        <w:t>’</w:t>
      </w:r>
      <w:r w:rsidR="008000A4" w:rsidRPr="00367E71">
        <w:rPr>
          <w:color w:val="000000" w:themeColor="text1"/>
          <w:u w:color="000000" w:themeColor="text1"/>
        </w:rPr>
        <w:t>S “WHY I NEED MY LIBRARY” VIDEO COMPETITION.</w:t>
      </w:r>
    </w:p>
    <w:p w:rsidR="009A498F" w:rsidRDefault="009A4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6A50" w:rsidRPr="00367E71" w:rsidRDefault="009A498F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3345">
        <w:t>the House of Representative</w:t>
      </w:r>
      <w:r w:rsidR="00A55B57">
        <w:t>s</w:t>
      </w:r>
      <w:r w:rsidR="00BF3345">
        <w:t xml:space="preserve"> was pleased to learn that </w:t>
      </w:r>
      <w:r w:rsidR="00476A50" w:rsidRPr="00367E71">
        <w:rPr>
          <w:color w:val="000000" w:themeColor="text1"/>
          <w:u w:color="000000" w:themeColor="text1"/>
        </w:rPr>
        <w:t>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476A50" w:rsidRPr="00367E71">
        <w:rPr>
          <w:color w:val="000000" w:themeColor="text1"/>
          <w:u w:color="000000" w:themeColor="text1"/>
        </w:rPr>
        <w:t xml:space="preserve">s Teen Video Crew of Indian Land High School has been </w:t>
      </w:r>
      <w:r w:rsidR="00D71C11">
        <w:rPr>
          <w:color w:val="000000" w:themeColor="text1"/>
          <w:u w:color="000000" w:themeColor="text1"/>
        </w:rPr>
        <w:t xml:space="preserve">selected </w:t>
      </w:r>
      <w:r w:rsidR="00BF3345">
        <w:rPr>
          <w:color w:val="000000" w:themeColor="text1"/>
          <w:u w:color="000000" w:themeColor="text1"/>
        </w:rPr>
        <w:t>f</w:t>
      </w:r>
      <w:r w:rsidR="00476A50" w:rsidRPr="00367E71">
        <w:rPr>
          <w:color w:val="000000" w:themeColor="text1"/>
          <w:u w:color="000000" w:themeColor="text1"/>
        </w:rPr>
        <w:t xml:space="preserve">irst </w:t>
      </w:r>
      <w:r w:rsidR="00BF3345">
        <w:rPr>
          <w:color w:val="000000" w:themeColor="text1"/>
          <w:u w:color="000000" w:themeColor="text1"/>
        </w:rPr>
        <w:t>r</w:t>
      </w:r>
      <w:r w:rsidR="00476A50" w:rsidRPr="00367E71">
        <w:rPr>
          <w:color w:val="000000" w:themeColor="text1"/>
          <w:u w:color="000000" w:themeColor="text1"/>
        </w:rPr>
        <w:t>unner</w:t>
      </w:r>
      <w:r w:rsidR="00E30199">
        <w:rPr>
          <w:color w:val="000000" w:themeColor="text1"/>
          <w:u w:color="000000" w:themeColor="text1"/>
        </w:rPr>
        <w:noBreakHyphen/>
      </w:r>
      <w:r w:rsidR="00BF3345">
        <w:rPr>
          <w:color w:val="000000" w:themeColor="text1"/>
          <w:u w:color="000000" w:themeColor="text1"/>
        </w:rPr>
        <w:t>u</w:t>
      </w:r>
      <w:r w:rsidR="00476A50" w:rsidRPr="00367E71">
        <w:rPr>
          <w:color w:val="000000" w:themeColor="text1"/>
          <w:u w:color="000000" w:themeColor="text1"/>
        </w:rPr>
        <w:t>p in the American Library Association</w:t>
      </w:r>
      <w:r w:rsidR="00E30199" w:rsidRPr="00E30199">
        <w:rPr>
          <w:color w:val="000000" w:themeColor="text1"/>
          <w:u w:color="000000" w:themeColor="text1"/>
        </w:rPr>
        <w:t>’</w:t>
      </w:r>
      <w:r w:rsidR="00476A50" w:rsidRPr="00367E71">
        <w:rPr>
          <w:color w:val="000000" w:themeColor="text1"/>
          <w:u w:color="000000" w:themeColor="text1"/>
        </w:rPr>
        <w:t>s “Why I Need My Library” video competition; and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 xml:space="preserve">Whereas, </w:t>
      </w:r>
      <w:r w:rsidR="00BF2A95">
        <w:rPr>
          <w:color w:val="000000" w:themeColor="text1"/>
          <w:u w:color="000000" w:themeColor="text1"/>
        </w:rPr>
        <w:t xml:space="preserve">in this accomplishment, </w:t>
      </w:r>
      <w:r w:rsidRPr="00367E71">
        <w:rPr>
          <w:color w:val="000000" w:themeColor="text1"/>
          <w:u w:color="000000" w:themeColor="text1"/>
        </w:rPr>
        <w:t>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Pr="00367E71">
        <w:rPr>
          <w:color w:val="000000" w:themeColor="text1"/>
          <w:u w:color="000000" w:themeColor="text1"/>
        </w:rPr>
        <w:t xml:space="preserve">s Teen Video Crew has brought positive attention to itself, the Del Webb Library, Indian Land High School, </w:t>
      </w:r>
      <w:r w:rsidR="00A55B57">
        <w:rPr>
          <w:color w:val="000000" w:themeColor="text1"/>
          <w:u w:color="000000" w:themeColor="text1"/>
        </w:rPr>
        <w:t xml:space="preserve">their community, </w:t>
      </w:r>
      <w:r w:rsidRPr="00367E71">
        <w:rPr>
          <w:color w:val="000000" w:themeColor="text1"/>
          <w:u w:color="000000" w:themeColor="text1"/>
        </w:rPr>
        <w:t xml:space="preserve">and the State of South Carolina; and 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>Whereas, perform</w:t>
      </w:r>
      <w:r w:rsidR="00143720">
        <w:rPr>
          <w:color w:val="000000" w:themeColor="text1"/>
          <w:u w:color="000000" w:themeColor="text1"/>
        </w:rPr>
        <w:t>ing</w:t>
      </w:r>
      <w:r w:rsidRPr="00367E71">
        <w:rPr>
          <w:color w:val="000000" w:themeColor="text1"/>
          <w:u w:color="000000" w:themeColor="text1"/>
        </w:rPr>
        <w:t xml:space="preserve"> with the highest work ethic, care</w:t>
      </w:r>
      <w:r w:rsidR="00143720">
        <w:rPr>
          <w:color w:val="000000" w:themeColor="text1"/>
          <w:u w:color="000000" w:themeColor="text1"/>
        </w:rPr>
        <w:t>,</w:t>
      </w:r>
      <w:r w:rsidRPr="00367E71">
        <w:rPr>
          <w:color w:val="000000" w:themeColor="text1"/>
          <w:u w:color="000000" w:themeColor="text1"/>
        </w:rPr>
        <w:t xml:space="preserve"> and creativity, </w:t>
      </w:r>
      <w:r w:rsidR="0033101F">
        <w:rPr>
          <w:color w:val="000000" w:themeColor="text1"/>
          <w:u w:color="000000" w:themeColor="text1"/>
        </w:rPr>
        <w:t xml:space="preserve">the members of </w:t>
      </w:r>
      <w:r w:rsidR="00143720" w:rsidRPr="00367E71">
        <w:rPr>
          <w:color w:val="000000" w:themeColor="text1"/>
          <w:u w:color="000000" w:themeColor="text1"/>
        </w:rPr>
        <w:t>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143720" w:rsidRPr="00367E71">
        <w:rPr>
          <w:color w:val="000000" w:themeColor="text1"/>
          <w:u w:color="000000" w:themeColor="text1"/>
        </w:rPr>
        <w:t xml:space="preserve">s Teen Video Crew </w:t>
      </w:r>
      <w:r w:rsidR="0033101F">
        <w:rPr>
          <w:color w:val="000000" w:themeColor="text1"/>
          <w:u w:color="000000" w:themeColor="text1"/>
        </w:rPr>
        <w:t>have prove</w:t>
      </w:r>
      <w:r w:rsidR="0034207F">
        <w:rPr>
          <w:color w:val="000000" w:themeColor="text1"/>
          <w:u w:color="000000" w:themeColor="text1"/>
        </w:rPr>
        <w:t>d</w:t>
      </w:r>
      <w:r w:rsidR="0033101F">
        <w:rPr>
          <w:color w:val="000000" w:themeColor="text1"/>
          <w:u w:color="000000" w:themeColor="text1"/>
        </w:rPr>
        <w:t xml:space="preserve"> themselves </w:t>
      </w:r>
      <w:r w:rsidRPr="00367E71">
        <w:rPr>
          <w:color w:val="000000" w:themeColor="text1"/>
          <w:u w:color="000000" w:themeColor="text1"/>
        </w:rPr>
        <w:t xml:space="preserve">a dedicated, talented, and outstanding group of </w:t>
      </w:r>
      <w:r w:rsidR="00143720">
        <w:rPr>
          <w:color w:val="000000" w:themeColor="text1"/>
          <w:u w:color="000000" w:themeColor="text1"/>
        </w:rPr>
        <w:t>students</w:t>
      </w:r>
      <w:r w:rsidRPr="00367E71">
        <w:rPr>
          <w:color w:val="000000" w:themeColor="text1"/>
          <w:u w:color="000000" w:themeColor="text1"/>
        </w:rPr>
        <w:t xml:space="preserve"> </w:t>
      </w:r>
      <w:r w:rsidR="00B73D65">
        <w:rPr>
          <w:color w:val="000000" w:themeColor="text1"/>
          <w:u w:color="000000" w:themeColor="text1"/>
        </w:rPr>
        <w:t>deserving of this recognition</w:t>
      </w:r>
      <w:r w:rsidR="00E7340B">
        <w:rPr>
          <w:color w:val="000000" w:themeColor="text1"/>
          <w:u w:color="000000" w:themeColor="text1"/>
        </w:rPr>
        <w:t>. T</w:t>
      </w:r>
      <w:r w:rsidR="00D52FF4">
        <w:rPr>
          <w:color w:val="000000" w:themeColor="text1"/>
          <w:u w:color="000000" w:themeColor="text1"/>
        </w:rPr>
        <w:t>he members of the House of Representatives take great pleasure in extending their congratulations on th</w:t>
      </w:r>
      <w:r w:rsidR="00E7340B">
        <w:rPr>
          <w:color w:val="000000" w:themeColor="text1"/>
          <w:u w:color="000000" w:themeColor="text1"/>
        </w:rPr>
        <w:t>e</w:t>
      </w:r>
      <w:r w:rsidR="00D52FF4">
        <w:rPr>
          <w:color w:val="000000" w:themeColor="text1"/>
          <w:u w:color="000000" w:themeColor="text1"/>
        </w:rPr>
        <w:t xml:space="preserve"> fine ac</w:t>
      </w:r>
      <w:r w:rsidR="00E7340B">
        <w:rPr>
          <w:color w:val="000000" w:themeColor="text1"/>
          <w:u w:color="000000" w:themeColor="text1"/>
        </w:rPr>
        <w:t>hievements of these young people</w:t>
      </w:r>
      <w:r w:rsidR="00B73D65">
        <w:rPr>
          <w:color w:val="000000" w:themeColor="text1"/>
          <w:u w:color="000000" w:themeColor="text1"/>
        </w:rPr>
        <w:t xml:space="preserve">. </w:t>
      </w:r>
      <w:r w:rsidRPr="00367E71">
        <w:rPr>
          <w:color w:val="000000" w:themeColor="text1"/>
          <w:u w:color="000000" w:themeColor="text1"/>
        </w:rPr>
        <w:t>Now, therefore,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>Be it resolved by the House of Representatives</w:t>
      </w:r>
      <w:r w:rsidR="00D71C11">
        <w:rPr>
          <w:color w:val="000000" w:themeColor="text1"/>
          <w:u w:color="000000" w:themeColor="text1"/>
        </w:rPr>
        <w:t>: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 xml:space="preserve">That the </w:t>
      </w:r>
      <w:r w:rsidR="00700464">
        <w:rPr>
          <w:color w:val="000000" w:themeColor="text1"/>
          <w:u w:color="000000" w:themeColor="text1"/>
        </w:rPr>
        <w:t xml:space="preserve">members of the </w:t>
      </w:r>
      <w:r w:rsidR="00B73D65">
        <w:rPr>
          <w:color w:val="000000" w:themeColor="text1"/>
          <w:u w:color="000000" w:themeColor="text1"/>
        </w:rPr>
        <w:t>S</w:t>
      </w:r>
      <w:r w:rsidRPr="00367E71">
        <w:rPr>
          <w:color w:val="000000" w:themeColor="text1"/>
          <w:u w:color="000000" w:themeColor="text1"/>
        </w:rPr>
        <w:t>outh Carolina</w:t>
      </w:r>
      <w:r w:rsidR="00B73D65">
        <w:rPr>
          <w:color w:val="000000" w:themeColor="text1"/>
          <w:u w:color="000000" w:themeColor="text1"/>
        </w:rPr>
        <w:t xml:space="preserve"> </w:t>
      </w:r>
      <w:r w:rsidR="00B73D65" w:rsidRPr="00367E71">
        <w:rPr>
          <w:color w:val="000000" w:themeColor="text1"/>
          <w:u w:color="000000" w:themeColor="text1"/>
        </w:rPr>
        <w:t>House of Representatives</w:t>
      </w:r>
      <w:r w:rsidRPr="00367E71">
        <w:rPr>
          <w:color w:val="000000" w:themeColor="text1"/>
          <w:u w:color="000000" w:themeColor="text1"/>
        </w:rPr>
        <w:t>, by this resolution, congratulate Del Webb Library</w:t>
      </w:r>
      <w:r w:rsidR="00E30199" w:rsidRPr="00E30199">
        <w:rPr>
          <w:color w:val="000000" w:themeColor="text1"/>
          <w:u w:color="000000" w:themeColor="text1"/>
        </w:rPr>
        <w:t>’</w:t>
      </w:r>
      <w:r w:rsidR="0034207F">
        <w:rPr>
          <w:color w:val="000000" w:themeColor="text1"/>
          <w:u w:color="000000" w:themeColor="text1"/>
        </w:rPr>
        <w:t>s Teen Video Crew</w:t>
      </w:r>
      <w:r w:rsidR="00BE2824">
        <w:rPr>
          <w:color w:val="000000" w:themeColor="text1"/>
          <w:u w:color="000000" w:themeColor="text1"/>
        </w:rPr>
        <w:t xml:space="preserve"> of Indian Land High School upon being named </w:t>
      </w:r>
      <w:r w:rsidR="0034207F">
        <w:rPr>
          <w:color w:val="000000" w:themeColor="text1"/>
          <w:u w:color="000000" w:themeColor="text1"/>
        </w:rPr>
        <w:t>f</w:t>
      </w:r>
      <w:r w:rsidRPr="00367E71">
        <w:rPr>
          <w:color w:val="000000" w:themeColor="text1"/>
          <w:u w:color="000000" w:themeColor="text1"/>
        </w:rPr>
        <w:t xml:space="preserve">irst </w:t>
      </w:r>
      <w:r w:rsidR="0034207F">
        <w:rPr>
          <w:color w:val="000000" w:themeColor="text1"/>
          <w:u w:color="000000" w:themeColor="text1"/>
        </w:rPr>
        <w:t>r</w:t>
      </w:r>
      <w:r w:rsidRPr="00367E71">
        <w:rPr>
          <w:color w:val="000000" w:themeColor="text1"/>
          <w:u w:color="000000" w:themeColor="text1"/>
        </w:rPr>
        <w:t>unner</w:t>
      </w:r>
      <w:r w:rsidR="00E30199">
        <w:rPr>
          <w:color w:val="000000" w:themeColor="text1"/>
          <w:u w:color="000000" w:themeColor="text1"/>
        </w:rPr>
        <w:noBreakHyphen/>
      </w:r>
      <w:r w:rsidR="0034207F">
        <w:rPr>
          <w:color w:val="000000" w:themeColor="text1"/>
          <w:u w:color="000000" w:themeColor="text1"/>
        </w:rPr>
        <w:t>up</w:t>
      </w:r>
      <w:r w:rsidRPr="00367E71">
        <w:rPr>
          <w:color w:val="000000" w:themeColor="text1"/>
          <w:u w:color="000000" w:themeColor="text1"/>
        </w:rPr>
        <w:t xml:space="preserve"> in the American Library Association</w:t>
      </w:r>
      <w:r w:rsidR="00E30199" w:rsidRPr="00E30199">
        <w:rPr>
          <w:color w:val="000000" w:themeColor="text1"/>
          <w:u w:color="000000" w:themeColor="text1"/>
        </w:rPr>
        <w:t>’</w:t>
      </w:r>
      <w:r w:rsidRPr="00367E71">
        <w:rPr>
          <w:color w:val="000000" w:themeColor="text1"/>
          <w:u w:color="000000" w:themeColor="text1"/>
        </w:rPr>
        <w:t>s “Why I Need My Library” video competition</w:t>
      </w:r>
      <w:r w:rsidR="0034207F">
        <w:rPr>
          <w:color w:val="000000" w:themeColor="text1"/>
          <w:u w:color="000000" w:themeColor="text1"/>
        </w:rPr>
        <w:t>.</w:t>
      </w: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6A50" w:rsidRPr="00367E71" w:rsidRDefault="00476A50" w:rsidP="00476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E71">
        <w:rPr>
          <w:color w:val="000000" w:themeColor="text1"/>
          <w:u w:color="000000" w:themeColor="text1"/>
        </w:rPr>
        <w:t>Be it further resolved that a copy of this resolution be forwarded to the Del Webb Library Teen Video Crew.</w:t>
      </w:r>
    </w:p>
    <w:p w:rsidR="0014232C" w:rsidRDefault="00E301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32C" w:rsidRDefault="0014232C" w:rsidP="00BC7A61">
      <w:pPr>
        <w:suppressAutoHyphens/>
      </w:pPr>
    </w:p>
    <w:sectPr w:rsidR="0014232C" w:rsidSect="00BC7A6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FF4" w:rsidRDefault="00D52FF4" w:rsidP="009F0C77">
      <w:r>
        <w:separator/>
      </w:r>
    </w:p>
  </w:endnote>
  <w:endnote w:type="continuationSeparator" w:id="0">
    <w:p w:rsidR="00D52FF4" w:rsidRDefault="00D52F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F00637-97B3-49A7-BEF8-2E013E12E9E9}"/>
    <w:embedBold r:id="rId2" w:fontKey="{24EFCD18-A4DE-459E-A202-20C9552111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116C72-4914-4F9A-BE93-C75DAF958D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CE67C89-F1C6-49BB-9D00-5BC5B603F3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5A1EC0-550C-4E69-8914-7385653238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A61" w:rsidRPr="0014232C" w:rsidRDefault="00BC7A61" w:rsidP="001423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 w:rsidR="000768B3">
      <w:fldChar w:fldCharType="begin"/>
    </w:r>
    <w:r w:rsidR="000768B3">
      <w:instrText xml:space="preserve"> PAGE  \* MERGEFORMAT </w:instrText>
    </w:r>
    <w:r w:rsidR="000768B3">
      <w:fldChar w:fldCharType="separate"/>
    </w:r>
    <w:r w:rsidR="000768B3">
      <w:rPr>
        <w:noProof/>
      </w:rPr>
      <w:t>1</w:t>
    </w:r>
    <w:r w:rsidR="000768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FF4" w:rsidRDefault="00D52FF4" w:rsidP="009F0C77">
      <w:r>
        <w:separator/>
      </w:r>
    </w:p>
  </w:footnote>
  <w:footnote w:type="continuationSeparator" w:id="0">
    <w:p w:rsidR="00D52FF4" w:rsidRDefault="00D52F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3AB11"/>
    <w:docVar w:name="CoverBillType" w:val="r"/>
    <w:docVar w:name="docpath" w:val="L:\Council\bills\RM\1263AB11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69C7"/>
    <w:rsid w:val="00011869"/>
    <w:rsid w:val="000768B3"/>
    <w:rsid w:val="000E1785"/>
    <w:rsid w:val="000E5C16"/>
    <w:rsid w:val="000F40FA"/>
    <w:rsid w:val="0010776B"/>
    <w:rsid w:val="0011207C"/>
    <w:rsid w:val="0011404D"/>
    <w:rsid w:val="00133E66"/>
    <w:rsid w:val="00141B54"/>
    <w:rsid w:val="0014232C"/>
    <w:rsid w:val="001435A3"/>
    <w:rsid w:val="00143720"/>
    <w:rsid w:val="00164928"/>
    <w:rsid w:val="001D08F2"/>
    <w:rsid w:val="001D525B"/>
    <w:rsid w:val="001D7F4F"/>
    <w:rsid w:val="002321B6"/>
    <w:rsid w:val="00246B8B"/>
    <w:rsid w:val="00250967"/>
    <w:rsid w:val="002543C8"/>
    <w:rsid w:val="00284AAE"/>
    <w:rsid w:val="002E5912"/>
    <w:rsid w:val="00325348"/>
    <w:rsid w:val="0032732C"/>
    <w:rsid w:val="0033101F"/>
    <w:rsid w:val="00336AD0"/>
    <w:rsid w:val="0034207F"/>
    <w:rsid w:val="0037079A"/>
    <w:rsid w:val="00392210"/>
    <w:rsid w:val="003D01E8"/>
    <w:rsid w:val="003E5288"/>
    <w:rsid w:val="003F6D79"/>
    <w:rsid w:val="0041760A"/>
    <w:rsid w:val="00417C01"/>
    <w:rsid w:val="004350C7"/>
    <w:rsid w:val="00476A50"/>
    <w:rsid w:val="004809EE"/>
    <w:rsid w:val="004E45AA"/>
    <w:rsid w:val="004E7D54"/>
    <w:rsid w:val="005273C6"/>
    <w:rsid w:val="00530A69"/>
    <w:rsid w:val="00545593"/>
    <w:rsid w:val="00577C6C"/>
    <w:rsid w:val="005C2FE2"/>
    <w:rsid w:val="005E2BC9"/>
    <w:rsid w:val="00605102"/>
    <w:rsid w:val="00605C8D"/>
    <w:rsid w:val="00613AAF"/>
    <w:rsid w:val="006215AA"/>
    <w:rsid w:val="00661847"/>
    <w:rsid w:val="006913C9"/>
    <w:rsid w:val="0069470D"/>
    <w:rsid w:val="006A3285"/>
    <w:rsid w:val="006A5AB2"/>
    <w:rsid w:val="00700464"/>
    <w:rsid w:val="007053BE"/>
    <w:rsid w:val="007333BD"/>
    <w:rsid w:val="00734F00"/>
    <w:rsid w:val="007A70AE"/>
    <w:rsid w:val="007F511A"/>
    <w:rsid w:val="008000A4"/>
    <w:rsid w:val="008362E8"/>
    <w:rsid w:val="00851BE8"/>
    <w:rsid w:val="0085763E"/>
    <w:rsid w:val="008A1768"/>
    <w:rsid w:val="008F4429"/>
    <w:rsid w:val="009177C4"/>
    <w:rsid w:val="0093643D"/>
    <w:rsid w:val="0094021A"/>
    <w:rsid w:val="009A4838"/>
    <w:rsid w:val="009A498F"/>
    <w:rsid w:val="009C6A0B"/>
    <w:rsid w:val="009F0C77"/>
    <w:rsid w:val="009F4DD1"/>
    <w:rsid w:val="00A41684"/>
    <w:rsid w:val="00A55B57"/>
    <w:rsid w:val="00A64E80"/>
    <w:rsid w:val="00A72BCD"/>
    <w:rsid w:val="00A741D9"/>
    <w:rsid w:val="00A833AB"/>
    <w:rsid w:val="00A9741D"/>
    <w:rsid w:val="00AD4B17"/>
    <w:rsid w:val="00B31753"/>
    <w:rsid w:val="00B412D4"/>
    <w:rsid w:val="00B73D65"/>
    <w:rsid w:val="00BC7A61"/>
    <w:rsid w:val="00BE2824"/>
    <w:rsid w:val="00BE3C22"/>
    <w:rsid w:val="00BE750F"/>
    <w:rsid w:val="00BF2A95"/>
    <w:rsid w:val="00BF3345"/>
    <w:rsid w:val="00C0345E"/>
    <w:rsid w:val="00C3483A"/>
    <w:rsid w:val="00C469C7"/>
    <w:rsid w:val="00C74E9D"/>
    <w:rsid w:val="00C82FD3"/>
    <w:rsid w:val="00C92819"/>
    <w:rsid w:val="00CA649C"/>
    <w:rsid w:val="00CC6B7B"/>
    <w:rsid w:val="00CD2089"/>
    <w:rsid w:val="00D52FF4"/>
    <w:rsid w:val="00D71C11"/>
    <w:rsid w:val="00D73A67"/>
    <w:rsid w:val="00D970A9"/>
    <w:rsid w:val="00DA3CA6"/>
    <w:rsid w:val="00DB7B93"/>
    <w:rsid w:val="00DF1ADB"/>
    <w:rsid w:val="00DF3845"/>
    <w:rsid w:val="00E30199"/>
    <w:rsid w:val="00E41911"/>
    <w:rsid w:val="00E7340B"/>
    <w:rsid w:val="00E92EEF"/>
    <w:rsid w:val="00ED3FD2"/>
    <w:rsid w:val="00F24442"/>
    <w:rsid w:val="00F374FB"/>
    <w:rsid w:val="00F50AE3"/>
    <w:rsid w:val="00F67CF1"/>
    <w:rsid w:val="00F840F0"/>
    <w:rsid w:val="00F972B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743DCD-2E99-413C-9F28-92CF1D76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F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7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38_201106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90F27-5981-4A72-B988-FB96B707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442</Words>
  <Characters>2647</Characters>
  <Application>Microsoft Office Word</Application>
  <DocSecurity>4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4338: Del Webb Library's Teen Video Crew of Indian Land High School - South Carolina Legislature Online</dc:title>
  <dc:subject/>
  <dc:creator>rosannemcdowell</dc:creator>
  <cp:keywords/>
  <dc:description/>
  <cp:lastModifiedBy>N Cumfer</cp:lastModifiedBy>
  <cp:revision>2</cp:revision>
  <cp:lastPrinted>2011-06-02T14:04:00Z</cp:lastPrinted>
  <dcterms:created xsi:type="dcterms:W3CDTF">2014-11-24T14:19:00Z</dcterms:created>
  <dcterms:modified xsi:type="dcterms:W3CDTF">2014-11-24T14:19:00Z</dcterms:modified>
</cp:coreProperties>
</file>