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814" w:rsidRDefault="000D1814" w:rsidP="000D1814">
      <w:pPr>
        <w:widowControl w:val="0"/>
        <w:jc w:val="center"/>
      </w:pPr>
      <w:bookmarkStart w:id="0" w:name="_GoBack"/>
      <w:bookmarkEnd w:id="0"/>
      <w:r w:rsidRPr="000D1814">
        <w:rPr>
          <w:b/>
        </w:rPr>
        <w:t>South Carolina General Assembly</w:t>
      </w:r>
    </w:p>
    <w:p w:rsidR="000D1814" w:rsidRDefault="000D1814" w:rsidP="000D1814">
      <w:pPr>
        <w:widowControl w:val="0"/>
        <w:jc w:val="center"/>
      </w:pPr>
      <w:r>
        <w:t>119th Session, 2011-2012</w:t>
      </w:r>
    </w:p>
    <w:p w:rsidR="000D1814" w:rsidRDefault="000D1814" w:rsidP="000D1814">
      <w:pPr>
        <w:widowControl w:val="0"/>
        <w:jc w:val="left"/>
      </w:pPr>
    </w:p>
    <w:p w:rsidR="000D1814" w:rsidRDefault="000D1814" w:rsidP="000D1814">
      <w:pPr>
        <w:widowControl w:val="0"/>
        <w:jc w:val="left"/>
        <w:rPr>
          <w:b/>
        </w:rPr>
      </w:pPr>
      <w:r w:rsidRPr="000D1814">
        <w:rPr>
          <w:b/>
        </w:rPr>
        <w:t>H. 4352</w:t>
      </w:r>
    </w:p>
    <w:p w:rsidR="000D1814" w:rsidRDefault="000D1814" w:rsidP="000D1814">
      <w:pPr>
        <w:widowControl w:val="0"/>
        <w:jc w:val="left"/>
        <w:rPr>
          <w:b/>
        </w:rPr>
      </w:pPr>
    </w:p>
    <w:p w:rsidR="000D1814" w:rsidRDefault="000D1814" w:rsidP="000D1814">
      <w:pPr>
        <w:widowControl w:val="0"/>
        <w:jc w:val="left"/>
      </w:pPr>
      <w:r w:rsidRPr="000D1814">
        <w:rPr>
          <w:b/>
        </w:rPr>
        <w:t>STATUS INFORMATION</w:t>
      </w:r>
    </w:p>
    <w:p w:rsidR="000D1814" w:rsidRDefault="000D1814" w:rsidP="000D1814">
      <w:pPr>
        <w:widowControl w:val="0"/>
        <w:jc w:val="left"/>
      </w:pPr>
    </w:p>
    <w:p w:rsidR="000D1814" w:rsidRDefault="000D1814" w:rsidP="000D1814">
      <w:pPr>
        <w:widowControl w:val="0"/>
        <w:jc w:val="left"/>
      </w:pPr>
      <w:r>
        <w:t>General Bill</w:t>
      </w:r>
    </w:p>
    <w:p w:rsidR="000D1814" w:rsidRDefault="000D1814" w:rsidP="000D1814">
      <w:pPr>
        <w:widowControl w:val="0"/>
        <w:jc w:val="left"/>
      </w:pPr>
      <w:r>
        <w:t>Sponsors: Rep. Howard</w:t>
      </w:r>
    </w:p>
    <w:p w:rsidR="000D1814" w:rsidRDefault="000D1814" w:rsidP="000D1814">
      <w:pPr>
        <w:widowControl w:val="0"/>
        <w:jc w:val="left"/>
      </w:pPr>
      <w:r>
        <w:t>Document Path: l:\council\bills\nbd\11795ac11.docx</w:t>
      </w:r>
    </w:p>
    <w:p w:rsidR="000D1814" w:rsidRDefault="000D1814" w:rsidP="000D1814">
      <w:pPr>
        <w:widowControl w:val="0"/>
        <w:jc w:val="left"/>
      </w:pPr>
    </w:p>
    <w:p w:rsidR="000D1814" w:rsidRDefault="000D1814" w:rsidP="000D1814">
      <w:pPr>
        <w:widowControl w:val="0"/>
        <w:jc w:val="left"/>
      </w:pPr>
      <w:r>
        <w:t>Introduced in the House on June 2, 2011</w:t>
      </w:r>
    </w:p>
    <w:p w:rsidR="000D1814" w:rsidRDefault="000D1814" w:rsidP="000D1814">
      <w:pPr>
        <w:widowControl w:val="0"/>
        <w:jc w:val="left"/>
      </w:pPr>
      <w:r>
        <w:t xml:space="preserve">Currently residing in the House Committee on </w:t>
      </w:r>
      <w:r w:rsidRPr="000D1814">
        <w:rPr>
          <w:b/>
        </w:rPr>
        <w:t>Medical, Military, Public and Municipal Affairs</w:t>
      </w:r>
    </w:p>
    <w:p w:rsidR="000D1814" w:rsidRDefault="000D1814" w:rsidP="000D1814">
      <w:pPr>
        <w:widowControl w:val="0"/>
        <w:jc w:val="left"/>
      </w:pPr>
    </w:p>
    <w:p w:rsidR="000D1814" w:rsidRDefault="000D1814" w:rsidP="000D1814">
      <w:pPr>
        <w:widowControl w:val="0"/>
        <w:jc w:val="left"/>
      </w:pPr>
      <w:r>
        <w:t xml:space="preserve">Summary: </w:t>
      </w:r>
      <w:r w:rsidR="00466456">
        <w:t>Urgent Care facilities</w:t>
      </w:r>
    </w:p>
    <w:p w:rsidR="000D1814" w:rsidRDefault="000D1814" w:rsidP="000D1814">
      <w:pPr>
        <w:widowControl w:val="0"/>
        <w:jc w:val="left"/>
      </w:pPr>
    </w:p>
    <w:p w:rsidR="000D1814" w:rsidRDefault="000D1814" w:rsidP="000D1814">
      <w:pPr>
        <w:widowControl w:val="0"/>
        <w:jc w:val="left"/>
      </w:pPr>
    </w:p>
    <w:p w:rsidR="000D1814" w:rsidRDefault="000D1814" w:rsidP="000D18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1814">
        <w:rPr>
          <w:b/>
        </w:rPr>
        <w:t>HISTORY OF LEGISLATIVE ACTIONS</w:t>
      </w:r>
    </w:p>
    <w:p w:rsidR="000D1814" w:rsidRDefault="000D1814" w:rsidP="000D18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1814" w:rsidRPr="000D1814" w:rsidRDefault="000D1814" w:rsidP="000D18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1814">
        <w:rPr>
          <w:u w:val="single"/>
        </w:rPr>
        <w:tab/>
        <w:t>Date</w:t>
      </w:r>
      <w:r w:rsidRPr="000D1814">
        <w:rPr>
          <w:u w:val="single"/>
        </w:rPr>
        <w:tab/>
        <w:t>Body</w:t>
      </w:r>
      <w:r w:rsidRPr="000D1814">
        <w:rPr>
          <w:u w:val="single"/>
        </w:rPr>
        <w:tab/>
        <w:t>Action Description with journal page number</w:t>
      </w:r>
      <w:r w:rsidRPr="000D1814">
        <w:rPr>
          <w:u w:val="single"/>
        </w:rPr>
        <w:tab/>
      </w:r>
    </w:p>
    <w:p w:rsidR="00DC1491" w:rsidRDefault="00DC1491" w:rsidP="00DC14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C20F60">
        <w:t>Introduced and read first time (</w:t>
      </w:r>
      <w:hyperlink r:id="rId7" w:history="1">
        <w:r w:rsidRPr="00C20F60">
          <w:rPr>
            <w:rStyle w:val="Hyperlink"/>
          </w:rPr>
          <w:t>House Journal</w:t>
        </w:r>
        <w:r w:rsidRPr="00C20F60">
          <w:rPr>
            <w:rStyle w:val="Hyperlink"/>
          </w:rPr>
          <w:noBreakHyphen/>
          <w:t>page 66</w:t>
        </w:r>
      </w:hyperlink>
      <w:r w:rsidRPr="00C20F60">
        <w:t>)</w:t>
      </w:r>
    </w:p>
    <w:p w:rsidR="00DC1491" w:rsidRDefault="00DC1491" w:rsidP="00DC14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C20F60">
        <w:t xml:space="preserve">Referred to Committee on </w:t>
      </w:r>
      <w:r w:rsidRPr="00C20F60">
        <w:rPr>
          <w:b/>
        </w:rPr>
        <w:t>Medical, Military, Public and Municipal Affairs</w:t>
      </w:r>
      <w:r w:rsidRPr="00C20F60">
        <w:t xml:space="preserve"> (</w:t>
      </w:r>
      <w:hyperlink r:id="rId8" w:history="1">
        <w:r w:rsidRPr="00C20F60">
          <w:rPr>
            <w:rStyle w:val="Hyperlink"/>
          </w:rPr>
          <w:t>House Journal</w:t>
        </w:r>
        <w:r w:rsidRPr="00C20F60">
          <w:rPr>
            <w:rStyle w:val="Hyperlink"/>
          </w:rPr>
          <w:noBreakHyphen/>
          <w:t>page 66</w:t>
        </w:r>
      </w:hyperlink>
      <w:r w:rsidRPr="00C20F60">
        <w:t>)</w:t>
      </w:r>
    </w:p>
    <w:p w:rsidR="00DC1491" w:rsidRDefault="00DC1491" w:rsidP="00DC14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1814" w:rsidRPr="000D1814" w:rsidRDefault="000D1814" w:rsidP="000D1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1814" w:rsidRDefault="000D1814" w:rsidP="000D1814">
      <w:pPr>
        <w:widowControl w:val="0"/>
        <w:jc w:val="left"/>
      </w:pPr>
      <w:r w:rsidRPr="000D1814">
        <w:rPr>
          <w:b/>
        </w:rPr>
        <w:t>VERSIONS OF THIS BILL</w:t>
      </w:r>
    </w:p>
    <w:p w:rsidR="000D1814" w:rsidRDefault="000D1814" w:rsidP="000D1814">
      <w:pPr>
        <w:widowControl w:val="0"/>
        <w:jc w:val="left"/>
      </w:pPr>
    </w:p>
    <w:p w:rsidR="000D1814" w:rsidRDefault="00FF2B44" w:rsidP="000D1814">
      <w:pPr>
        <w:widowControl w:val="0"/>
        <w:jc w:val="left"/>
      </w:pPr>
      <w:hyperlink r:id="rId9" w:history="1">
        <w:r w:rsidR="000D1814">
          <w:rPr>
            <w:rStyle w:val="Hyperlink"/>
          </w:rPr>
          <w:t>6/2/2011</w:t>
        </w:r>
      </w:hyperlink>
    </w:p>
    <w:p w:rsidR="000D1814" w:rsidRDefault="000D1814" w:rsidP="000D1814"/>
    <w:p w:rsidR="000D1814" w:rsidRDefault="000D1814" w:rsidP="000D1814">
      <w:pPr>
        <w:sectPr w:rsidR="000D1814" w:rsidSect="000D18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3B9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3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BY ADDING SECTION </w:t>
      </w:r>
      <w:r w:rsidR="009B7396">
        <w:t>39</w:t>
      </w:r>
      <w:r w:rsidR="00490555">
        <w:noBreakHyphen/>
      </w:r>
      <w:r w:rsidR="009B7396">
        <w:t>1</w:t>
      </w:r>
      <w:r w:rsidR="00490555">
        <w:noBreakHyphen/>
      </w:r>
      <w:r w:rsidR="009806D3">
        <w:t>110</w:t>
      </w:r>
      <w:r>
        <w:t xml:space="preserve"> SO AS TO PROVIDE THAT AN URGENT CARE FACILITY MAY NOT REFUSE TO TREAT AN INDIVIDUAL WHO HAS AN OUTSTANDING </w:t>
      </w:r>
      <w:r w:rsidR="00831DAC">
        <w:t>DEBT WITH</w:t>
      </w:r>
      <w:r w:rsidR="009B7396">
        <w:t xml:space="preserve"> THE FACILITY</w:t>
      </w:r>
      <w:r>
        <w:t xml:space="preserve"> WHO PRESENTS WITH A MEDICAL CONDITION THAT MAY</w:t>
      </w:r>
      <w:r w:rsidR="009B7396">
        <w:t>,</w:t>
      </w:r>
      <w:r>
        <w:t xml:space="preserve"> WITH</w:t>
      </w:r>
      <w:r w:rsidR="009B7396">
        <w:t>OUT</w:t>
      </w:r>
      <w:r>
        <w:t xml:space="preserve"> IMMEDIATE TREATMENT,</w:t>
      </w:r>
      <w:r w:rsidR="00285D0E">
        <w:t xml:space="preserve"> RESULT IN HARM TO OR</w:t>
      </w:r>
      <w:r w:rsidR="009B7396">
        <w:t xml:space="preserve"> ENDANGER THE LIFE</w:t>
      </w:r>
      <w:r w:rsidR="00285D0E">
        <w:t xml:space="preserve"> OF</w:t>
      </w:r>
      <w:r w:rsidR="009B7396">
        <w:t xml:space="preserve"> </w:t>
      </w:r>
      <w:r>
        <w:t>THE INDIVIDUAL IF THE CONDITION AND TREATMENT OF THE CONDITION ARE WITHIN THE FACILITY</w:t>
      </w:r>
      <w:r w:rsidR="00490555" w:rsidRPr="00490555">
        <w:t>’</w:t>
      </w:r>
      <w:r>
        <w:t>S SCOPE OF TREATMENT.</w:t>
      </w:r>
    </w:p>
    <w:p w:rsidR="00323B97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3B97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23B97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3B97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D3AE9">
        <w:t xml:space="preserve">Chapter </w:t>
      </w:r>
      <w:r w:rsidR="009B7396">
        <w:t>1</w:t>
      </w:r>
      <w:r w:rsidR="00BD3AE9">
        <w:t xml:space="preserve">, Title </w:t>
      </w:r>
      <w:r w:rsidR="009B7396">
        <w:t>39</w:t>
      </w:r>
      <w:r w:rsidR="00BD3AE9">
        <w:t xml:space="preserve"> of the 1976 Code is amended by adding:</w:t>
      </w:r>
    </w:p>
    <w:p w:rsidR="00BD3AE9" w:rsidRDefault="00BD3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396" w:rsidRDefault="00BD3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9B7396">
        <w:t>39</w:t>
      </w:r>
      <w:r w:rsidR="00490555">
        <w:noBreakHyphen/>
      </w:r>
      <w:r w:rsidR="009B7396">
        <w:t>1</w:t>
      </w:r>
      <w:r w:rsidR="00490555">
        <w:noBreakHyphen/>
      </w:r>
      <w:r w:rsidR="009B7396">
        <w:t>110</w:t>
      </w:r>
      <w:r>
        <w:t>.</w:t>
      </w:r>
      <w:r>
        <w:tab/>
      </w:r>
      <w:r>
        <w:tab/>
      </w:r>
      <w:r w:rsidR="009B7396">
        <w:t>(A)</w:t>
      </w:r>
      <w:r w:rsidR="009B7396">
        <w:tab/>
        <w:t xml:space="preserve">An </w:t>
      </w:r>
      <w:r w:rsidR="00C22810">
        <w:t xml:space="preserve">urgent care facility may not refuse to treat an individual who has an outstanding </w:t>
      </w:r>
      <w:r w:rsidR="00831DAC">
        <w:t>debt with</w:t>
      </w:r>
      <w:r w:rsidR="009B7396">
        <w:t xml:space="preserve"> the facility</w:t>
      </w:r>
      <w:r w:rsidR="00C22810">
        <w:t xml:space="preserve"> who presents with a medical condition that may</w:t>
      </w:r>
      <w:r w:rsidR="009B7396">
        <w:t>,</w:t>
      </w:r>
      <w:r w:rsidR="00C22810">
        <w:t xml:space="preserve"> with</w:t>
      </w:r>
      <w:r w:rsidR="009B7396">
        <w:t>out</w:t>
      </w:r>
      <w:r w:rsidR="00C22810">
        <w:t xml:space="preserve"> immediate treatment,</w:t>
      </w:r>
      <w:r w:rsidR="009B7396">
        <w:t xml:space="preserve"> </w:t>
      </w:r>
      <w:r w:rsidR="00285D0E">
        <w:t xml:space="preserve">result in harm to or </w:t>
      </w:r>
      <w:r w:rsidR="009B7396">
        <w:t xml:space="preserve">endanger the life of </w:t>
      </w:r>
      <w:r w:rsidR="00C22810">
        <w:t>the individual if the condition and treatment of the condition are within the facility</w:t>
      </w:r>
      <w:r w:rsidR="00490555" w:rsidRPr="00490555">
        <w:t>’</w:t>
      </w:r>
      <w:r w:rsidR="00C22810">
        <w:t>s scope of treatment.</w:t>
      </w:r>
    </w:p>
    <w:p w:rsidR="00BD3AE9" w:rsidRDefault="009B73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="00490555" w:rsidRPr="00490555">
        <w:t>‘</w:t>
      </w:r>
      <w:r>
        <w:t>urgent care facility</w:t>
      </w:r>
      <w:r w:rsidR="00490555" w:rsidRPr="00490555">
        <w:t>’</w:t>
      </w:r>
      <w:r>
        <w:t xml:space="preserve"> means the delivery of ambulatory care in a facility dedicated to the delivery of medical care outside of a hospital emergency department, usually on an unscheduled, walk</w:t>
      </w:r>
      <w:r w:rsidR="00490555">
        <w:noBreakHyphen/>
      </w:r>
      <w:r>
        <w:t>in basis.</w:t>
      </w:r>
      <w:r w:rsidR="00C22810">
        <w:t>”</w:t>
      </w:r>
    </w:p>
    <w:p w:rsidR="00323B97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3B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3AE9">
        <w:t>2</w:t>
      </w:r>
      <w:r>
        <w:t>.</w:t>
      </w:r>
      <w:r>
        <w:tab/>
        <w:t xml:space="preserve">This act takes effect </w:t>
      </w:r>
      <w:r w:rsidR="00BD3AE9">
        <w:t>July 1, 2012</w:t>
      </w:r>
      <w:r>
        <w:t>.</w:t>
      </w:r>
    </w:p>
    <w:p w:rsidR="006363FF" w:rsidRDefault="004905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63FF" w:rsidRDefault="006363FF" w:rsidP="000D1814">
      <w:pPr>
        <w:suppressAutoHyphens/>
      </w:pPr>
    </w:p>
    <w:sectPr w:rsidR="006363FF" w:rsidSect="000D181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B97" w:rsidRDefault="00323B97" w:rsidP="009F0C77">
      <w:r>
        <w:separator/>
      </w:r>
    </w:p>
  </w:endnote>
  <w:endnote w:type="continuationSeparator" w:id="0">
    <w:p w:rsidR="00323B97" w:rsidRDefault="00323B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A2E3A2-ACF7-43CE-86EC-332223C2BCB3}"/>
    <w:embedBold r:id="rId2" w:fontKey="{BDB1D0C3-EED9-48D2-9426-27B4DDA454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5AF46C-7128-444B-8FD5-E7442B0017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A556F6D-0E8F-404F-AC1F-DFF160D612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696640-E2B2-4969-AA1F-2FD89AEA62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814" w:rsidRPr="006363FF" w:rsidRDefault="000D1814" w:rsidP="006363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[4352]</w:t>
    </w:r>
    <w:r>
      <w:tab/>
    </w:r>
    <w:r w:rsidR="00FF2B44">
      <w:fldChar w:fldCharType="begin"/>
    </w:r>
    <w:r w:rsidR="00FF2B44">
      <w:instrText xml:space="preserve"> PAGE  \* MERGEFORMAT </w:instrText>
    </w:r>
    <w:r w:rsidR="00FF2B44">
      <w:fldChar w:fldCharType="separate"/>
    </w:r>
    <w:r w:rsidR="00FF2B44">
      <w:rPr>
        <w:noProof/>
      </w:rPr>
      <w:t>1</w:t>
    </w:r>
    <w:r w:rsidR="00FF2B4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B97" w:rsidRDefault="00323B97" w:rsidP="009F0C77">
      <w:r>
        <w:separator/>
      </w:r>
    </w:p>
  </w:footnote>
  <w:footnote w:type="continuationSeparator" w:id="0">
    <w:p w:rsidR="00323B97" w:rsidRDefault="00323B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95AC11"/>
    <w:docVar w:name="CoverBillType" w:val="b"/>
    <w:docVar w:name="docpath" w:val="L:\Council\bills\NBD\11795AC11.DOCX"/>
    <w:docVar w:name="dvBillNumber" w:val="435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97DA5"/>
    <w:rsid w:val="00011869"/>
    <w:rsid w:val="00053E51"/>
    <w:rsid w:val="000B2C55"/>
    <w:rsid w:val="000D1814"/>
    <w:rsid w:val="000E1785"/>
    <w:rsid w:val="000F40FA"/>
    <w:rsid w:val="0010776B"/>
    <w:rsid w:val="00133D12"/>
    <w:rsid w:val="00133E66"/>
    <w:rsid w:val="001435A3"/>
    <w:rsid w:val="00162DF2"/>
    <w:rsid w:val="001D08F2"/>
    <w:rsid w:val="001D525B"/>
    <w:rsid w:val="001D7F4F"/>
    <w:rsid w:val="00203ABA"/>
    <w:rsid w:val="002321B6"/>
    <w:rsid w:val="00250967"/>
    <w:rsid w:val="002543C8"/>
    <w:rsid w:val="00284AAE"/>
    <w:rsid w:val="00285D0E"/>
    <w:rsid w:val="002E5912"/>
    <w:rsid w:val="002F6948"/>
    <w:rsid w:val="00323B9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6BD8"/>
    <w:rsid w:val="00466456"/>
    <w:rsid w:val="004775FB"/>
    <w:rsid w:val="004809EE"/>
    <w:rsid w:val="00490555"/>
    <w:rsid w:val="004E7D54"/>
    <w:rsid w:val="005273C6"/>
    <w:rsid w:val="00530A69"/>
    <w:rsid w:val="00545593"/>
    <w:rsid w:val="00577C6C"/>
    <w:rsid w:val="005C2FE2"/>
    <w:rsid w:val="005C7E65"/>
    <w:rsid w:val="005E2BC9"/>
    <w:rsid w:val="006050BC"/>
    <w:rsid w:val="00605102"/>
    <w:rsid w:val="00612AEB"/>
    <w:rsid w:val="006215AA"/>
    <w:rsid w:val="006363FF"/>
    <w:rsid w:val="006913C9"/>
    <w:rsid w:val="0069470D"/>
    <w:rsid w:val="006D0B32"/>
    <w:rsid w:val="00734F00"/>
    <w:rsid w:val="007A70AE"/>
    <w:rsid w:val="00831DAC"/>
    <w:rsid w:val="008362E8"/>
    <w:rsid w:val="008A1768"/>
    <w:rsid w:val="008D5562"/>
    <w:rsid w:val="008F4429"/>
    <w:rsid w:val="0094021A"/>
    <w:rsid w:val="009806D3"/>
    <w:rsid w:val="009A083A"/>
    <w:rsid w:val="009B7396"/>
    <w:rsid w:val="009C6A0B"/>
    <w:rsid w:val="009E24D3"/>
    <w:rsid w:val="009E501B"/>
    <w:rsid w:val="009F0C77"/>
    <w:rsid w:val="009F4DD1"/>
    <w:rsid w:val="00A365DC"/>
    <w:rsid w:val="00A41684"/>
    <w:rsid w:val="00A61FE2"/>
    <w:rsid w:val="00A64E80"/>
    <w:rsid w:val="00A72BCD"/>
    <w:rsid w:val="00A741D9"/>
    <w:rsid w:val="00A833AB"/>
    <w:rsid w:val="00A9741D"/>
    <w:rsid w:val="00A97DA5"/>
    <w:rsid w:val="00AD4B17"/>
    <w:rsid w:val="00AE627E"/>
    <w:rsid w:val="00B412D4"/>
    <w:rsid w:val="00BD3AE9"/>
    <w:rsid w:val="00BE3C22"/>
    <w:rsid w:val="00C0345E"/>
    <w:rsid w:val="00C12EE0"/>
    <w:rsid w:val="00C22810"/>
    <w:rsid w:val="00C3483A"/>
    <w:rsid w:val="00C74E9D"/>
    <w:rsid w:val="00C82FD3"/>
    <w:rsid w:val="00C92819"/>
    <w:rsid w:val="00CB2C0C"/>
    <w:rsid w:val="00CC6B7B"/>
    <w:rsid w:val="00CD2089"/>
    <w:rsid w:val="00D426A8"/>
    <w:rsid w:val="00D73A67"/>
    <w:rsid w:val="00D970A9"/>
    <w:rsid w:val="00DC1491"/>
    <w:rsid w:val="00DF3845"/>
    <w:rsid w:val="00E304DA"/>
    <w:rsid w:val="00E41911"/>
    <w:rsid w:val="00E92EEF"/>
    <w:rsid w:val="00F24442"/>
    <w:rsid w:val="00F50AE3"/>
    <w:rsid w:val="00F576AC"/>
    <w:rsid w:val="00F67CF1"/>
    <w:rsid w:val="00F840F0"/>
    <w:rsid w:val="00FB0D0D"/>
    <w:rsid w:val="00FB43B4"/>
    <w:rsid w:val="00FF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CB2F5D1-EA30-4B7D-B209-8E91E3CF6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8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18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6-0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52_2011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3DA1F-C79D-4201-A90C-F159AE161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297</Words>
  <Characters>1575</Characters>
  <Application>Microsoft Office Word</Application>
  <DocSecurity>4</DocSecurity>
  <Lines>70</Lines>
  <Paragraphs>24</Paragraphs>
  <ScaleCrop>false</ScaleCrop>
  <Company> </Company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4352: Urgent Care facilities - South Carolina Legislature Online</dc:title>
  <dc:subject/>
  <dc:creator>NikiDowney</dc:creator>
  <cp:keywords/>
  <dc:description/>
  <cp:lastModifiedBy>N Cumfer</cp:lastModifiedBy>
  <cp:revision>2</cp:revision>
  <cp:lastPrinted>2011-06-02T15:58:00Z</cp:lastPrinted>
  <dcterms:created xsi:type="dcterms:W3CDTF">2014-11-24T14:20:00Z</dcterms:created>
  <dcterms:modified xsi:type="dcterms:W3CDTF">2014-11-24T14:20:00Z</dcterms:modified>
</cp:coreProperties>
</file>