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725" w:rsidRDefault="006E3725" w:rsidP="006E3725">
      <w:pPr>
        <w:widowControl w:val="0"/>
        <w:jc w:val="center"/>
      </w:pPr>
      <w:bookmarkStart w:id="0" w:name="_GoBack"/>
      <w:bookmarkEnd w:id="0"/>
      <w:r w:rsidRPr="006E3725">
        <w:rPr>
          <w:b/>
        </w:rPr>
        <w:t>South Carolina General Assembly</w:t>
      </w:r>
    </w:p>
    <w:p w:rsidR="006E3725" w:rsidRDefault="006E3725" w:rsidP="006E3725">
      <w:pPr>
        <w:widowControl w:val="0"/>
        <w:jc w:val="center"/>
      </w:pPr>
      <w:r>
        <w:t>119th Session, 2011-2012</w:t>
      </w:r>
    </w:p>
    <w:p w:rsidR="006E3725" w:rsidRDefault="006E3725" w:rsidP="006E3725">
      <w:pPr>
        <w:widowControl w:val="0"/>
        <w:jc w:val="left"/>
      </w:pPr>
    </w:p>
    <w:p w:rsidR="006E3725" w:rsidRDefault="006E3725" w:rsidP="006E3725">
      <w:pPr>
        <w:widowControl w:val="0"/>
        <w:jc w:val="left"/>
        <w:rPr>
          <w:b/>
        </w:rPr>
      </w:pPr>
      <w:r w:rsidRPr="006E3725">
        <w:rPr>
          <w:b/>
        </w:rPr>
        <w:t>H. 4498</w:t>
      </w:r>
    </w:p>
    <w:p w:rsidR="006E3725" w:rsidRDefault="006E3725" w:rsidP="006E3725">
      <w:pPr>
        <w:widowControl w:val="0"/>
        <w:jc w:val="left"/>
        <w:rPr>
          <w:b/>
        </w:rPr>
      </w:pPr>
    </w:p>
    <w:p w:rsidR="006E3725" w:rsidRDefault="006E3725" w:rsidP="006E3725">
      <w:pPr>
        <w:widowControl w:val="0"/>
        <w:jc w:val="left"/>
      </w:pPr>
      <w:r w:rsidRPr="006E3725">
        <w:rPr>
          <w:b/>
        </w:rPr>
        <w:t>STATUS INFORMATION</w:t>
      </w:r>
    </w:p>
    <w:p w:rsidR="006E3725" w:rsidRDefault="006E3725" w:rsidP="006E3725">
      <w:pPr>
        <w:widowControl w:val="0"/>
        <w:jc w:val="left"/>
      </w:pPr>
    </w:p>
    <w:p w:rsidR="006E3725" w:rsidRDefault="006E3725" w:rsidP="006E3725">
      <w:pPr>
        <w:widowControl w:val="0"/>
        <w:jc w:val="left"/>
      </w:pPr>
      <w:r>
        <w:t>General Bill</w:t>
      </w:r>
    </w:p>
    <w:p w:rsidR="006E3725" w:rsidRDefault="00DE473F" w:rsidP="006E3725">
      <w:pPr>
        <w:widowControl w:val="0"/>
        <w:jc w:val="left"/>
      </w:pPr>
      <w:r>
        <w:t>Sponsors: Reps. Butler Garrick and Johnson</w:t>
      </w:r>
    </w:p>
    <w:p w:rsidR="006E3725" w:rsidRDefault="006E3725" w:rsidP="006E3725">
      <w:pPr>
        <w:widowControl w:val="0"/>
        <w:jc w:val="left"/>
      </w:pPr>
      <w:r>
        <w:t>Document Path: l:\council\bills\agm\19354ab12.docx</w:t>
      </w:r>
    </w:p>
    <w:p w:rsidR="006E3725" w:rsidRDefault="006E3725" w:rsidP="006E3725">
      <w:pPr>
        <w:widowControl w:val="0"/>
        <w:jc w:val="left"/>
      </w:pPr>
    </w:p>
    <w:p w:rsidR="00055E56" w:rsidRDefault="00055E56" w:rsidP="006E3725">
      <w:pPr>
        <w:widowControl w:val="0"/>
        <w:jc w:val="left"/>
      </w:pPr>
      <w:r>
        <w:t>Introduced in the House on January 10, 2012</w:t>
      </w:r>
    </w:p>
    <w:p w:rsidR="00055E56" w:rsidRPr="00055E56" w:rsidRDefault="00055E56" w:rsidP="006E3725">
      <w:pPr>
        <w:widowControl w:val="0"/>
        <w:jc w:val="left"/>
      </w:pPr>
      <w:r>
        <w:t xml:space="preserve">Currently residing in the House Committee on </w:t>
      </w:r>
      <w:r w:rsidRPr="00055E56">
        <w:rPr>
          <w:b/>
        </w:rPr>
        <w:t>Judiciary</w:t>
      </w:r>
    </w:p>
    <w:p w:rsidR="00055E56" w:rsidRDefault="00055E56" w:rsidP="006E3725">
      <w:pPr>
        <w:widowControl w:val="0"/>
        <w:jc w:val="left"/>
      </w:pPr>
    </w:p>
    <w:p w:rsidR="006E3725" w:rsidRDefault="006E3725" w:rsidP="006E3725">
      <w:pPr>
        <w:widowControl w:val="0"/>
        <w:jc w:val="left"/>
      </w:pPr>
      <w:r>
        <w:t xml:space="preserve">Summary: </w:t>
      </w:r>
      <w:r w:rsidR="00825ED9">
        <w:t>Require the preservation of certain electronic communications by public officials</w:t>
      </w:r>
    </w:p>
    <w:p w:rsidR="006E3725" w:rsidRDefault="006E3725" w:rsidP="006E3725">
      <w:pPr>
        <w:widowControl w:val="0"/>
        <w:jc w:val="left"/>
      </w:pPr>
    </w:p>
    <w:p w:rsidR="006E3725" w:rsidRDefault="006E3725" w:rsidP="006E3725">
      <w:pPr>
        <w:widowControl w:val="0"/>
        <w:jc w:val="left"/>
      </w:pPr>
    </w:p>
    <w:p w:rsidR="006E3725" w:rsidRDefault="006E3725" w:rsidP="006E3725">
      <w:pPr>
        <w:widowControl w:val="0"/>
        <w:tabs>
          <w:tab w:val="center" w:pos="590"/>
          <w:tab w:val="center" w:pos="1440"/>
          <w:tab w:val="left" w:pos="1872"/>
          <w:tab w:val="left" w:pos="9187"/>
        </w:tabs>
        <w:jc w:val="left"/>
      </w:pPr>
      <w:r w:rsidRPr="006E3725">
        <w:rPr>
          <w:b/>
        </w:rPr>
        <w:t>HISTORY OF LEGISLATIVE ACTIONS</w:t>
      </w:r>
    </w:p>
    <w:p w:rsidR="006E3725" w:rsidRDefault="006E3725" w:rsidP="006E3725">
      <w:pPr>
        <w:widowControl w:val="0"/>
        <w:tabs>
          <w:tab w:val="center" w:pos="590"/>
          <w:tab w:val="center" w:pos="1440"/>
          <w:tab w:val="left" w:pos="1872"/>
          <w:tab w:val="left" w:pos="9187"/>
        </w:tabs>
        <w:jc w:val="left"/>
      </w:pPr>
    </w:p>
    <w:p w:rsidR="006E3725" w:rsidRPr="006E3725" w:rsidRDefault="006E3725" w:rsidP="006E3725">
      <w:pPr>
        <w:widowControl w:val="0"/>
        <w:tabs>
          <w:tab w:val="center" w:pos="590"/>
          <w:tab w:val="center" w:pos="1440"/>
          <w:tab w:val="left" w:pos="1872"/>
          <w:tab w:val="left" w:pos="9187"/>
        </w:tabs>
        <w:jc w:val="left"/>
      </w:pPr>
      <w:r w:rsidRPr="006E3725">
        <w:rPr>
          <w:u w:val="single"/>
        </w:rPr>
        <w:tab/>
        <w:t>Date</w:t>
      </w:r>
      <w:r w:rsidRPr="006E3725">
        <w:rPr>
          <w:u w:val="single"/>
        </w:rPr>
        <w:tab/>
        <w:t>Body</w:t>
      </w:r>
      <w:r w:rsidRPr="006E3725">
        <w:rPr>
          <w:u w:val="single"/>
        </w:rPr>
        <w:tab/>
        <w:t>Action Description with journal page number</w:t>
      </w:r>
      <w:r w:rsidRPr="006E3725">
        <w:rPr>
          <w:u w:val="single"/>
        </w:rPr>
        <w:tab/>
      </w:r>
    </w:p>
    <w:p w:rsidR="00411DF8" w:rsidRDefault="00411DF8" w:rsidP="00411DF8">
      <w:pPr>
        <w:widowControl w:val="0"/>
        <w:tabs>
          <w:tab w:val="right" w:pos="1008"/>
          <w:tab w:val="left" w:pos="1152"/>
          <w:tab w:val="left" w:pos="1872"/>
          <w:tab w:val="left" w:pos="9187"/>
        </w:tabs>
        <w:ind w:left="2088" w:hanging="2088"/>
        <w:jc w:val="left"/>
      </w:pPr>
      <w:r>
        <w:tab/>
        <w:t>12/6/2011</w:t>
      </w:r>
      <w:r>
        <w:tab/>
        <w:t>House</w:t>
      </w:r>
      <w:r>
        <w:tab/>
      </w:r>
      <w:r w:rsidRPr="001C7D72">
        <w:t>Prefiled</w:t>
      </w:r>
    </w:p>
    <w:p w:rsidR="00411DF8" w:rsidRDefault="00411DF8" w:rsidP="00411DF8">
      <w:pPr>
        <w:widowControl w:val="0"/>
        <w:tabs>
          <w:tab w:val="right" w:pos="1008"/>
          <w:tab w:val="left" w:pos="1152"/>
          <w:tab w:val="left" w:pos="1872"/>
          <w:tab w:val="left" w:pos="9187"/>
        </w:tabs>
        <w:ind w:left="2088" w:hanging="2088"/>
        <w:jc w:val="left"/>
      </w:pPr>
      <w:r>
        <w:tab/>
        <w:t>12/6/2011</w:t>
      </w:r>
      <w:r>
        <w:tab/>
        <w:t>House</w:t>
      </w:r>
      <w:r>
        <w:tab/>
      </w:r>
      <w:r w:rsidRPr="001C7D72">
        <w:t xml:space="preserve">Referred to Committee on </w:t>
      </w:r>
      <w:r w:rsidRPr="001C7D72">
        <w:rPr>
          <w:b/>
        </w:rPr>
        <w:t>Judiciary</w:t>
      </w:r>
    </w:p>
    <w:p w:rsidR="00411DF8" w:rsidRDefault="00411DF8" w:rsidP="00411DF8">
      <w:pPr>
        <w:widowControl w:val="0"/>
        <w:tabs>
          <w:tab w:val="right" w:pos="1008"/>
          <w:tab w:val="left" w:pos="1152"/>
          <w:tab w:val="left" w:pos="1872"/>
          <w:tab w:val="left" w:pos="9187"/>
        </w:tabs>
        <w:ind w:left="2088" w:hanging="2088"/>
        <w:jc w:val="left"/>
      </w:pPr>
      <w:r>
        <w:tab/>
        <w:t>1/10/2012</w:t>
      </w:r>
      <w:r>
        <w:tab/>
        <w:t>House</w:t>
      </w:r>
      <w:r>
        <w:tab/>
      </w:r>
      <w:r w:rsidRPr="001C7D72">
        <w:t>Introduced and read first time (</w:t>
      </w:r>
      <w:hyperlink r:id="rId7" w:history="1">
        <w:r w:rsidRPr="001C7D72">
          <w:rPr>
            <w:rStyle w:val="Hyperlink"/>
          </w:rPr>
          <w:t>House Journal</w:t>
        </w:r>
        <w:r w:rsidRPr="001C7D72">
          <w:rPr>
            <w:rStyle w:val="Hyperlink"/>
          </w:rPr>
          <w:noBreakHyphen/>
          <w:t>page 62</w:t>
        </w:r>
      </w:hyperlink>
      <w:r w:rsidRPr="001C7D72">
        <w:t>)</w:t>
      </w:r>
    </w:p>
    <w:p w:rsidR="00411DF8" w:rsidRDefault="00411DF8" w:rsidP="00411DF8">
      <w:pPr>
        <w:widowControl w:val="0"/>
        <w:tabs>
          <w:tab w:val="right" w:pos="1008"/>
          <w:tab w:val="left" w:pos="1152"/>
          <w:tab w:val="left" w:pos="1872"/>
          <w:tab w:val="left" w:pos="9187"/>
        </w:tabs>
        <w:ind w:left="2088" w:hanging="2088"/>
        <w:jc w:val="left"/>
      </w:pPr>
      <w:r>
        <w:tab/>
        <w:t>1/10/2012</w:t>
      </w:r>
      <w:r>
        <w:tab/>
        <w:t>House</w:t>
      </w:r>
      <w:r>
        <w:tab/>
      </w:r>
      <w:r w:rsidRPr="001C7D72">
        <w:t>Ref</w:t>
      </w:r>
      <w:r>
        <w:t xml:space="preserve">erred to Committee on </w:t>
      </w:r>
      <w:r w:rsidRPr="001C7D72">
        <w:rPr>
          <w:b/>
        </w:rPr>
        <w:t>Judiciary</w:t>
      </w:r>
      <w:r>
        <w:t xml:space="preserve"> </w:t>
      </w:r>
      <w:r w:rsidRPr="001C7D72">
        <w:t>(</w:t>
      </w:r>
      <w:hyperlink r:id="rId8" w:history="1">
        <w:r w:rsidRPr="001C7D72">
          <w:rPr>
            <w:rStyle w:val="Hyperlink"/>
          </w:rPr>
          <w:t>House Journal</w:t>
        </w:r>
        <w:r w:rsidRPr="001C7D72">
          <w:rPr>
            <w:rStyle w:val="Hyperlink"/>
          </w:rPr>
          <w:noBreakHyphen/>
          <w:t>page 62</w:t>
        </w:r>
      </w:hyperlink>
      <w:r w:rsidRPr="001C7D72">
        <w:t>)</w:t>
      </w:r>
    </w:p>
    <w:p w:rsidR="00411DF8" w:rsidRDefault="00411DF8" w:rsidP="00411DF8">
      <w:pPr>
        <w:widowControl w:val="0"/>
        <w:tabs>
          <w:tab w:val="right" w:pos="1008"/>
          <w:tab w:val="left" w:pos="1152"/>
          <w:tab w:val="left" w:pos="1872"/>
          <w:tab w:val="left" w:pos="9187"/>
        </w:tabs>
        <w:ind w:left="2088" w:hanging="2088"/>
        <w:jc w:val="left"/>
      </w:pPr>
    </w:p>
    <w:p w:rsidR="006E3725" w:rsidRPr="006E3725" w:rsidRDefault="006E3725" w:rsidP="006E3725">
      <w:pPr>
        <w:widowControl w:val="0"/>
        <w:tabs>
          <w:tab w:val="right" w:pos="1008"/>
          <w:tab w:val="left" w:pos="1152"/>
          <w:tab w:val="left" w:pos="1872"/>
          <w:tab w:val="left" w:pos="9187"/>
        </w:tabs>
        <w:ind w:left="2088" w:hanging="2088"/>
        <w:jc w:val="left"/>
      </w:pPr>
    </w:p>
    <w:p w:rsidR="006E3725" w:rsidRDefault="006E3725" w:rsidP="006E3725">
      <w:pPr>
        <w:widowControl w:val="0"/>
        <w:jc w:val="left"/>
      </w:pPr>
      <w:r w:rsidRPr="006E3725">
        <w:rPr>
          <w:b/>
        </w:rPr>
        <w:t>VERSIONS OF THIS BILL</w:t>
      </w:r>
    </w:p>
    <w:p w:rsidR="006E3725" w:rsidRDefault="006E3725" w:rsidP="006E3725">
      <w:pPr>
        <w:widowControl w:val="0"/>
        <w:jc w:val="left"/>
      </w:pPr>
    </w:p>
    <w:p w:rsidR="006E3725" w:rsidRDefault="00940B17" w:rsidP="006E3725">
      <w:pPr>
        <w:widowControl w:val="0"/>
        <w:jc w:val="left"/>
      </w:pPr>
      <w:hyperlink r:id="rId9" w:history="1">
        <w:r w:rsidR="006E3725">
          <w:rPr>
            <w:rStyle w:val="Hyperlink"/>
          </w:rPr>
          <w:t>12/6/2011</w:t>
        </w:r>
      </w:hyperlink>
    </w:p>
    <w:p w:rsidR="006E3725" w:rsidRDefault="006E3725" w:rsidP="006E3725"/>
    <w:p w:rsidR="006E3725" w:rsidRDefault="006E3725" w:rsidP="006E3725">
      <w:pPr>
        <w:sectPr w:rsidR="006E3725" w:rsidSect="006E3725">
          <w:pgSz w:w="12240" w:h="15840" w:code="1"/>
          <w:pgMar w:top="1080" w:right="1440" w:bottom="1080" w:left="1440" w:header="720" w:footer="720" w:gutter="0"/>
          <w:cols w:space="720"/>
          <w:noEndnote/>
          <w:docGrid w:linePitch="360"/>
        </w:sectPr>
      </w:pPr>
    </w:p>
    <w:p w:rsidR="00741077" w:rsidRDefault="00741077" w:rsidP="00741077">
      <w:pPr>
        <w:pStyle w:val="BillDots"/>
      </w:pPr>
    </w:p>
    <w:p w:rsidR="00741077" w:rsidRDefault="00741077" w:rsidP="00741077">
      <w:pPr>
        <w:pStyle w:val="Numbersforbills"/>
      </w:pPr>
    </w:p>
    <w:p w:rsidR="00741077" w:rsidRDefault="00741077" w:rsidP="0074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077" w:rsidRDefault="00741077" w:rsidP="0074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077" w:rsidRDefault="00741077" w:rsidP="0074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077" w:rsidRDefault="00741077" w:rsidP="0074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077" w:rsidRDefault="00741077" w:rsidP="0074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51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CD"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30</w:t>
      </w:r>
      <w:r w:rsidR="00B4729D">
        <w:noBreakHyphen/>
      </w:r>
      <w:r>
        <w:t>1</w:t>
      </w:r>
      <w:r w:rsidR="00B4729D">
        <w:noBreakHyphen/>
      </w:r>
      <w:r>
        <w:t>95 SO AS TO REQUIRE THE PRESERVATION OF CERTAIN ELECTRONIC COMMUNICATIONS OF PUBLIC OFFICIALS THAT CONSTITUTE PUBLIC RECORDS FOR A PERIOD OF FIVE YEARS AFTER CREATION, AND TO PROVIDE A PENALTY.</w:t>
      </w:r>
    </w:p>
    <w:p w:rsidR="006C5162" w:rsidRDefault="006C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162" w:rsidRDefault="006C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162" w:rsidRDefault="006C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CD" w:rsidRDefault="006C5162"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6ECD">
        <w:t>Chapter 1, Title 30 of the 1976 Code is amended by adding:</w:t>
      </w:r>
    </w:p>
    <w:p w:rsidR="000D6ECD"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CD"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A472D">
        <w:t>“Section 30</w:t>
      </w:r>
      <w:r w:rsidR="00B4729D">
        <w:noBreakHyphen/>
      </w:r>
      <w:r w:rsidRPr="002A472D">
        <w:t>1</w:t>
      </w:r>
      <w:r w:rsidR="00B4729D">
        <w:noBreakHyphen/>
      </w:r>
      <w:r w:rsidRPr="002A472D">
        <w:t>95.</w:t>
      </w:r>
      <w:r>
        <w:tab/>
        <w:t>(A)</w:t>
      </w:r>
      <w:r>
        <w:tab/>
        <w:t>In addition to the other provisions of this chapter, a</w:t>
      </w:r>
      <w:r w:rsidRPr="002A472D">
        <w:t xml:space="preserve"> public record created by </w:t>
      </w:r>
      <w:r>
        <w:t>an electronic communication</w:t>
      </w:r>
      <w:r w:rsidRPr="002A472D">
        <w:t xml:space="preserve"> to, from, or at the direction of an elected public official from any branch of state government may </w:t>
      </w:r>
      <w:r>
        <w:t xml:space="preserve">not </w:t>
      </w:r>
      <w:r w:rsidRPr="002A472D">
        <w:t xml:space="preserve">be intentionally deleted, destroyed, rendered inaccessible, or rendered not viewable from the time the communication is created until </w:t>
      </w:r>
      <w:r>
        <w:t>five</w:t>
      </w:r>
      <w:r w:rsidRPr="002A472D">
        <w:t xml:space="preserve"> years after the date on which the public official ceases to hold the office held when he created or received the correspondence or communication. </w:t>
      </w:r>
    </w:p>
    <w:p w:rsidR="000D6ECD" w:rsidRPr="002A472D"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A472D">
        <w:t>This section includes, but is not limited to, any correspondence or communication transmitted electronically:</w:t>
      </w:r>
    </w:p>
    <w:p w:rsidR="000D6ECD" w:rsidRPr="002A472D"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472D">
        <w:tab/>
      </w:r>
      <w:r w:rsidRPr="002A472D">
        <w:tab/>
        <w:t>(1)</w:t>
      </w:r>
      <w:r>
        <w:tab/>
      </w:r>
      <w:r w:rsidRPr="002A472D">
        <w:t>with the use of privately or publicly owned equipment, software, or cyber technology; and</w:t>
      </w:r>
    </w:p>
    <w:p w:rsidR="000D6ECD"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A472D">
        <w:t>(2)</w:t>
      </w:r>
      <w:r w:rsidRPr="002A472D">
        <w:tab/>
        <w:t>by means, whether publicly or privately owned, such as private email, social networking, or other electronic or cyber communications account, profile, screen name, or similar means associated with the capacity to transmit electronic correspondence or communications between individual people. As new technologies emerge, the department may promulgate regulations to address their unique nature to ensure their use as a presentation, conduit, or source of storage of public records is encompassed within the scope of this article.</w:t>
      </w:r>
    </w:p>
    <w:p w:rsidR="006C5162"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who violates this section </w:t>
      </w:r>
      <w:r w:rsidR="00534DD1">
        <w:t>is subject to penalties available under Section 30</w:t>
      </w:r>
      <w:r w:rsidR="00B4729D">
        <w:noBreakHyphen/>
      </w:r>
      <w:r w:rsidR="00534DD1">
        <w:t>4</w:t>
      </w:r>
      <w:r w:rsidR="00B4729D">
        <w:noBreakHyphen/>
      </w:r>
      <w:r w:rsidR="00534DD1">
        <w:t>110.</w:t>
      </w:r>
      <w:r>
        <w:t>”</w:t>
      </w:r>
    </w:p>
    <w:p w:rsidR="006C5162" w:rsidRDefault="006C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6ECD">
        <w:t>2</w:t>
      </w:r>
      <w:r>
        <w:t>.</w:t>
      </w:r>
      <w:r>
        <w:tab/>
        <w:t>This act takes effect upon approval by the Governor.</w:t>
      </w:r>
    </w:p>
    <w:p w:rsidR="00DA0BF1" w:rsidRDefault="00B4729D" w:rsidP="0097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0BF1" w:rsidRDefault="00DA0BF1" w:rsidP="006E3725">
      <w:pPr>
        <w:suppressAutoHyphens/>
      </w:pPr>
    </w:p>
    <w:sectPr w:rsidR="00DA0BF1" w:rsidSect="006E37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162" w:rsidRDefault="006C5162" w:rsidP="009F0C77">
      <w:r>
        <w:separator/>
      </w:r>
    </w:p>
  </w:endnote>
  <w:endnote w:type="continuationSeparator" w:id="0">
    <w:p w:rsidR="006C5162" w:rsidRDefault="006C51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665799-4C72-4A02-B844-9FD4D5B7B726}"/>
    <w:embedBold r:id="rId2" w:fontKey="{435A85EC-34BF-41E0-9CE6-3A6B138D7EC9}"/>
  </w:font>
  <w:font w:name="Calibri">
    <w:panose1 w:val="020F0502020204030204"/>
    <w:charset w:val="00"/>
    <w:family w:val="swiss"/>
    <w:pitch w:val="variable"/>
    <w:sig w:usb0="E10002FF" w:usb1="4000ACFF" w:usb2="00000009" w:usb3="00000000" w:csb0="0000019F" w:csb1="00000000"/>
    <w:embedRegular r:id="rId3" w:fontKey="{CD57D7E4-C9B3-48FC-98DC-FE4692F50A15}"/>
  </w:font>
  <w:font w:name="Cambria">
    <w:panose1 w:val="02040503050406030204"/>
    <w:charset w:val="00"/>
    <w:family w:val="roman"/>
    <w:pitch w:val="variable"/>
    <w:sig w:usb0="E00002FF" w:usb1="400004FF" w:usb2="00000000" w:usb3="00000000" w:csb0="0000019F" w:csb1="00000000"/>
    <w:embedRegular r:id="rId4" w:fontKey="{C760AF5A-4469-45B5-9C76-08E1D6A6A8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25" w:rsidRPr="00DA0BF1" w:rsidRDefault="006E3725" w:rsidP="00DA0BF1">
    <w:pPr>
      <w:pStyle w:val="Footer"/>
      <w:tabs>
        <w:tab w:val="clear" w:pos="4680"/>
        <w:tab w:val="clear" w:pos="9360"/>
        <w:tab w:val="center" w:pos="2995"/>
      </w:tabs>
      <w:spacing w:before="120"/>
    </w:pPr>
    <w:r>
      <w:t>[4498]</w:t>
    </w:r>
    <w:r>
      <w:tab/>
    </w:r>
    <w:r w:rsidR="00940B17">
      <w:fldChar w:fldCharType="begin"/>
    </w:r>
    <w:r w:rsidR="00940B17">
      <w:instrText xml:space="preserve"> PAGE  \* MERGEFORMAT </w:instrText>
    </w:r>
    <w:r w:rsidR="00940B17">
      <w:fldChar w:fldCharType="separate"/>
    </w:r>
    <w:r w:rsidR="00940B17">
      <w:rPr>
        <w:noProof/>
      </w:rPr>
      <w:t>1</w:t>
    </w:r>
    <w:r w:rsidR="00940B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162" w:rsidRDefault="006C5162" w:rsidP="009F0C77">
      <w:r>
        <w:separator/>
      </w:r>
    </w:p>
  </w:footnote>
  <w:footnote w:type="continuationSeparator" w:id="0">
    <w:p w:rsidR="006C5162" w:rsidRDefault="006C51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54AB12"/>
    <w:docVar w:name="CoverBillType" w:val="b"/>
    <w:docVar w:name="docpath" w:val="L:\Council\bills\AGM\19354AB12.DOCX"/>
    <w:docVar w:name="dvBillNumber" w:val="4498"/>
    <w:docVar w:name="dvBillNumberPrefix" w:val="H. "/>
    <w:docVar w:name="dvOriginalBody" w:val="House"/>
    <w:docVar w:name="dvSteno" w:val="AGM"/>
    <w:docVar w:name="NameofBody" w:val="h"/>
    <w:docVar w:name="vgroup2" w:val="Council"/>
  </w:docVars>
  <w:rsids>
    <w:rsidRoot w:val="00A61A21"/>
    <w:rsid w:val="00011869"/>
    <w:rsid w:val="00036B06"/>
    <w:rsid w:val="00055E56"/>
    <w:rsid w:val="000761D1"/>
    <w:rsid w:val="000921D3"/>
    <w:rsid w:val="000D6ECD"/>
    <w:rsid w:val="000E1785"/>
    <w:rsid w:val="000F40FA"/>
    <w:rsid w:val="0010776B"/>
    <w:rsid w:val="0012142D"/>
    <w:rsid w:val="00133E66"/>
    <w:rsid w:val="00137E46"/>
    <w:rsid w:val="001435A3"/>
    <w:rsid w:val="001B3759"/>
    <w:rsid w:val="001D08F2"/>
    <w:rsid w:val="001D525B"/>
    <w:rsid w:val="001D7F4F"/>
    <w:rsid w:val="00226403"/>
    <w:rsid w:val="002321B6"/>
    <w:rsid w:val="00250967"/>
    <w:rsid w:val="002543C8"/>
    <w:rsid w:val="0026750C"/>
    <w:rsid w:val="00284AAE"/>
    <w:rsid w:val="002E5912"/>
    <w:rsid w:val="00325348"/>
    <w:rsid w:val="0032732C"/>
    <w:rsid w:val="00336AD0"/>
    <w:rsid w:val="0037079A"/>
    <w:rsid w:val="003964B7"/>
    <w:rsid w:val="003D01E8"/>
    <w:rsid w:val="003E5288"/>
    <w:rsid w:val="003F6D79"/>
    <w:rsid w:val="00411DF8"/>
    <w:rsid w:val="0041760A"/>
    <w:rsid w:val="00417C01"/>
    <w:rsid w:val="00431B24"/>
    <w:rsid w:val="004809EE"/>
    <w:rsid w:val="004C11BF"/>
    <w:rsid w:val="004D0358"/>
    <w:rsid w:val="004E7D54"/>
    <w:rsid w:val="005273C6"/>
    <w:rsid w:val="00530A69"/>
    <w:rsid w:val="00534DD1"/>
    <w:rsid w:val="00545593"/>
    <w:rsid w:val="00577C6C"/>
    <w:rsid w:val="005C2FE2"/>
    <w:rsid w:val="005E2BC9"/>
    <w:rsid w:val="00605102"/>
    <w:rsid w:val="006215AA"/>
    <w:rsid w:val="006913C9"/>
    <w:rsid w:val="0069470D"/>
    <w:rsid w:val="006C5162"/>
    <w:rsid w:val="006E3725"/>
    <w:rsid w:val="00734F00"/>
    <w:rsid w:val="00741077"/>
    <w:rsid w:val="007A70AE"/>
    <w:rsid w:val="00825ED9"/>
    <w:rsid w:val="008362E8"/>
    <w:rsid w:val="008A1768"/>
    <w:rsid w:val="008F4429"/>
    <w:rsid w:val="0094021A"/>
    <w:rsid w:val="00940B17"/>
    <w:rsid w:val="009701E2"/>
    <w:rsid w:val="009C6A0B"/>
    <w:rsid w:val="009F0C77"/>
    <w:rsid w:val="009F4DD1"/>
    <w:rsid w:val="00A41684"/>
    <w:rsid w:val="00A42655"/>
    <w:rsid w:val="00A61A21"/>
    <w:rsid w:val="00A64E80"/>
    <w:rsid w:val="00A72BCD"/>
    <w:rsid w:val="00A741D9"/>
    <w:rsid w:val="00A833AB"/>
    <w:rsid w:val="00A9741D"/>
    <w:rsid w:val="00AD4B17"/>
    <w:rsid w:val="00B123E4"/>
    <w:rsid w:val="00B412D4"/>
    <w:rsid w:val="00B4729D"/>
    <w:rsid w:val="00B700C2"/>
    <w:rsid w:val="00BE3C22"/>
    <w:rsid w:val="00C0345E"/>
    <w:rsid w:val="00C04E84"/>
    <w:rsid w:val="00C3483A"/>
    <w:rsid w:val="00C74E9D"/>
    <w:rsid w:val="00C82FD3"/>
    <w:rsid w:val="00C85F56"/>
    <w:rsid w:val="00C92819"/>
    <w:rsid w:val="00CA2DFB"/>
    <w:rsid w:val="00CC6B7B"/>
    <w:rsid w:val="00CD2089"/>
    <w:rsid w:val="00D73A67"/>
    <w:rsid w:val="00D76779"/>
    <w:rsid w:val="00D970A9"/>
    <w:rsid w:val="00DA0BF1"/>
    <w:rsid w:val="00DD44A4"/>
    <w:rsid w:val="00DE473F"/>
    <w:rsid w:val="00DF3845"/>
    <w:rsid w:val="00E3581D"/>
    <w:rsid w:val="00E41911"/>
    <w:rsid w:val="00E92EEF"/>
    <w:rsid w:val="00F24442"/>
    <w:rsid w:val="00F50AE3"/>
    <w:rsid w:val="00F67CF1"/>
    <w:rsid w:val="00F840F0"/>
    <w:rsid w:val="00FA0D4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B5256D-9008-4EAB-A67D-8CFDD45B3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E37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98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366AE-1A89-480B-B039-032EAEB38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386</Words>
  <Characters>2184</Characters>
  <Application>Microsoft Office Word</Application>
  <DocSecurity>4</DocSecurity>
  <Lines>81</Lines>
  <Paragraphs>29</Paragraphs>
  <ScaleCrop>false</ScaleCrop>
  <Company> </Company>
  <LinksUpToDate>false</LinksUpToDate>
  <CharactersWithSpaces>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4498: Require the preservation of certain electronic communications by public officials - South Carolina Legislature Online</dc:title>
  <dc:subject/>
  <dc:creator>angiemorgan</dc:creator>
  <cp:keywords/>
  <dc:description/>
  <cp:lastModifiedBy>N Cumfer</cp:lastModifiedBy>
  <cp:revision>2</cp:revision>
  <cp:lastPrinted>2011-12-06T15:06:00Z</cp:lastPrinted>
  <dcterms:created xsi:type="dcterms:W3CDTF">2014-11-24T14:25:00Z</dcterms:created>
  <dcterms:modified xsi:type="dcterms:W3CDTF">2014-11-24T14:25:00Z</dcterms:modified>
</cp:coreProperties>
</file>