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E4B" w:rsidRDefault="006D6E4B" w:rsidP="006D6E4B">
      <w:pPr>
        <w:widowControl w:val="0"/>
        <w:jc w:val="center"/>
      </w:pPr>
      <w:bookmarkStart w:id="0" w:name="_GoBack"/>
      <w:bookmarkEnd w:id="0"/>
      <w:r w:rsidRPr="006D6E4B">
        <w:rPr>
          <w:b/>
        </w:rPr>
        <w:t>South Carolina General Assembly</w:t>
      </w:r>
    </w:p>
    <w:p w:rsidR="006D6E4B" w:rsidRDefault="006D6E4B" w:rsidP="006D6E4B">
      <w:pPr>
        <w:widowControl w:val="0"/>
        <w:jc w:val="center"/>
      </w:pPr>
      <w:r>
        <w:t>119th Session, 2011-2012</w:t>
      </w:r>
    </w:p>
    <w:p w:rsidR="006D6E4B" w:rsidRDefault="006D6E4B" w:rsidP="006D6E4B">
      <w:pPr>
        <w:widowControl w:val="0"/>
        <w:jc w:val="left"/>
      </w:pPr>
    </w:p>
    <w:p w:rsidR="006D6E4B" w:rsidRDefault="006D6E4B" w:rsidP="006D6E4B">
      <w:pPr>
        <w:widowControl w:val="0"/>
        <w:jc w:val="left"/>
        <w:rPr>
          <w:b/>
        </w:rPr>
      </w:pPr>
      <w:r w:rsidRPr="006D6E4B">
        <w:rPr>
          <w:b/>
        </w:rPr>
        <w:t>H. 4532</w:t>
      </w:r>
    </w:p>
    <w:p w:rsidR="006D6E4B" w:rsidRDefault="006D6E4B" w:rsidP="006D6E4B">
      <w:pPr>
        <w:widowControl w:val="0"/>
        <w:jc w:val="left"/>
        <w:rPr>
          <w:b/>
        </w:rPr>
      </w:pPr>
    </w:p>
    <w:p w:rsidR="006D6E4B" w:rsidRDefault="006D6E4B" w:rsidP="006D6E4B">
      <w:pPr>
        <w:widowControl w:val="0"/>
        <w:jc w:val="left"/>
      </w:pPr>
      <w:r w:rsidRPr="006D6E4B">
        <w:rPr>
          <w:b/>
        </w:rPr>
        <w:t>STATUS INFORMATION</w:t>
      </w:r>
    </w:p>
    <w:p w:rsidR="006D6E4B" w:rsidRDefault="006D6E4B" w:rsidP="006D6E4B">
      <w:pPr>
        <w:widowControl w:val="0"/>
        <w:jc w:val="left"/>
      </w:pPr>
    </w:p>
    <w:p w:rsidR="006D6E4B" w:rsidRDefault="006D6E4B" w:rsidP="006D6E4B">
      <w:pPr>
        <w:widowControl w:val="0"/>
        <w:jc w:val="left"/>
      </w:pPr>
      <w:r>
        <w:t>House Resolution</w:t>
      </w:r>
    </w:p>
    <w:p w:rsidR="006D6E4B" w:rsidRDefault="006D6E4B" w:rsidP="006D6E4B">
      <w:pPr>
        <w:widowControl w:val="0"/>
        <w:jc w:val="left"/>
      </w:pPr>
      <w:r>
        <w:t>Sponsors: Reps. G.R.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J.E. Smith, J.R. Smith, Sottile, Southard, Spires, Stavrinakis, Stringer, Tallon, Taylor, Thayer, Toole, Tribble, Vick, Viers, Weeks, Whipper, White, Whitmire, Williams, Willis and Young</w:t>
      </w:r>
    </w:p>
    <w:p w:rsidR="006D6E4B" w:rsidRDefault="006D6E4B" w:rsidP="006D6E4B">
      <w:pPr>
        <w:widowControl w:val="0"/>
        <w:jc w:val="left"/>
      </w:pPr>
      <w:r>
        <w:t>Document Path: l:\council\bills\rm\1340cm12.docx</w:t>
      </w:r>
    </w:p>
    <w:p w:rsidR="006D6E4B" w:rsidRDefault="006D6E4B" w:rsidP="006D6E4B">
      <w:pPr>
        <w:widowControl w:val="0"/>
        <w:jc w:val="left"/>
      </w:pPr>
    </w:p>
    <w:p w:rsidR="006D6E4B" w:rsidRDefault="006D6E4B" w:rsidP="006D6E4B">
      <w:pPr>
        <w:widowControl w:val="0"/>
        <w:jc w:val="left"/>
      </w:pPr>
      <w:r>
        <w:t>Introduced in the House on January 10, 2012</w:t>
      </w:r>
    </w:p>
    <w:p w:rsidR="006D6E4B" w:rsidRDefault="006D6E4B" w:rsidP="006D6E4B">
      <w:pPr>
        <w:widowControl w:val="0"/>
        <w:jc w:val="left"/>
      </w:pPr>
      <w:r>
        <w:t>Adopted by the House on January 10, 2012</w:t>
      </w:r>
    </w:p>
    <w:p w:rsidR="006D6E4B" w:rsidRDefault="006D6E4B" w:rsidP="006D6E4B">
      <w:pPr>
        <w:widowControl w:val="0"/>
        <w:jc w:val="left"/>
      </w:pPr>
    </w:p>
    <w:p w:rsidR="006D6E4B" w:rsidRDefault="006D6E4B" w:rsidP="006D6E4B">
      <w:pPr>
        <w:widowControl w:val="0"/>
        <w:jc w:val="left"/>
      </w:pPr>
      <w:r>
        <w:t xml:space="preserve">Summary: </w:t>
      </w:r>
      <w:r w:rsidR="004C7454">
        <w:t>Kylie Haun</w:t>
      </w:r>
    </w:p>
    <w:p w:rsidR="006D6E4B" w:rsidRDefault="006D6E4B" w:rsidP="006D6E4B">
      <w:pPr>
        <w:widowControl w:val="0"/>
        <w:jc w:val="left"/>
      </w:pPr>
    </w:p>
    <w:p w:rsidR="006D6E4B" w:rsidRDefault="006D6E4B" w:rsidP="006D6E4B">
      <w:pPr>
        <w:widowControl w:val="0"/>
        <w:jc w:val="left"/>
      </w:pPr>
    </w:p>
    <w:p w:rsidR="006D6E4B" w:rsidRDefault="006D6E4B" w:rsidP="006D6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E4B">
        <w:rPr>
          <w:b/>
        </w:rPr>
        <w:t>HISTORY OF LEGISLATIVE ACTIONS</w:t>
      </w:r>
    </w:p>
    <w:p w:rsidR="006D6E4B" w:rsidRDefault="006D6E4B" w:rsidP="006D6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6E4B" w:rsidRPr="006D6E4B" w:rsidRDefault="006D6E4B" w:rsidP="006D6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E4B">
        <w:rPr>
          <w:u w:val="single"/>
        </w:rPr>
        <w:tab/>
        <w:t>Date</w:t>
      </w:r>
      <w:r w:rsidRPr="006D6E4B">
        <w:rPr>
          <w:u w:val="single"/>
        </w:rPr>
        <w:tab/>
        <w:t>Body</w:t>
      </w:r>
      <w:r w:rsidRPr="006D6E4B">
        <w:rPr>
          <w:u w:val="single"/>
        </w:rPr>
        <w:tab/>
        <w:t>Action Description with journal page number</w:t>
      </w:r>
      <w:r w:rsidRPr="006D6E4B">
        <w:rPr>
          <w:u w:val="single"/>
        </w:rPr>
        <w:tab/>
      </w:r>
    </w:p>
    <w:p w:rsidR="004C7454" w:rsidRDefault="004C7454" w:rsidP="004C7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44623F">
        <w:t>Introduced and adopted (</w:t>
      </w:r>
      <w:hyperlink r:id="rId7" w:history="1">
        <w:r w:rsidRPr="0044623F">
          <w:rPr>
            <w:rStyle w:val="Hyperlink"/>
          </w:rPr>
          <w:t>House Journal</w:t>
        </w:r>
        <w:r w:rsidRPr="0044623F">
          <w:rPr>
            <w:rStyle w:val="Hyperlink"/>
          </w:rPr>
          <w:noBreakHyphen/>
          <w:t>page 21</w:t>
        </w:r>
      </w:hyperlink>
      <w:r w:rsidRPr="0044623F">
        <w:t>)</w:t>
      </w:r>
    </w:p>
    <w:p w:rsidR="004C7454" w:rsidRDefault="004C7454" w:rsidP="004C7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E4B" w:rsidRPr="006D6E4B" w:rsidRDefault="006D6E4B" w:rsidP="006D6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E4B" w:rsidRDefault="006D6E4B" w:rsidP="006D6E4B">
      <w:r w:rsidRPr="006D6E4B">
        <w:rPr>
          <w:b/>
        </w:rPr>
        <w:t>VERSIONS OF THIS BILL</w:t>
      </w:r>
    </w:p>
    <w:p w:rsidR="006D6E4B" w:rsidRDefault="006D6E4B" w:rsidP="006D6E4B"/>
    <w:p w:rsidR="006D6E4B" w:rsidRDefault="001B5A3A" w:rsidP="006D6E4B">
      <w:hyperlink r:id="rId8" w:history="1">
        <w:r w:rsidR="006D6E4B">
          <w:rPr>
            <w:rStyle w:val="Hyperlink"/>
          </w:rPr>
          <w:t>1/10/2012</w:t>
        </w:r>
      </w:hyperlink>
    </w:p>
    <w:p w:rsidR="006D6E4B" w:rsidRDefault="006D6E4B" w:rsidP="006D6E4B"/>
    <w:p w:rsidR="006D6E4B" w:rsidRDefault="006D6E4B" w:rsidP="006D6E4B">
      <w:pPr>
        <w:sectPr w:rsidR="006D6E4B" w:rsidSect="006D6E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5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5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B16D3">
        <w:t xml:space="preserve">COMMEND </w:t>
      </w:r>
      <w:r w:rsidR="00F54576">
        <w:t xml:space="preserve">KYLIE HAUN OF HILLCREST HIGH SCHOOL </w:t>
      </w:r>
      <w:r w:rsidR="00EB16D3">
        <w:t>FOR H</w:t>
      </w:r>
      <w:r w:rsidR="00F54576">
        <w:t>ER</w:t>
      </w:r>
      <w:r w:rsidR="00EB16D3">
        <w:t xml:space="preserve"> TREMENDOUSLY SUCCESSFUL </w:t>
      </w:r>
      <w:r w:rsidR="00F54576">
        <w:t>VOLLEYBALL SEASON AND TO C</w:t>
      </w:r>
      <w:r w:rsidR="00EB16D3">
        <w:t>ONGRATULATE H</w:t>
      </w:r>
      <w:r w:rsidR="00F54576">
        <w:t>ER</w:t>
      </w:r>
      <w:r w:rsidR="00EB16D3">
        <w:t xml:space="preserve"> ON BEING </w:t>
      </w:r>
      <w:r w:rsidR="00F54576">
        <w:t xml:space="preserve">NAMED </w:t>
      </w:r>
      <w:r w:rsidR="00EB16D3">
        <w:t>20</w:t>
      </w:r>
      <w:r w:rsidR="00F54576">
        <w:t>11 SOUTH CAROLINA CLASS AAAA PLAYER OF THE YEAR</w:t>
      </w:r>
      <w:r w:rsidR="00EB16D3">
        <w:t>.</w:t>
      </w:r>
    </w:p>
    <w:p w:rsidR="00D445DB" w:rsidRDefault="00D445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5541" w:rsidRDefault="00D445DB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61FD">
        <w:t xml:space="preserve">the members of the South Carolina House of Representatives were pleased to learn that Kylie Haun of Hillcrest High School has been named </w:t>
      </w:r>
      <w:r w:rsidR="005D5541">
        <w:t>20</w:t>
      </w:r>
      <w:r w:rsidR="008F61FD">
        <w:t>11</w:t>
      </w:r>
      <w:r w:rsidR="005D5541">
        <w:t xml:space="preserve"> </w:t>
      </w:r>
      <w:r w:rsidR="008F61FD">
        <w:t xml:space="preserve">South Carolina Class AAAA Player of the Year for her </w:t>
      </w:r>
      <w:r w:rsidR="005D5541">
        <w:t xml:space="preserve">extraordinary accomplishments on the </w:t>
      </w:r>
      <w:r w:rsidR="008F61FD">
        <w:t xml:space="preserve">volleyball </w:t>
      </w:r>
      <w:r w:rsidR="005D5541">
        <w:t>court; and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F0D25">
        <w:t>in addition to this latest in a series of sports honors, Kylie also has captured the 2011</w:t>
      </w:r>
      <w:r w:rsidR="00BA0F3D">
        <w:noBreakHyphen/>
      </w:r>
      <w:r w:rsidR="007F0D25">
        <w:t xml:space="preserve">2012 Gatorade South Carolina Volleyball </w:t>
      </w:r>
      <w:r>
        <w:t>Player of the Year</w:t>
      </w:r>
      <w:r w:rsidR="007F0D25">
        <w:t xml:space="preserve"> award and was chosen All</w:t>
      </w:r>
      <w:r w:rsidR="00BA0F3D">
        <w:noBreakHyphen/>
      </w:r>
      <w:r w:rsidR="007F0D25">
        <w:t>Region 2</w:t>
      </w:r>
      <w:r w:rsidR="00BA0F3D">
        <w:noBreakHyphen/>
      </w:r>
      <w:r w:rsidR="007F0D25">
        <w:t>AAAA, All</w:t>
      </w:r>
      <w:r w:rsidR="00BA0F3D">
        <w:noBreakHyphen/>
      </w:r>
      <w:r w:rsidR="007F0D25">
        <w:t>State, and All</w:t>
      </w:r>
      <w:r w:rsidR="00BA0F3D">
        <w:noBreakHyphen/>
      </w:r>
      <w:r w:rsidR="007F0D25">
        <w:t>Star; and</w:t>
      </w:r>
    </w:p>
    <w:p w:rsidR="00585A30" w:rsidRDefault="00585A30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5A30" w:rsidRDefault="00585A30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cap her high school career, </w:t>
      </w:r>
      <w:r w:rsidR="00C40410">
        <w:t xml:space="preserve">the </w:t>
      </w:r>
      <w:r>
        <w:t xml:space="preserve">outside hitter </w:t>
      </w:r>
      <w:r w:rsidR="00C40410">
        <w:t>compiled impressive 2011 statistics</w:t>
      </w:r>
      <w:r w:rsidR="00C53D2F">
        <w:t xml:space="preserve">, among them </w:t>
      </w:r>
      <w:r>
        <w:t>479 kills, 245 digs, and 65 service aces</w:t>
      </w:r>
      <w:r w:rsidR="00C40410">
        <w:t xml:space="preserve">. </w:t>
      </w:r>
      <w:r w:rsidR="00323C07">
        <w:t>In addition, during Kylie</w:t>
      </w:r>
      <w:r w:rsidR="00BA0F3D" w:rsidRPr="00BA0F3D">
        <w:t>’</w:t>
      </w:r>
      <w:r w:rsidR="00323C07">
        <w:t>s eighth</w:t>
      </w:r>
      <w:r w:rsidR="00BA0F3D">
        <w:noBreakHyphen/>
      </w:r>
      <w:r w:rsidR="00323C07">
        <w:t>grade year she played on the Hillcrest team that won the 2007 state championship. This year, she repeated th</w:t>
      </w:r>
      <w:r w:rsidR="00DA21E4">
        <w:t>e</w:t>
      </w:r>
      <w:r w:rsidR="00323C07">
        <w:t xml:space="preserve"> accomplishment when s</w:t>
      </w:r>
      <w:r w:rsidR="00C40410">
        <w:t xml:space="preserve">he </w:t>
      </w:r>
      <w:r>
        <w:t>led the Hillcrest Rams to the Class AAAA state title; and</w:t>
      </w:r>
    </w:p>
    <w:p w:rsidR="00585A30" w:rsidRDefault="00585A30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5A30" w:rsidRDefault="00585A30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leader in the classroom, </w:t>
      </w:r>
      <w:r w:rsidR="00730D13">
        <w:t xml:space="preserve">as well, </w:t>
      </w:r>
      <w:r>
        <w:t>she maintains a 4.16 grade</w:t>
      </w:r>
      <w:r w:rsidR="00BA0F3D">
        <w:noBreakHyphen/>
      </w:r>
      <w:r>
        <w:t>point average; and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97CDB">
        <w:t xml:space="preserve">as for </w:t>
      </w:r>
      <w:r w:rsidR="007F0D25">
        <w:t>Kylie Haun</w:t>
      </w:r>
      <w:r w:rsidR="00BA0F3D" w:rsidRPr="00BA0F3D">
        <w:t>’</w:t>
      </w:r>
      <w:r w:rsidR="00E97CDB">
        <w:t xml:space="preserve">s future, it looks bright. </w:t>
      </w:r>
      <w:r w:rsidR="00C27C78">
        <w:t>Having accepted a</w:t>
      </w:r>
      <w:r w:rsidR="00C40410">
        <w:t xml:space="preserve"> </w:t>
      </w:r>
      <w:r w:rsidR="00C27C78">
        <w:t>scholarship, s</w:t>
      </w:r>
      <w:r w:rsidR="00E97CDB">
        <w:t>he</w:t>
      </w:r>
      <w:r w:rsidR="007F0D25">
        <w:t xml:space="preserve"> has signed a </w:t>
      </w:r>
      <w:r w:rsidR="00C27C78">
        <w:t xml:space="preserve">National Letter of Intent to </w:t>
      </w:r>
      <w:r w:rsidR="007F0D25">
        <w:t xml:space="preserve">play college volleyball for Metro State </w:t>
      </w:r>
      <w:r w:rsidR="00C27C78">
        <w:t xml:space="preserve">University </w:t>
      </w:r>
      <w:r w:rsidR="007F0D25">
        <w:t>in Denver, Colorado, where sh</w:t>
      </w:r>
      <w:r>
        <w:t xml:space="preserve">e will </w:t>
      </w:r>
      <w:r w:rsidR="007F0D25">
        <w:t>continue</w:t>
      </w:r>
      <w:r>
        <w:t xml:space="preserve"> developing h</w:t>
      </w:r>
      <w:r w:rsidR="007F0D25">
        <w:t>er te</w:t>
      </w:r>
      <w:r>
        <w:t xml:space="preserve">rrific </w:t>
      </w:r>
      <w:r w:rsidR="007F0D25">
        <w:t>sports</w:t>
      </w:r>
      <w:r>
        <w:t xml:space="preserve"> skills </w:t>
      </w:r>
      <w:r w:rsidR="00C27C78">
        <w:t>at this NCAA Division II school</w:t>
      </w:r>
      <w:r>
        <w:t>; and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</w:t>
      </w:r>
      <w:r w:rsidR="00FB20C1">
        <w:t>House of Representatives</w:t>
      </w:r>
      <w:r>
        <w:t xml:space="preserve"> is proud to recognize the superb athletic accomplishments of </w:t>
      </w:r>
      <w:r w:rsidR="00E97CDB">
        <w:t>Kylie Haun</w:t>
      </w:r>
      <w:r>
        <w:t xml:space="preserve">, one of the finest </w:t>
      </w:r>
      <w:r w:rsidR="00E97CDB">
        <w:t>volleyball</w:t>
      </w:r>
      <w:r>
        <w:t xml:space="preserve"> players in the history of the Palmetto State, and the members wish h</w:t>
      </w:r>
      <w:r w:rsidR="00E97CDB">
        <w:t>er</w:t>
      </w:r>
      <w:r>
        <w:t xml:space="preserve"> great success in all h</w:t>
      </w:r>
      <w:r w:rsidR="00E97CDB">
        <w:t>er</w:t>
      </w:r>
      <w:r>
        <w:t xml:space="preserve"> future endeavors. Now, therefore, 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CDB" w:rsidRDefault="005D5541" w:rsidP="00E97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</w:t>
      </w:r>
      <w:r w:rsidR="00A27F37">
        <w:t xml:space="preserve">by </w:t>
      </w:r>
      <w:r>
        <w:t xml:space="preserve">this resolution, commend </w:t>
      </w:r>
      <w:r w:rsidR="00E97CDB">
        <w:t xml:space="preserve">Kylie Haun </w:t>
      </w:r>
      <w:r w:rsidR="00C96A0E">
        <w:t xml:space="preserve">of Hillcrest High School </w:t>
      </w:r>
      <w:r w:rsidR="00A0476F">
        <w:t>for her tremendously successful volleyball season and congratulate her on being named 2011 South Carolina Class AAAA Player of the Year.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61682F">
        <w:t>provided</w:t>
      </w:r>
      <w:r>
        <w:t xml:space="preserve"> to </w:t>
      </w:r>
      <w:r w:rsidR="00E97CDB">
        <w:t>Kylie Haun</w:t>
      </w:r>
      <w:r>
        <w:t>.</w:t>
      </w:r>
    </w:p>
    <w:p w:rsidR="006745B5" w:rsidRDefault="00BA0F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5B5" w:rsidRDefault="006745B5" w:rsidP="006D6E4B">
      <w:pPr>
        <w:suppressAutoHyphens/>
      </w:pPr>
    </w:p>
    <w:sectPr w:rsidR="006745B5" w:rsidSect="006D6E4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308" w:rsidRDefault="00610308" w:rsidP="009F0C77">
      <w:r>
        <w:separator/>
      </w:r>
    </w:p>
  </w:endnote>
  <w:endnote w:type="continuationSeparator" w:id="0">
    <w:p w:rsidR="00610308" w:rsidRDefault="006103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CE5907-622C-4041-B98C-1EF8C41FAE71}"/>
    <w:embedBold r:id="rId2" w:fontKey="{4C5A3F1B-68C5-4629-9324-45E6146E2F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5BF8CF-A665-42E6-B608-84FCA2EA5E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35CA35-8D84-4DC8-97EC-8688381285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1FB518-4E40-4AC3-BFAA-BAEF9372BF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E4B" w:rsidRPr="006745B5" w:rsidRDefault="006D6E4B" w:rsidP="006745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[4532]</w:t>
    </w:r>
    <w:r>
      <w:tab/>
    </w:r>
    <w:r w:rsidR="001B5A3A">
      <w:fldChar w:fldCharType="begin"/>
    </w:r>
    <w:r w:rsidR="001B5A3A">
      <w:instrText xml:space="preserve"> PAGE  \* MERGEFORMAT </w:instrText>
    </w:r>
    <w:r w:rsidR="001B5A3A">
      <w:fldChar w:fldCharType="separate"/>
    </w:r>
    <w:r w:rsidR="001B5A3A">
      <w:rPr>
        <w:noProof/>
      </w:rPr>
      <w:t>1</w:t>
    </w:r>
    <w:r w:rsidR="001B5A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308" w:rsidRDefault="00610308" w:rsidP="009F0C77">
      <w:r>
        <w:separator/>
      </w:r>
    </w:p>
  </w:footnote>
  <w:footnote w:type="continuationSeparator" w:id="0">
    <w:p w:rsidR="00610308" w:rsidRDefault="006103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0CM12"/>
    <w:docVar w:name="CoverBillType" w:val="r"/>
    <w:docVar w:name="docpath" w:val="L:\Council\bills\RM\1340CM12.DOCX"/>
    <w:docVar w:name="dvBillNumber" w:val="45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4C8D"/>
    <w:rsid w:val="00011869"/>
    <w:rsid w:val="000D4C8D"/>
    <w:rsid w:val="000E1785"/>
    <w:rsid w:val="000F2A0C"/>
    <w:rsid w:val="000F40FA"/>
    <w:rsid w:val="0010776B"/>
    <w:rsid w:val="00133E66"/>
    <w:rsid w:val="001435A3"/>
    <w:rsid w:val="001B5A3A"/>
    <w:rsid w:val="001D08F2"/>
    <w:rsid w:val="001D525B"/>
    <w:rsid w:val="001D7F4F"/>
    <w:rsid w:val="002321B6"/>
    <w:rsid w:val="00250967"/>
    <w:rsid w:val="002543C8"/>
    <w:rsid w:val="00267247"/>
    <w:rsid w:val="00284AAE"/>
    <w:rsid w:val="002E5912"/>
    <w:rsid w:val="00323C07"/>
    <w:rsid w:val="00325348"/>
    <w:rsid w:val="0032732C"/>
    <w:rsid w:val="00336AD0"/>
    <w:rsid w:val="003676F3"/>
    <w:rsid w:val="0037079A"/>
    <w:rsid w:val="00371355"/>
    <w:rsid w:val="00383E5E"/>
    <w:rsid w:val="003D01E8"/>
    <w:rsid w:val="003E5288"/>
    <w:rsid w:val="003F6D79"/>
    <w:rsid w:val="0041760A"/>
    <w:rsid w:val="00417C01"/>
    <w:rsid w:val="004809EE"/>
    <w:rsid w:val="004C7454"/>
    <w:rsid w:val="004E7D54"/>
    <w:rsid w:val="005273C6"/>
    <w:rsid w:val="00530A69"/>
    <w:rsid w:val="00545593"/>
    <w:rsid w:val="00577C6C"/>
    <w:rsid w:val="00585A30"/>
    <w:rsid w:val="005C2FE2"/>
    <w:rsid w:val="005D5541"/>
    <w:rsid w:val="005E2BC9"/>
    <w:rsid w:val="00605102"/>
    <w:rsid w:val="00610308"/>
    <w:rsid w:val="0061682F"/>
    <w:rsid w:val="006215AA"/>
    <w:rsid w:val="006745B5"/>
    <w:rsid w:val="006913C9"/>
    <w:rsid w:val="0069470D"/>
    <w:rsid w:val="006B54DE"/>
    <w:rsid w:val="006D6E4B"/>
    <w:rsid w:val="00730D13"/>
    <w:rsid w:val="00734F00"/>
    <w:rsid w:val="007A70AE"/>
    <w:rsid w:val="007F0D25"/>
    <w:rsid w:val="008362E8"/>
    <w:rsid w:val="008A1768"/>
    <w:rsid w:val="008F4429"/>
    <w:rsid w:val="008F61FD"/>
    <w:rsid w:val="0094021A"/>
    <w:rsid w:val="009B3BB7"/>
    <w:rsid w:val="009C6A0B"/>
    <w:rsid w:val="009F0C77"/>
    <w:rsid w:val="009F4DD1"/>
    <w:rsid w:val="00A0476F"/>
    <w:rsid w:val="00A27F37"/>
    <w:rsid w:val="00A41684"/>
    <w:rsid w:val="00A64E80"/>
    <w:rsid w:val="00A72BCD"/>
    <w:rsid w:val="00A741D9"/>
    <w:rsid w:val="00A833AB"/>
    <w:rsid w:val="00A9741D"/>
    <w:rsid w:val="00AD4B17"/>
    <w:rsid w:val="00B17320"/>
    <w:rsid w:val="00B412D4"/>
    <w:rsid w:val="00B4597B"/>
    <w:rsid w:val="00BA0F3D"/>
    <w:rsid w:val="00BE3C22"/>
    <w:rsid w:val="00C0345E"/>
    <w:rsid w:val="00C27C78"/>
    <w:rsid w:val="00C3483A"/>
    <w:rsid w:val="00C40410"/>
    <w:rsid w:val="00C53D2F"/>
    <w:rsid w:val="00C74E9D"/>
    <w:rsid w:val="00C82FD3"/>
    <w:rsid w:val="00C92819"/>
    <w:rsid w:val="00C96A0E"/>
    <w:rsid w:val="00CC6B7B"/>
    <w:rsid w:val="00CD2089"/>
    <w:rsid w:val="00D113A6"/>
    <w:rsid w:val="00D445DB"/>
    <w:rsid w:val="00D73A67"/>
    <w:rsid w:val="00D84CA3"/>
    <w:rsid w:val="00D970A9"/>
    <w:rsid w:val="00DA21E4"/>
    <w:rsid w:val="00DF3845"/>
    <w:rsid w:val="00E41911"/>
    <w:rsid w:val="00E92EEF"/>
    <w:rsid w:val="00E973D2"/>
    <w:rsid w:val="00E97CDB"/>
    <w:rsid w:val="00EB16D3"/>
    <w:rsid w:val="00F24442"/>
    <w:rsid w:val="00F50AE3"/>
    <w:rsid w:val="00F54576"/>
    <w:rsid w:val="00F67CF1"/>
    <w:rsid w:val="00F76909"/>
    <w:rsid w:val="00F840F0"/>
    <w:rsid w:val="00F8728A"/>
    <w:rsid w:val="00FB0D0D"/>
    <w:rsid w:val="00FB20C1"/>
    <w:rsid w:val="00FB43B4"/>
    <w:rsid w:val="00FB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512A2B0-ABAC-4859-B3DA-996A45F77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1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1E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6E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32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F6E53-3AE3-4105-9CE0-A9A7B4EA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545</Words>
  <Characters>3167</Characters>
  <Application>Microsoft Office Word</Application>
  <DocSecurity>4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4532: Kylie Haun - South Carolina Legislature Online</dc:title>
  <dc:subject/>
  <dc:creator>rosannemcdowell</dc:creator>
  <cp:keywords/>
  <dc:description/>
  <cp:lastModifiedBy>N Cumfer</cp:lastModifiedBy>
  <cp:revision>2</cp:revision>
  <cp:lastPrinted>2011-12-30T14:31:00Z</cp:lastPrinted>
  <dcterms:created xsi:type="dcterms:W3CDTF">2014-11-24T14:26:00Z</dcterms:created>
  <dcterms:modified xsi:type="dcterms:W3CDTF">2014-11-24T14:26:00Z</dcterms:modified>
</cp:coreProperties>
</file>