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554" w:rsidRDefault="008B4554" w:rsidP="008B4554">
      <w:pPr>
        <w:widowControl w:val="0"/>
        <w:jc w:val="center"/>
      </w:pPr>
      <w:bookmarkStart w:id="0" w:name="_GoBack"/>
      <w:bookmarkEnd w:id="0"/>
      <w:r w:rsidRPr="008B4554">
        <w:rPr>
          <w:b/>
        </w:rPr>
        <w:t>South Carolina General Assembly</w:t>
      </w:r>
    </w:p>
    <w:p w:rsidR="008B4554" w:rsidRDefault="008B4554" w:rsidP="008B4554">
      <w:pPr>
        <w:widowControl w:val="0"/>
        <w:jc w:val="center"/>
      </w:pPr>
      <w:r>
        <w:t>119th Session, 2011-2012</w:t>
      </w:r>
    </w:p>
    <w:p w:rsidR="008B4554" w:rsidRDefault="008B4554" w:rsidP="008B4554">
      <w:pPr>
        <w:widowControl w:val="0"/>
        <w:jc w:val="left"/>
      </w:pPr>
    </w:p>
    <w:p w:rsidR="008B4554" w:rsidRDefault="008B4554" w:rsidP="008B4554">
      <w:pPr>
        <w:widowControl w:val="0"/>
        <w:jc w:val="left"/>
        <w:rPr>
          <w:b/>
        </w:rPr>
      </w:pPr>
      <w:r w:rsidRPr="008B4554">
        <w:rPr>
          <w:b/>
        </w:rPr>
        <w:t>H. 4598</w:t>
      </w:r>
    </w:p>
    <w:p w:rsidR="008B4554" w:rsidRDefault="008B4554" w:rsidP="008B4554">
      <w:pPr>
        <w:widowControl w:val="0"/>
        <w:jc w:val="left"/>
        <w:rPr>
          <w:b/>
        </w:rPr>
      </w:pPr>
    </w:p>
    <w:p w:rsidR="008B4554" w:rsidRDefault="008B4554" w:rsidP="008B4554">
      <w:pPr>
        <w:widowControl w:val="0"/>
        <w:jc w:val="left"/>
      </w:pPr>
      <w:r w:rsidRPr="008B4554">
        <w:rPr>
          <w:b/>
        </w:rPr>
        <w:t>STATUS INFORMATION</w:t>
      </w:r>
    </w:p>
    <w:p w:rsidR="008B4554" w:rsidRDefault="008B4554" w:rsidP="008B4554">
      <w:pPr>
        <w:widowControl w:val="0"/>
        <w:jc w:val="left"/>
      </w:pPr>
    </w:p>
    <w:p w:rsidR="008B4554" w:rsidRDefault="008B4554" w:rsidP="008B4554">
      <w:pPr>
        <w:widowControl w:val="0"/>
        <w:jc w:val="left"/>
      </w:pPr>
      <w:r>
        <w:t>House Resolution</w:t>
      </w:r>
    </w:p>
    <w:p w:rsidR="008B4554" w:rsidRDefault="008B4554" w:rsidP="008B4554">
      <w:pPr>
        <w:widowControl w:val="0"/>
        <w:jc w:val="left"/>
      </w:pPr>
      <w:r>
        <w:t>Sponsors: Reps. Allison, Brannon, Chumley, Cole, Forrester, Parker and Tallon</w:t>
      </w:r>
    </w:p>
    <w:p w:rsidR="008B4554" w:rsidRDefault="008B4554" w:rsidP="008B4554">
      <w:pPr>
        <w:widowControl w:val="0"/>
        <w:jc w:val="left"/>
      </w:pPr>
      <w:r>
        <w:t>Document Path: l:\council\bills\rm\1351ac12.docx</w:t>
      </w:r>
    </w:p>
    <w:p w:rsidR="00C81441" w:rsidRDefault="00C81441" w:rsidP="008B4554">
      <w:pPr>
        <w:widowControl w:val="0"/>
        <w:jc w:val="left"/>
      </w:pPr>
      <w:r>
        <w:t>Companion/Similar bill(s): 4599</w:t>
      </w:r>
    </w:p>
    <w:p w:rsidR="008B4554" w:rsidRDefault="008B4554" w:rsidP="008B4554">
      <w:pPr>
        <w:widowControl w:val="0"/>
        <w:jc w:val="left"/>
      </w:pPr>
    </w:p>
    <w:p w:rsidR="008B4554" w:rsidRDefault="008B4554" w:rsidP="008B4554">
      <w:pPr>
        <w:widowControl w:val="0"/>
        <w:jc w:val="left"/>
      </w:pPr>
      <w:r>
        <w:t>Introduced in the House on January 12, 2012</w:t>
      </w:r>
    </w:p>
    <w:p w:rsidR="008B4554" w:rsidRDefault="008B4554" w:rsidP="008B4554">
      <w:pPr>
        <w:widowControl w:val="0"/>
        <w:jc w:val="left"/>
      </w:pPr>
      <w:r>
        <w:t>Adopted by the House on January 12, 2012</w:t>
      </w:r>
    </w:p>
    <w:p w:rsidR="008B4554" w:rsidRDefault="008B4554" w:rsidP="008B4554">
      <w:pPr>
        <w:widowControl w:val="0"/>
        <w:jc w:val="left"/>
      </w:pPr>
    </w:p>
    <w:p w:rsidR="008B4554" w:rsidRDefault="008B4554" w:rsidP="008B4554">
      <w:pPr>
        <w:widowControl w:val="0"/>
        <w:jc w:val="left"/>
      </w:pPr>
      <w:r>
        <w:t xml:space="preserve">Summary: </w:t>
      </w:r>
      <w:r w:rsidR="00B05137">
        <w:t>James F. Byrnes High School Football Team</w:t>
      </w:r>
    </w:p>
    <w:p w:rsidR="008B4554" w:rsidRDefault="008B4554" w:rsidP="008B4554">
      <w:pPr>
        <w:widowControl w:val="0"/>
        <w:jc w:val="left"/>
      </w:pPr>
    </w:p>
    <w:p w:rsidR="008B4554" w:rsidRDefault="008B4554" w:rsidP="008B4554">
      <w:pPr>
        <w:widowControl w:val="0"/>
        <w:jc w:val="left"/>
      </w:pPr>
    </w:p>
    <w:p w:rsidR="008B4554" w:rsidRDefault="008B4554" w:rsidP="008B45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4554">
        <w:rPr>
          <w:b/>
        </w:rPr>
        <w:t>HISTORY OF LEGISLATIVE ACTIONS</w:t>
      </w:r>
    </w:p>
    <w:p w:rsidR="008B4554" w:rsidRDefault="008B4554" w:rsidP="008B45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4554" w:rsidRPr="008B4554" w:rsidRDefault="008B4554" w:rsidP="008B45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4554">
        <w:rPr>
          <w:u w:val="single"/>
        </w:rPr>
        <w:tab/>
        <w:t>Date</w:t>
      </w:r>
      <w:r w:rsidRPr="008B4554">
        <w:rPr>
          <w:u w:val="single"/>
        </w:rPr>
        <w:tab/>
        <w:t>Body</w:t>
      </w:r>
      <w:r w:rsidRPr="008B4554">
        <w:rPr>
          <w:u w:val="single"/>
        </w:rPr>
        <w:tab/>
        <w:t>Action Description with journal page number</w:t>
      </w:r>
      <w:r w:rsidRPr="008B4554">
        <w:rPr>
          <w:u w:val="single"/>
        </w:rPr>
        <w:tab/>
      </w:r>
    </w:p>
    <w:p w:rsidR="009874F0" w:rsidRDefault="009874F0" w:rsidP="009874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1/12/2012</w:t>
      </w:r>
      <w:r>
        <w:tab/>
        <w:t>House</w:t>
      </w:r>
      <w:r>
        <w:tab/>
      </w:r>
      <w:r w:rsidRPr="00F21CA1">
        <w:t>Introduced and adopted (</w:t>
      </w:r>
      <w:hyperlink r:id="rId7" w:history="1">
        <w:r w:rsidRPr="00F21CA1">
          <w:rPr>
            <w:rStyle w:val="Hyperlink"/>
          </w:rPr>
          <w:t>House Journal</w:t>
        </w:r>
        <w:r w:rsidRPr="00F21CA1">
          <w:rPr>
            <w:rStyle w:val="Hyperlink"/>
          </w:rPr>
          <w:noBreakHyphen/>
          <w:t>page 121</w:t>
        </w:r>
      </w:hyperlink>
      <w:r w:rsidRPr="00F21CA1">
        <w:t>)</w:t>
      </w:r>
    </w:p>
    <w:p w:rsidR="009874F0" w:rsidRDefault="009874F0" w:rsidP="009874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4554" w:rsidRPr="008B4554" w:rsidRDefault="008B4554" w:rsidP="008B45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4554" w:rsidRDefault="008B4554" w:rsidP="008B4554">
      <w:r w:rsidRPr="008B4554">
        <w:rPr>
          <w:b/>
        </w:rPr>
        <w:t>VERSIONS OF THIS BILL</w:t>
      </w:r>
    </w:p>
    <w:p w:rsidR="008B4554" w:rsidRDefault="008B4554" w:rsidP="008B4554"/>
    <w:p w:rsidR="008B4554" w:rsidRDefault="00DA430A" w:rsidP="008B4554">
      <w:hyperlink r:id="rId8" w:history="1">
        <w:r w:rsidR="008B4554">
          <w:rPr>
            <w:rStyle w:val="Hyperlink"/>
          </w:rPr>
          <w:t>1/12/2012</w:t>
        </w:r>
      </w:hyperlink>
    </w:p>
    <w:p w:rsidR="008B4554" w:rsidRDefault="008B4554" w:rsidP="008B4554"/>
    <w:p w:rsidR="008B4554" w:rsidRDefault="008B4554" w:rsidP="008B4554">
      <w:pPr>
        <w:sectPr w:rsidR="008B4554" w:rsidSect="008B45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6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07C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7013" w:rsidRDefault="00504E61" w:rsidP="00C77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C77013">
        <w:t xml:space="preserve">RECOGNIZE AND CONGRATULATE THE </w:t>
      </w:r>
      <w:r w:rsidR="00D23E23">
        <w:t>JAMES F. BYRNES</w:t>
      </w:r>
      <w:r w:rsidR="00C77013">
        <w:t xml:space="preserve"> HIGH SCHOOL FOOTBALL TEAM ON ITS IMPRESSIVE WIN OF THE 2011 CLASS A</w:t>
      </w:r>
      <w:r w:rsidR="00D23E23">
        <w:t>A</w:t>
      </w:r>
      <w:r w:rsidR="00C77013">
        <w:t>AA STATE CHAMPIONSHIP TITLE.</w:t>
      </w:r>
    </w:p>
    <w:p w:rsidR="000C07C3" w:rsidRDefault="000C07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32CC4" w:rsidRDefault="000C07C3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32CC4">
        <w:t xml:space="preserve">supremely ready for the challenge, the </w:t>
      </w:r>
      <w:r w:rsidR="002540B8">
        <w:t>James F. Byrnes</w:t>
      </w:r>
      <w:r w:rsidR="00332CC4">
        <w:t xml:space="preserve"> High School football team nailed the 2011 Class A</w:t>
      </w:r>
      <w:r w:rsidR="002540B8">
        <w:t>A</w:t>
      </w:r>
      <w:r w:rsidR="00332CC4">
        <w:t xml:space="preserve">AA State Championship title, defeating </w:t>
      </w:r>
      <w:r w:rsidR="002540B8">
        <w:t>Gaffney</w:t>
      </w:r>
      <w:r w:rsidR="00332CC4">
        <w:t xml:space="preserve"> </w:t>
      </w:r>
      <w:r w:rsidR="002540B8">
        <w:t>31</w:t>
      </w:r>
      <w:r w:rsidR="005A07CE">
        <w:noBreakHyphen/>
      </w:r>
      <w:r w:rsidR="002540B8">
        <w:t>24</w:t>
      </w:r>
      <w:r w:rsidR="00686F1F">
        <w:t xml:space="preserve"> on December 3, 2011</w:t>
      </w:r>
      <w:r w:rsidR="000144B2">
        <w:t>,</w:t>
      </w:r>
      <w:r w:rsidR="00332CC4">
        <w:t xml:space="preserve"> </w:t>
      </w:r>
      <w:r w:rsidR="003E4649">
        <w:t xml:space="preserve">wrapping up </w:t>
      </w:r>
      <w:r w:rsidR="004C0791">
        <w:t>the</w:t>
      </w:r>
      <w:r w:rsidR="003E4649">
        <w:t xml:space="preserve"> Rebels</w:t>
      </w:r>
      <w:r w:rsidR="005A07CE" w:rsidRPr="005A07CE">
        <w:t>’</w:t>
      </w:r>
      <w:r w:rsidR="004C0791">
        <w:t xml:space="preserve"> second consecutive title win</w:t>
      </w:r>
      <w:r w:rsidR="00332CC4">
        <w:t>; and</w:t>
      </w: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22365">
        <w:t>Clemson University</w:t>
      </w:r>
      <w:r w:rsidR="005A07CE" w:rsidRPr="005A07CE">
        <w:t>’</w:t>
      </w:r>
      <w:r w:rsidR="00522365">
        <w:t>s</w:t>
      </w:r>
      <w:r>
        <w:t xml:space="preserve"> stadium echoed with the </w:t>
      </w:r>
      <w:r w:rsidR="00686F1F">
        <w:t>cheers</w:t>
      </w:r>
      <w:r>
        <w:t xml:space="preserve"> of exuberant </w:t>
      </w:r>
      <w:r w:rsidR="00522365">
        <w:t>Byrnes</w:t>
      </w:r>
      <w:r>
        <w:t xml:space="preserve"> fans, pleased to see their confident predictions of victory realized</w:t>
      </w:r>
      <w:r w:rsidR="00522365">
        <w:t xml:space="preserve"> as a satisfying end to an outstanding</w:t>
      </w:r>
      <w:r>
        <w:t xml:space="preserve"> season</w:t>
      </w:r>
      <w:r w:rsidR="002C5C82">
        <w:t xml:space="preserve">. </w:t>
      </w:r>
      <w:r w:rsidR="00A30576">
        <w:t xml:space="preserve">By the end of the title game, Rebel admirers were already </w:t>
      </w:r>
      <w:r w:rsidR="002C5C82">
        <w:t>look</w:t>
      </w:r>
      <w:r w:rsidR="00A30576">
        <w:t>ing</w:t>
      </w:r>
      <w:r w:rsidR="002C5C82">
        <w:t xml:space="preserve"> with </w:t>
      </w:r>
      <w:r w:rsidR="00A30576">
        <w:t>anticipation</w:t>
      </w:r>
      <w:r w:rsidR="002C5C82">
        <w:t xml:space="preserve"> to a “three</w:t>
      </w:r>
      <w:r w:rsidR="005A07CE">
        <w:noBreakHyphen/>
      </w:r>
      <w:r w:rsidR="002C5C82">
        <w:t xml:space="preserve">peat” next </w:t>
      </w:r>
      <w:r w:rsidR="001B72E3">
        <w:t>year;</w:t>
      </w:r>
      <w:r>
        <w:t xml:space="preserve"> and</w:t>
      </w: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C5684D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C5684D">
        <w:rPr>
          <w:rFonts w:eastAsiaTheme="minorHAnsi"/>
          <w:color w:val="000000" w:themeColor="text1"/>
          <w:szCs w:val="22"/>
          <w:u w:color="000000" w:themeColor="text1"/>
        </w:rPr>
        <w:t>Chris Miller and his assistants have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built </w:t>
      </w:r>
      <w:r w:rsidR="00C5684D">
        <w:rPr>
          <w:rFonts w:eastAsiaTheme="minorHAnsi"/>
          <w:color w:val="000000" w:themeColor="text1"/>
          <w:szCs w:val="22"/>
          <w:u w:color="000000" w:themeColor="text1"/>
        </w:rPr>
        <w:t>their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football program into a championship team that refuses to settle for second best; and</w:t>
      </w: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making a scintillating season even brighter, </w:t>
      </w:r>
      <w:r w:rsidR="00052828">
        <w:t xml:space="preserve">Byrnes defensive lineman Rashad Dillard was named </w:t>
      </w:r>
      <w:r w:rsidRPr="00A94397">
        <w:rPr>
          <w:rFonts w:eastAsiaTheme="minorHAnsi"/>
          <w:i/>
          <w:color w:val="000000" w:themeColor="text1"/>
          <w:szCs w:val="22"/>
          <w:u w:color="000000" w:themeColor="text1"/>
        </w:rPr>
        <w:t>Herald</w:t>
      </w:r>
      <w:r w:rsidR="005A07CE">
        <w:rPr>
          <w:rFonts w:eastAsiaTheme="minorHAnsi"/>
          <w:i/>
          <w:color w:val="000000" w:themeColor="text1"/>
          <w:szCs w:val="22"/>
          <w:u w:color="000000" w:themeColor="text1"/>
        </w:rPr>
        <w:noBreakHyphen/>
      </w:r>
      <w:r w:rsidR="00052828">
        <w:rPr>
          <w:rFonts w:eastAsiaTheme="minorHAnsi"/>
          <w:i/>
          <w:color w:val="000000" w:themeColor="text1"/>
          <w:szCs w:val="22"/>
          <w:u w:color="000000" w:themeColor="text1"/>
        </w:rPr>
        <w:t>Journal</w:t>
      </w:r>
      <w:r w:rsidRPr="00A9439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52828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A94397">
        <w:rPr>
          <w:rFonts w:eastAsiaTheme="minorHAnsi"/>
          <w:color w:val="000000" w:themeColor="text1"/>
          <w:szCs w:val="22"/>
          <w:u w:color="000000" w:themeColor="text1"/>
        </w:rPr>
        <w:t>efensive Player of the Year</w:t>
      </w:r>
      <w:r w:rsidR="00052828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52828" w:rsidRDefault="00052828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the </w:t>
      </w:r>
      <w:r w:rsidR="00610077">
        <w:t>Rebels</w:t>
      </w:r>
      <w:r>
        <w:t xml:space="preserve"> have brought great pride and recognition to their school and community, and the members of the House of Representatives are pleased to have this opportunity to recognize such a wonderful group of young athletes. Now, therefore,</w:t>
      </w: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the </w:t>
      </w:r>
      <w:r w:rsidR="00610077">
        <w:t xml:space="preserve">James F. Byrnes </w:t>
      </w:r>
      <w:r>
        <w:t xml:space="preserve">High School football team on its impressive win of the 2011 Class </w:t>
      </w:r>
      <w:r w:rsidR="00610077">
        <w:t>AA</w:t>
      </w:r>
      <w:r>
        <w:t>AA State Championship title.</w:t>
      </w: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32CC4" w:rsidRDefault="00332CC4" w:rsidP="00332C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9B1CE4">
        <w:t>Jeff Rogers</w:t>
      </w:r>
      <w:r>
        <w:t xml:space="preserve"> and </w:t>
      </w:r>
      <w:r w:rsidR="00610077">
        <w:t xml:space="preserve">Head </w:t>
      </w:r>
      <w:r>
        <w:t xml:space="preserve">Coach </w:t>
      </w:r>
      <w:r w:rsidR="00610077">
        <w:t>Chris Miller</w:t>
      </w:r>
      <w:r>
        <w:t xml:space="preserve"> of </w:t>
      </w:r>
      <w:r w:rsidR="00610077">
        <w:t>James F. Byrnes</w:t>
      </w:r>
      <w:r>
        <w:t xml:space="preserve"> High School.</w:t>
      </w:r>
    </w:p>
    <w:p w:rsidR="005866FC" w:rsidRDefault="005A07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66FC" w:rsidRDefault="005866FC" w:rsidP="008B4554">
      <w:pPr>
        <w:suppressAutoHyphens/>
      </w:pPr>
    </w:p>
    <w:sectPr w:rsidR="005866FC" w:rsidSect="008B455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C82" w:rsidRDefault="002C5C82" w:rsidP="009F0C77">
      <w:r>
        <w:separator/>
      </w:r>
    </w:p>
  </w:endnote>
  <w:endnote w:type="continuationSeparator" w:id="0">
    <w:p w:rsidR="002C5C82" w:rsidRDefault="002C5C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017475-5C4D-4F4F-AEF3-15AFF344F1B1}"/>
    <w:embedBold r:id="rId2" w:fontKey="{3774B79C-0D64-436E-9F5E-8DB4A3F5EEDD}"/>
    <w:embedItalic r:id="rId3" w:fontKey="{DB703BCD-CD90-47AB-AE90-C08C3C4647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05A807B-AF74-492F-9BC3-4A887B5BB7E4}"/>
    <w:embedItalic r:id="rId5" w:fontKey="{A5922FD6-D981-4C79-A2F5-983C49E0C98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6" w:fontKey="{BBD663D0-5227-4AE4-A46E-79508361B3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1C919AB-ED96-484B-B7E9-B8250DD1C3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554" w:rsidRPr="005866FC" w:rsidRDefault="008B4554" w:rsidP="005866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[4598]</w:t>
    </w:r>
    <w:r>
      <w:tab/>
    </w:r>
    <w:r w:rsidR="00DA430A">
      <w:fldChar w:fldCharType="begin"/>
    </w:r>
    <w:r w:rsidR="00DA430A">
      <w:instrText xml:space="preserve"> PAGE  \* MERGEFORMAT </w:instrText>
    </w:r>
    <w:r w:rsidR="00DA430A">
      <w:fldChar w:fldCharType="separate"/>
    </w:r>
    <w:r w:rsidR="00DA430A">
      <w:rPr>
        <w:noProof/>
      </w:rPr>
      <w:t>1</w:t>
    </w:r>
    <w:r w:rsidR="00DA430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C82" w:rsidRDefault="002C5C82" w:rsidP="009F0C77">
      <w:r>
        <w:separator/>
      </w:r>
    </w:p>
  </w:footnote>
  <w:footnote w:type="continuationSeparator" w:id="0">
    <w:p w:rsidR="002C5C82" w:rsidRDefault="002C5C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51AC12"/>
    <w:docVar w:name="CoverBillType" w:val="r"/>
    <w:docVar w:name="docpath" w:val="L:\Council\bills\RM\1351AC12.DOCX"/>
    <w:docVar w:name="dvBillNumber" w:val="45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67130"/>
    <w:rsid w:val="00011869"/>
    <w:rsid w:val="000144B2"/>
    <w:rsid w:val="00052828"/>
    <w:rsid w:val="000C07C3"/>
    <w:rsid w:val="000E1785"/>
    <w:rsid w:val="000F40FA"/>
    <w:rsid w:val="0010776B"/>
    <w:rsid w:val="00133E66"/>
    <w:rsid w:val="001435A3"/>
    <w:rsid w:val="001B72E3"/>
    <w:rsid w:val="001D08F2"/>
    <w:rsid w:val="001D525B"/>
    <w:rsid w:val="001D7F4F"/>
    <w:rsid w:val="002311BA"/>
    <w:rsid w:val="002321B6"/>
    <w:rsid w:val="00250967"/>
    <w:rsid w:val="002540B8"/>
    <w:rsid w:val="002543C8"/>
    <w:rsid w:val="00284AAE"/>
    <w:rsid w:val="002C5C82"/>
    <w:rsid w:val="002E5912"/>
    <w:rsid w:val="00325348"/>
    <w:rsid w:val="0032732C"/>
    <w:rsid w:val="00332CC4"/>
    <w:rsid w:val="00336AD0"/>
    <w:rsid w:val="0037079A"/>
    <w:rsid w:val="003D01E8"/>
    <w:rsid w:val="003E4649"/>
    <w:rsid w:val="003E5288"/>
    <w:rsid w:val="003F6D79"/>
    <w:rsid w:val="0041760A"/>
    <w:rsid w:val="00417C01"/>
    <w:rsid w:val="004809EE"/>
    <w:rsid w:val="004C0791"/>
    <w:rsid w:val="004E7D54"/>
    <w:rsid w:val="00504E61"/>
    <w:rsid w:val="00522365"/>
    <w:rsid w:val="005273C6"/>
    <w:rsid w:val="00530236"/>
    <w:rsid w:val="00530A69"/>
    <w:rsid w:val="00541994"/>
    <w:rsid w:val="00545593"/>
    <w:rsid w:val="00577C6C"/>
    <w:rsid w:val="005866FC"/>
    <w:rsid w:val="005A07CE"/>
    <w:rsid w:val="005C2FE2"/>
    <w:rsid w:val="005E2BC9"/>
    <w:rsid w:val="00602D89"/>
    <w:rsid w:val="00605102"/>
    <w:rsid w:val="00610077"/>
    <w:rsid w:val="006215AA"/>
    <w:rsid w:val="00686F1F"/>
    <w:rsid w:val="006913C9"/>
    <w:rsid w:val="0069470D"/>
    <w:rsid w:val="00734F00"/>
    <w:rsid w:val="007A70AE"/>
    <w:rsid w:val="007C311A"/>
    <w:rsid w:val="008362E8"/>
    <w:rsid w:val="008A1768"/>
    <w:rsid w:val="008B4554"/>
    <w:rsid w:val="008F4429"/>
    <w:rsid w:val="0094021A"/>
    <w:rsid w:val="00976F11"/>
    <w:rsid w:val="009874F0"/>
    <w:rsid w:val="00987FB4"/>
    <w:rsid w:val="009B1CE4"/>
    <w:rsid w:val="009C6A0B"/>
    <w:rsid w:val="009D72BC"/>
    <w:rsid w:val="009F0C77"/>
    <w:rsid w:val="009F4DD1"/>
    <w:rsid w:val="00A30576"/>
    <w:rsid w:val="00A41684"/>
    <w:rsid w:val="00A64E80"/>
    <w:rsid w:val="00A67130"/>
    <w:rsid w:val="00A72BCD"/>
    <w:rsid w:val="00A741D9"/>
    <w:rsid w:val="00A833AB"/>
    <w:rsid w:val="00A9741D"/>
    <w:rsid w:val="00AD4B17"/>
    <w:rsid w:val="00B05137"/>
    <w:rsid w:val="00B412D4"/>
    <w:rsid w:val="00BE3C22"/>
    <w:rsid w:val="00C0345E"/>
    <w:rsid w:val="00C3483A"/>
    <w:rsid w:val="00C360A2"/>
    <w:rsid w:val="00C5684D"/>
    <w:rsid w:val="00C74E9D"/>
    <w:rsid w:val="00C77013"/>
    <w:rsid w:val="00C81441"/>
    <w:rsid w:val="00C82FD3"/>
    <w:rsid w:val="00C86D46"/>
    <w:rsid w:val="00C92819"/>
    <w:rsid w:val="00CA4679"/>
    <w:rsid w:val="00CC6B7B"/>
    <w:rsid w:val="00CD2089"/>
    <w:rsid w:val="00D23E23"/>
    <w:rsid w:val="00D45D36"/>
    <w:rsid w:val="00D71C8C"/>
    <w:rsid w:val="00D73A67"/>
    <w:rsid w:val="00D970A9"/>
    <w:rsid w:val="00DA430A"/>
    <w:rsid w:val="00DD4EC0"/>
    <w:rsid w:val="00DF3845"/>
    <w:rsid w:val="00E41911"/>
    <w:rsid w:val="00E92EEF"/>
    <w:rsid w:val="00EC0C4D"/>
    <w:rsid w:val="00F24442"/>
    <w:rsid w:val="00F50AE3"/>
    <w:rsid w:val="00F67CF1"/>
    <w:rsid w:val="00F840F0"/>
    <w:rsid w:val="00FB0D0D"/>
    <w:rsid w:val="00FB43B4"/>
    <w:rsid w:val="00FF0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48F23C3-CD5B-4785-BD0C-4A85C7E06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44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4B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B45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98_201201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1916A-6CDC-4BB1-82A6-A69E6DAA9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367</Words>
  <Characters>2042</Characters>
  <Application>Microsoft Office Word</Application>
  <DocSecurity>4</DocSecurity>
  <Lines>81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4598: James F. Byrnes High School Football Team - South Carolina Legislature Online</dc:title>
  <dc:subject/>
  <dc:creator>rosannemcdowell</dc:creator>
  <cp:keywords/>
  <dc:description/>
  <cp:lastModifiedBy>N Cumfer</cp:lastModifiedBy>
  <cp:revision>2</cp:revision>
  <cp:lastPrinted>2012-01-11T19:02:00Z</cp:lastPrinted>
  <dcterms:created xsi:type="dcterms:W3CDTF">2014-11-24T14:38:00Z</dcterms:created>
  <dcterms:modified xsi:type="dcterms:W3CDTF">2014-11-24T14:38:00Z</dcterms:modified>
</cp:coreProperties>
</file>