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B01" w:rsidRDefault="000B6B01" w:rsidP="000B6B01">
      <w:pPr>
        <w:widowControl w:val="0"/>
        <w:jc w:val="center"/>
      </w:pPr>
      <w:bookmarkStart w:id="0" w:name="_GoBack"/>
      <w:bookmarkEnd w:id="0"/>
      <w:r w:rsidRPr="000B6B01">
        <w:rPr>
          <w:b/>
        </w:rPr>
        <w:t>South Carolina General Assembly</w:t>
      </w:r>
    </w:p>
    <w:p w:rsidR="000B6B01" w:rsidRDefault="000B6B01" w:rsidP="000B6B01">
      <w:pPr>
        <w:widowControl w:val="0"/>
        <w:jc w:val="center"/>
      </w:pPr>
      <w:r>
        <w:t>119th Session, 2011-2012</w:t>
      </w:r>
    </w:p>
    <w:p w:rsidR="000B6B01" w:rsidRDefault="000B6B01" w:rsidP="000B6B01">
      <w:pPr>
        <w:widowControl w:val="0"/>
        <w:jc w:val="left"/>
      </w:pPr>
    </w:p>
    <w:p w:rsidR="000B6B01" w:rsidRDefault="000B6B01" w:rsidP="000B6B01">
      <w:pPr>
        <w:widowControl w:val="0"/>
        <w:jc w:val="left"/>
        <w:rPr>
          <w:b/>
        </w:rPr>
      </w:pPr>
      <w:r w:rsidRPr="000B6B01">
        <w:rPr>
          <w:b/>
        </w:rPr>
        <w:t>H. 4604</w:t>
      </w:r>
    </w:p>
    <w:p w:rsidR="000B6B01" w:rsidRDefault="000B6B01" w:rsidP="000B6B01">
      <w:pPr>
        <w:widowControl w:val="0"/>
        <w:jc w:val="left"/>
        <w:rPr>
          <w:b/>
        </w:rPr>
      </w:pPr>
    </w:p>
    <w:p w:rsidR="000B6B01" w:rsidRDefault="000B6B01" w:rsidP="000B6B01">
      <w:pPr>
        <w:widowControl w:val="0"/>
        <w:jc w:val="left"/>
      </w:pPr>
      <w:r w:rsidRPr="000B6B01">
        <w:rPr>
          <w:b/>
        </w:rPr>
        <w:t>STATUS INFORMATION</w:t>
      </w:r>
    </w:p>
    <w:p w:rsidR="000B6B01" w:rsidRDefault="000B6B01" w:rsidP="000B6B01">
      <w:pPr>
        <w:widowControl w:val="0"/>
        <w:jc w:val="left"/>
      </w:pPr>
    </w:p>
    <w:p w:rsidR="000B6B01" w:rsidRDefault="000B6B01" w:rsidP="000B6B01">
      <w:pPr>
        <w:widowControl w:val="0"/>
        <w:jc w:val="left"/>
      </w:pPr>
      <w:r>
        <w:t>House Resolution</w:t>
      </w:r>
    </w:p>
    <w:p w:rsidR="000B6B01" w:rsidRDefault="000B6B01" w:rsidP="000B6B01">
      <w:pPr>
        <w:widowControl w:val="0"/>
        <w:jc w:val="left"/>
      </w:pPr>
      <w:r>
        <w:t>Sponsors: Reps. Forrester,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0B6B01" w:rsidRDefault="000B6B01" w:rsidP="000B6B01">
      <w:pPr>
        <w:widowControl w:val="0"/>
        <w:jc w:val="left"/>
      </w:pPr>
      <w:r>
        <w:t>Document Path: l:\council\bills\rm\1354dg12.docx</w:t>
      </w:r>
    </w:p>
    <w:p w:rsidR="000B6B01" w:rsidRDefault="000B6B01" w:rsidP="000B6B01">
      <w:pPr>
        <w:widowControl w:val="0"/>
        <w:jc w:val="left"/>
      </w:pPr>
    </w:p>
    <w:p w:rsidR="000B6B01" w:rsidRDefault="000B6B01" w:rsidP="000B6B01">
      <w:pPr>
        <w:widowControl w:val="0"/>
        <w:jc w:val="left"/>
      </w:pPr>
      <w:r>
        <w:t>Introduced in the House on January 17, 2012</w:t>
      </w:r>
    </w:p>
    <w:p w:rsidR="000B6B01" w:rsidRDefault="000B6B01" w:rsidP="000B6B01">
      <w:pPr>
        <w:widowControl w:val="0"/>
        <w:jc w:val="left"/>
      </w:pPr>
      <w:r>
        <w:t>Adopted by the House on January 17, 2012</w:t>
      </w:r>
    </w:p>
    <w:p w:rsidR="000B6B01" w:rsidRDefault="000B6B01" w:rsidP="000B6B01">
      <w:pPr>
        <w:widowControl w:val="0"/>
        <w:jc w:val="left"/>
      </w:pPr>
    </w:p>
    <w:p w:rsidR="000B6B01" w:rsidRDefault="000B6B01" w:rsidP="000B6B01">
      <w:pPr>
        <w:widowControl w:val="0"/>
        <w:jc w:val="left"/>
      </w:pPr>
      <w:r>
        <w:t xml:space="preserve">Summary: </w:t>
      </w:r>
      <w:r w:rsidR="003C08A9">
        <w:t>Roebuck Baptist Church</w:t>
      </w:r>
    </w:p>
    <w:p w:rsidR="000B6B01" w:rsidRDefault="000B6B01" w:rsidP="000B6B01">
      <w:pPr>
        <w:widowControl w:val="0"/>
        <w:jc w:val="left"/>
      </w:pPr>
    </w:p>
    <w:p w:rsidR="000B6B01" w:rsidRDefault="000B6B01" w:rsidP="000B6B01">
      <w:pPr>
        <w:widowControl w:val="0"/>
        <w:jc w:val="left"/>
      </w:pPr>
    </w:p>
    <w:p w:rsidR="000B6B01" w:rsidRDefault="000B6B01" w:rsidP="000B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B01">
        <w:rPr>
          <w:b/>
        </w:rPr>
        <w:t>HISTORY OF LEGISLATIVE ACTIONS</w:t>
      </w:r>
    </w:p>
    <w:p w:rsidR="000B6B01" w:rsidRDefault="000B6B01" w:rsidP="000B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6B01" w:rsidRPr="000B6B01" w:rsidRDefault="000B6B01" w:rsidP="000B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B01">
        <w:rPr>
          <w:u w:val="single"/>
        </w:rPr>
        <w:tab/>
        <w:t>Date</w:t>
      </w:r>
      <w:r w:rsidRPr="000B6B01">
        <w:rPr>
          <w:u w:val="single"/>
        </w:rPr>
        <w:tab/>
        <w:t>Body</w:t>
      </w:r>
      <w:r w:rsidRPr="000B6B01">
        <w:rPr>
          <w:u w:val="single"/>
        </w:rPr>
        <w:tab/>
        <w:t>Action Description with journal page number</w:t>
      </w:r>
      <w:r w:rsidRPr="000B6B01">
        <w:rPr>
          <w:u w:val="single"/>
        </w:rPr>
        <w:tab/>
      </w:r>
    </w:p>
    <w:p w:rsidR="002C3B3E" w:rsidRDefault="002C3B3E" w:rsidP="002C3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House</w:t>
      </w:r>
      <w:r>
        <w:tab/>
      </w:r>
      <w:r w:rsidRPr="00305E44">
        <w:t>Introduced and adopted (</w:t>
      </w:r>
      <w:hyperlink r:id="rId7" w:history="1">
        <w:r w:rsidRPr="00305E44">
          <w:rPr>
            <w:rStyle w:val="Hyperlink"/>
          </w:rPr>
          <w:t>House Journal</w:t>
        </w:r>
        <w:r w:rsidRPr="00305E44">
          <w:rPr>
            <w:rStyle w:val="Hyperlink"/>
          </w:rPr>
          <w:noBreakHyphen/>
          <w:t>page 4</w:t>
        </w:r>
      </w:hyperlink>
      <w:r w:rsidRPr="00305E44">
        <w:t>)</w:t>
      </w:r>
    </w:p>
    <w:p w:rsidR="002C3B3E" w:rsidRDefault="002C3B3E" w:rsidP="002C3B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B01" w:rsidRPr="000B6B01" w:rsidRDefault="000B6B01" w:rsidP="000B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B01" w:rsidRDefault="000B6B01" w:rsidP="000B6B01">
      <w:r w:rsidRPr="000B6B01">
        <w:rPr>
          <w:b/>
        </w:rPr>
        <w:t>VERSIONS OF THIS BILL</w:t>
      </w:r>
    </w:p>
    <w:p w:rsidR="000B6B01" w:rsidRDefault="000B6B01" w:rsidP="000B6B01"/>
    <w:p w:rsidR="000B6B01" w:rsidRDefault="00286AE0" w:rsidP="000B6B01">
      <w:hyperlink r:id="rId8" w:history="1">
        <w:r w:rsidR="000B6B01">
          <w:rPr>
            <w:rStyle w:val="Hyperlink"/>
          </w:rPr>
          <w:t>1/17/2012</w:t>
        </w:r>
      </w:hyperlink>
    </w:p>
    <w:p w:rsidR="000B6B01" w:rsidRDefault="000B6B01" w:rsidP="000B6B01"/>
    <w:p w:rsidR="000B6B01" w:rsidRDefault="000B6B01" w:rsidP="000B6B01">
      <w:pPr>
        <w:sectPr w:rsidR="000B6B01" w:rsidSect="000B6B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018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72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3609D">
        <w:t xml:space="preserve">RECOGNIZE AND CONGRATULATE </w:t>
      </w:r>
      <w:r w:rsidR="00B277F1">
        <w:t>ROEBUCK BAPTIST</w:t>
      </w:r>
      <w:r w:rsidR="0053609D">
        <w:t xml:space="preserve"> CHURCH OF S</w:t>
      </w:r>
      <w:r w:rsidR="00B277F1">
        <w:t>PARTANBURG COUNTY</w:t>
      </w:r>
      <w:r w:rsidR="0053609D">
        <w:t xml:space="preserve"> ON THE OCCASION OF ITS HISTORIC </w:t>
      </w:r>
      <w:r w:rsidR="00B277F1">
        <w:t>ONE</w:t>
      </w:r>
      <w:r w:rsidR="0053609D">
        <w:t xml:space="preserve"> HUNDREDTH ANNIVERSARY AND TO COMMEND THE CHURCH FOR </w:t>
      </w:r>
      <w:r w:rsidR="00B277F1">
        <w:t>A</w:t>
      </w:r>
      <w:r w:rsidR="0053609D">
        <w:t xml:space="preserve"> CENTUR</w:t>
      </w:r>
      <w:r w:rsidR="00B277F1">
        <w:t>Y</w:t>
      </w:r>
      <w:r w:rsidR="0053609D">
        <w:t xml:space="preserve"> OF SERVICE TO GOD AND THE COMMUNITY.</w:t>
      </w:r>
    </w:p>
    <w:p w:rsidR="00A40183" w:rsidRDefault="00A401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6219" w:rsidRDefault="00A40183" w:rsidP="008D6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6219">
        <w:t>having been founded on December 30, 1911, Roebuck Baptist Church of Spartanburg County celebrated its historic one hundredth anniversary in 2011; and</w:t>
      </w:r>
    </w:p>
    <w:p w:rsidR="000F0E78" w:rsidRDefault="000F0E78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6219" w:rsidRDefault="008D6219" w:rsidP="00992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D1D5C">
        <w:t xml:space="preserve">as </w:t>
      </w:r>
      <w:r>
        <w:t xml:space="preserve">a </w:t>
      </w:r>
      <w:r w:rsidR="004D1D5C">
        <w:t>Southern Baptist congregation</w:t>
      </w:r>
      <w:r>
        <w:t xml:space="preserve"> with a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rich tradition in </w:t>
      </w:r>
      <w:r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 community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Roebuck Baptist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holds to the truth of Scripture and conservative values. 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Offering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programs for all ages, it is a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family</w:t>
      </w:r>
      <w:r w:rsidR="00B46E5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oriented church</w:t>
      </w:r>
      <w:r w:rsidR="00992432">
        <w:rPr>
          <w:rFonts w:eastAsiaTheme="minorHAnsi"/>
          <w:color w:val="000000" w:themeColor="text1"/>
          <w:szCs w:val="22"/>
          <w:u w:color="000000" w:themeColor="text1"/>
        </w:rPr>
        <w:t xml:space="preserve"> currently led by </w:t>
      </w:r>
      <w:r w:rsidR="00992432" w:rsidRPr="000F0E78">
        <w:rPr>
          <w:rFonts w:eastAsiaTheme="minorHAnsi"/>
          <w:color w:val="000000" w:themeColor="text1"/>
          <w:szCs w:val="22"/>
          <w:u w:color="000000" w:themeColor="text1"/>
        </w:rPr>
        <w:t>Dr. Tim Williams</w:t>
      </w:r>
      <w:r w:rsidR="00992432">
        <w:rPr>
          <w:rFonts w:eastAsiaTheme="minorHAnsi"/>
          <w:color w:val="000000" w:themeColor="text1"/>
          <w:szCs w:val="22"/>
          <w:u w:color="000000" w:themeColor="text1"/>
        </w:rPr>
        <w:t xml:space="preserve">, who has </w:t>
      </w:r>
      <w:r w:rsidR="00992432" w:rsidRPr="000F0E78">
        <w:rPr>
          <w:rFonts w:eastAsiaTheme="minorHAnsi"/>
          <w:color w:val="000000" w:themeColor="text1"/>
          <w:szCs w:val="22"/>
          <w:u w:color="000000" w:themeColor="text1"/>
        </w:rPr>
        <w:t>served as senior pastor since October 1995</w:t>
      </w:r>
      <w:r w:rsidR="0099243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6219" w:rsidRDefault="008D6219" w:rsidP="008D6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0E78" w:rsidRPr="000F0E78" w:rsidRDefault="008D6219" w:rsidP="008D6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its members, believing Christ</w:t>
      </w:r>
      <w:r w:rsidR="00B46E55" w:rsidRPr="00B46E5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servants should make a 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positive </w:t>
      </w:r>
      <w:r>
        <w:rPr>
          <w:rFonts w:eastAsiaTheme="minorHAnsi"/>
          <w:color w:val="000000" w:themeColor="text1"/>
          <w:szCs w:val="22"/>
          <w:u w:color="000000" w:themeColor="text1"/>
        </w:rPr>
        <w:t>difference in the lives of those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 among whom they dwell,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are very active in 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 community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. They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support many local ministries</w:t>
      </w:r>
      <w:r w:rsidR="00310A9F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missions all over the world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>serve on local boards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F0E78" w:rsidRPr="000F0E78">
        <w:rPr>
          <w:rFonts w:eastAsiaTheme="minorHAnsi"/>
          <w:color w:val="000000" w:themeColor="text1"/>
          <w:szCs w:val="22"/>
          <w:u w:color="000000" w:themeColor="text1"/>
        </w:rPr>
        <w:t xml:space="preserve"> and volunteer their time in the community</w:t>
      </w:r>
      <w:r w:rsidR="004D1D5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F0E78" w:rsidRPr="000F0E78" w:rsidRDefault="000F0E78" w:rsidP="000F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0E78" w:rsidRDefault="00C01082" w:rsidP="000F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on Sunday, January 29, 2012, the congregation of Roebuck Baptist will hold a special worship service to give thanks to Almighty God for one hundred years of His blessing on the church</w:t>
      </w:r>
      <w:r w:rsidR="00B46E55" w:rsidRPr="00B46E5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ministry; and</w:t>
      </w:r>
    </w:p>
    <w:p w:rsidR="00C01082" w:rsidRDefault="00C01082" w:rsidP="000F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318A" w:rsidRDefault="00E94763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s</w:t>
      </w:r>
      <w:r w:rsidR="00E8318A">
        <w:t xml:space="preserve">tanding on the faith and strength of its early pastors and members, </w:t>
      </w:r>
      <w:r w:rsidR="00310A9F">
        <w:t xml:space="preserve">Roebuck Baptist </w:t>
      </w:r>
      <w:r w:rsidR="00E8318A">
        <w:t>Church</w:t>
      </w:r>
      <w:r w:rsidR="00B46E55" w:rsidRPr="00B46E55">
        <w:t>’</w:t>
      </w:r>
      <w:r w:rsidR="00D04240">
        <w:t>s</w:t>
      </w:r>
      <w:r w:rsidR="00E8318A">
        <w:t xml:space="preserve"> present congregation “presses toward the mark for the prize of the high calling of God in Christ Jesus” (Philippians 3:14), continuing to preach and teach the Word of God; and</w:t>
      </w: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FA58F3">
        <w:t xml:space="preserve"> Roebuck Baptist Church</w:t>
      </w:r>
      <w:r>
        <w:t xml:space="preserve"> </w:t>
      </w:r>
      <w:r w:rsidR="00FA58F3">
        <w:t>has b</w:t>
      </w:r>
      <w:r>
        <w:t xml:space="preserve">een a beacon of light and a community worship center in </w:t>
      </w:r>
      <w:r w:rsidR="00692385">
        <w:t>Roebuck</w:t>
      </w:r>
      <w:r>
        <w:t xml:space="preserve"> for </w:t>
      </w:r>
      <w:r w:rsidR="00EC1333">
        <w:t>a</w:t>
      </w:r>
      <w:r>
        <w:t xml:space="preserve"> hundred years, and, God willing, will continue its godly heritage in many more years of worship and service. Now, therefore,</w:t>
      </w: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</w:t>
      </w:r>
      <w:r w:rsidR="00692385">
        <w:t>Roebuck Baptist Church</w:t>
      </w:r>
      <w:r>
        <w:t xml:space="preserve"> </w:t>
      </w:r>
      <w:r w:rsidR="00E71B56">
        <w:t xml:space="preserve">of Spartanburg County </w:t>
      </w:r>
      <w:r>
        <w:t xml:space="preserve">on the occasion of its historic </w:t>
      </w:r>
      <w:r w:rsidR="00692385">
        <w:t>one</w:t>
      </w:r>
      <w:r>
        <w:t xml:space="preserve"> hundredth anniversary and commend the church for </w:t>
      </w:r>
      <w:r w:rsidR="00692385">
        <w:t>a century</w:t>
      </w:r>
      <w:r>
        <w:t xml:space="preserve"> of service to God and the community.</w:t>
      </w: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318A" w:rsidRDefault="00E8318A" w:rsidP="00E8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692385">
        <w:t>Roebuck Baptist Church</w:t>
      </w:r>
      <w:r>
        <w:t>.</w:t>
      </w:r>
    </w:p>
    <w:p w:rsidR="007C7041" w:rsidRDefault="00B46E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041" w:rsidRDefault="007C7041" w:rsidP="000B6B01">
      <w:pPr>
        <w:suppressAutoHyphens/>
      </w:pPr>
    </w:p>
    <w:sectPr w:rsidR="007C7041" w:rsidSect="000B6B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A9F" w:rsidRDefault="00310A9F" w:rsidP="009F0C77">
      <w:r>
        <w:separator/>
      </w:r>
    </w:p>
  </w:endnote>
  <w:endnote w:type="continuationSeparator" w:id="0">
    <w:p w:rsidR="00310A9F" w:rsidRDefault="00310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C2F643-1122-4941-BC6A-2B57EED1D43B}"/>
    <w:embedBold r:id="rId2" w:fontKey="{FA8B08E9-9A5C-4CB3-B419-64BAC2B3FA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1AA7D8-8A94-4177-997A-22B9CBA369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B5769F-B849-489A-9ED8-1FEB42A07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975FE5-DB14-4109-9F05-4C3451B094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B01" w:rsidRPr="007C7041" w:rsidRDefault="000B6B01" w:rsidP="007C70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[4604]</w:t>
    </w:r>
    <w:r>
      <w:tab/>
    </w:r>
    <w:r w:rsidR="00286AE0">
      <w:fldChar w:fldCharType="begin"/>
    </w:r>
    <w:r w:rsidR="00286AE0">
      <w:instrText xml:space="preserve"> PAGE  \* MERGEFORMAT </w:instrText>
    </w:r>
    <w:r w:rsidR="00286AE0">
      <w:fldChar w:fldCharType="separate"/>
    </w:r>
    <w:r w:rsidR="00286AE0">
      <w:rPr>
        <w:noProof/>
      </w:rPr>
      <w:t>1</w:t>
    </w:r>
    <w:r w:rsidR="00286A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A9F" w:rsidRDefault="00310A9F" w:rsidP="009F0C77">
      <w:r>
        <w:separator/>
      </w:r>
    </w:p>
  </w:footnote>
  <w:footnote w:type="continuationSeparator" w:id="0">
    <w:p w:rsidR="00310A9F" w:rsidRDefault="00310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4DG12"/>
    <w:docVar w:name="CoverBillType" w:val="r"/>
    <w:docVar w:name="docpath" w:val="L:\Council\bills\RM\1354DG12.DOCX"/>
    <w:docVar w:name="dvBillNumber" w:val="46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5425"/>
    <w:rsid w:val="00011869"/>
    <w:rsid w:val="00027A84"/>
    <w:rsid w:val="000B6B01"/>
    <w:rsid w:val="000E1785"/>
    <w:rsid w:val="000F0E78"/>
    <w:rsid w:val="000F40FA"/>
    <w:rsid w:val="0010776B"/>
    <w:rsid w:val="00133E66"/>
    <w:rsid w:val="001435A3"/>
    <w:rsid w:val="001D08F2"/>
    <w:rsid w:val="001D4465"/>
    <w:rsid w:val="001D525B"/>
    <w:rsid w:val="001D7F4F"/>
    <w:rsid w:val="002321B6"/>
    <w:rsid w:val="00250967"/>
    <w:rsid w:val="002543C8"/>
    <w:rsid w:val="00284AAE"/>
    <w:rsid w:val="00286AE0"/>
    <w:rsid w:val="002C3B3E"/>
    <w:rsid w:val="002D208A"/>
    <w:rsid w:val="002E5912"/>
    <w:rsid w:val="00310A9F"/>
    <w:rsid w:val="00325348"/>
    <w:rsid w:val="0032732C"/>
    <w:rsid w:val="00336AD0"/>
    <w:rsid w:val="00345425"/>
    <w:rsid w:val="0037079A"/>
    <w:rsid w:val="003C08A9"/>
    <w:rsid w:val="003D01E8"/>
    <w:rsid w:val="003E5288"/>
    <w:rsid w:val="003F6D79"/>
    <w:rsid w:val="004068E4"/>
    <w:rsid w:val="0041760A"/>
    <w:rsid w:val="00417C01"/>
    <w:rsid w:val="004809EE"/>
    <w:rsid w:val="00493982"/>
    <w:rsid w:val="004D1D5C"/>
    <w:rsid w:val="004E7D54"/>
    <w:rsid w:val="005273C6"/>
    <w:rsid w:val="00530A69"/>
    <w:rsid w:val="0053609D"/>
    <w:rsid w:val="00545593"/>
    <w:rsid w:val="00577C6C"/>
    <w:rsid w:val="005C2FE2"/>
    <w:rsid w:val="005E2BC9"/>
    <w:rsid w:val="00605102"/>
    <w:rsid w:val="006215AA"/>
    <w:rsid w:val="006913C9"/>
    <w:rsid w:val="00692385"/>
    <w:rsid w:val="0069470D"/>
    <w:rsid w:val="00734F00"/>
    <w:rsid w:val="00787B68"/>
    <w:rsid w:val="007A70AE"/>
    <w:rsid w:val="007C7041"/>
    <w:rsid w:val="008362E8"/>
    <w:rsid w:val="00864E47"/>
    <w:rsid w:val="00870E2D"/>
    <w:rsid w:val="008A1768"/>
    <w:rsid w:val="008D6219"/>
    <w:rsid w:val="008F4429"/>
    <w:rsid w:val="00905771"/>
    <w:rsid w:val="0094021A"/>
    <w:rsid w:val="00992432"/>
    <w:rsid w:val="009C6A0B"/>
    <w:rsid w:val="009F0C77"/>
    <w:rsid w:val="009F4DD1"/>
    <w:rsid w:val="00A40183"/>
    <w:rsid w:val="00A41684"/>
    <w:rsid w:val="00A64E80"/>
    <w:rsid w:val="00A72BCD"/>
    <w:rsid w:val="00A741D9"/>
    <w:rsid w:val="00A833AB"/>
    <w:rsid w:val="00A9741D"/>
    <w:rsid w:val="00AA7604"/>
    <w:rsid w:val="00AD4B17"/>
    <w:rsid w:val="00B277F1"/>
    <w:rsid w:val="00B412D4"/>
    <w:rsid w:val="00B46E55"/>
    <w:rsid w:val="00BE3C22"/>
    <w:rsid w:val="00C00038"/>
    <w:rsid w:val="00C01082"/>
    <w:rsid w:val="00C0345E"/>
    <w:rsid w:val="00C254E2"/>
    <w:rsid w:val="00C3483A"/>
    <w:rsid w:val="00C635D9"/>
    <w:rsid w:val="00C74E9D"/>
    <w:rsid w:val="00C82FD3"/>
    <w:rsid w:val="00C92762"/>
    <w:rsid w:val="00C92819"/>
    <w:rsid w:val="00C9722D"/>
    <w:rsid w:val="00CC6B7B"/>
    <w:rsid w:val="00CD2089"/>
    <w:rsid w:val="00D04240"/>
    <w:rsid w:val="00D73A67"/>
    <w:rsid w:val="00D970A9"/>
    <w:rsid w:val="00DF3845"/>
    <w:rsid w:val="00E41911"/>
    <w:rsid w:val="00E71B56"/>
    <w:rsid w:val="00E8318A"/>
    <w:rsid w:val="00E87AEE"/>
    <w:rsid w:val="00E92EEF"/>
    <w:rsid w:val="00E94763"/>
    <w:rsid w:val="00EC1333"/>
    <w:rsid w:val="00F24442"/>
    <w:rsid w:val="00F50AE3"/>
    <w:rsid w:val="00F67CF1"/>
    <w:rsid w:val="00F840F0"/>
    <w:rsid w:val="00FA58F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743D33-1B33-4602-A8DF-642C56CC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B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6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04_201201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50E9A-9505-4533-A94D-8468D7714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551</Words>
  <Characters>3177</Characters>
  <Application>Microsoft Office Word</Application>
  <DocSecurity>4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4604: Roebuck Baptist Church - South Carolina Legislature Online</dc:title>
  <dc:subject/>
  <dc:creator>rosannemcdowell</dc:creator>
  <cp:keywords/>
  <dc:description/>
  <cp:lastModifiedBy>N Cumfer</cp:lastModifiedBy>
  <cp:revision>2</cp:revision>
  <cp:lastPrinted>2012-01-12T15:21:00Z</cp:lastPrinted>
  <dcterms:created xsi:type="dcterms:W3CDTF">2014-11-24T14:38:00Z</dcterms:created>
  <dcterms:modified xsi:type="dcterms:W3CDTF">2014-11-24T14:38:00Z</dcterms:modified>
</cp:coreProperties>
</file>