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102" w:rsidRDefault="00F82102" w:rsidP="00F82102">
      <w:pPr>
        <w:widowControl w:val="0"/>
        <w:jc w:val="center"/>
      </w:pPr>
      <w:bookmarkStart w:id="0" w:name="_GoBack"/>
      <w:bookmarkEnd w:id="0"/>
      <w:r w:rsidRPr="00F82102">
        <w:rPr>
          <w:b/>
        </w:rPr>
        <w:t>South Carolina General Assembly</w:t>
      </w:r>
    </w:p>
    <w:p w:rsidR="00F82102" w:rsidRDefault="00F82102" w:rsidP="00F82102">
      <w:pPr>
        <w:widowControl w:val="0"/>
        <w:jc w:val="center"/>
      </w:pPr>
      <w:r>
        <w:t>119th Session, 2011-2012</w:t>
      </w:r>
    </w:p>
    <w:p w:rsidR="00F82102" w:rsidRDefault="00F82102" w:rsidP="00F82102">
      <w:pPr>
        <w:widowControl w:val="0"/>
        <w:jc w:val="left"/>
      </w:pPr>
    </w:p>
    <w:p w:rsidR="00F82102" w:rsidRDefault="00F82102" w:rsidP="00F82102">
      <w:pPr>
        <w:widowControl w:val="0"/>
        <w:jc w:val="left"/>
        <w:rPr>
          <w:b/>
        </w:rPr>
      </w:pPr>
      <w:r w:rsidRPr="00F82102">
        <w:rPr>
          <w:b/>
        </w:rPr>
        <w:t>H. 4673</w:t>
      </w:r>
    </w:p>
    <w:p w:rsidR="00F82102" w:rsidRDefault="00F82102" w:rsidP="00F82102">
      <w:pPr>
        <w:widowControl w:val="0"/>
        <w:jc w:val="left"/>
        <w:rPr>
          <w:b/>
        </w:rPr>
      </w:pPr>
    </w:p>
    <w:p w:rsidR="00F82102" w:rsidRDefault="00F82102" w:rsidP="00F82102">
      <w:pPr>
        <w:widowControl w:val="0"/>
        <w:jc w:val="left"/>
      </w:pPr>
      <w:r w:rsidRPr="00F82102">
        <w:rPr>
          <w:b/>
        </w:rPr>
        <w:t>STATUS INFORMATION</w:t>
      </w:r>
    </w:p>
    <w:p w:rsidR="00F82102" w:rsidRDefault="00F82102" w:rsidP="00F82102">
      <w:pPr>
        <w:widowControl w:val="0"/>
        <w:jc w:val="left"/>
      </w:pPr>
    </w:p>
    <w:p w:rsidR="00F82102" w:rsidRDefault="00F82102" w:rsidP="00F82102">
      <w:pPr>
        <w:widowControl w:val="0"/>
        <w:jc w:val="left"/>
      </w:pPr>
      <w:r>
        <w:t>General Bill</w:t>
      </w:r>
    </w:p>
    <w:p w:rsidR="00F82102" w:rsidRDefault="00F82102" w:rsidP="00F82102">
      <w:pPr>
        <w:widowControl w:val="0"/>
        <w:jc w:val="left"/>
      </w:pPr>
      <w:r>
        <w:t>Sponsors: Rep. H.B. Brown</w:t>
      </w:r>
    </w:p>
    <w:p w:rsidR="00F82102" w:rsidRDefault="00F82102" w:rsidP="00F82102">
      <w:pPr>
        <w:widowControl w:val="0"/>
        <w:jc w:val="left"/>
      </w:pPr>
      <w:r>
        <w:t>Document Path: l:\council\bills\ggs\22262zw12.docx</w:t>
      </w:r>
    </w:p>
    <w:p w:rsidR="00F82102" w:rsidRDefault="00F82102" w:rsidP="00F82102">
      <w:pPr>
        <w:widowControl w:val="0"/>
        <w:jc w:val="left"/>
      </w:pPr>
    </w:p>
    <w:p w:rsidR="00F82102" w:rsidRDefault="00F82102" w:rsidP="00F82102">
      <w:pPr>
        <w:widowControl w:val="0"/>
        <w:jc w:val="left"/>
      </w:pPr>
      <w:r>
        <w:t>Introduced in the House on January 25, 2012</w:t>
      </w:r>
    </w:p>
    <w:p w:rsidR="00F82102" w:rsidRDefault="00F82102" w:rsidP="00F82102">
      <w:pPr>
        <w:widowControl w:val="0"/>
        <w:jc w:val="left"/>
      </w:pPr>
      <w:r>
        <w:t xml:space="preserve">Currently residing in the House Committee on </w:t>
      </w:r>
      <w:r w:rsidRPr="00F82102">
        <w:rPr>
          <w:b/>
        </w:rPr>
        <w:t>Judiciary</w:t>
      </w:r>
    </w:p>
    <w:p w:rsidR="00F82102" w:rsidRDefault="00F82102" w:rsidP="00F82102">
      <w:pPr>
        <w:widowControl w:val="0"/>
        <w:jc w:val="left"/>
      </w:pPr>
    </w:p>
    <w:p w:rsidR="00F82102" w:rsidRDefault="00F82102" w:rsidP="00F82102">
      <w:pPr>
        <w:widowControl w:val="0"/>
        <w:jc w:val="left"/>
      </w:pPr>
      <w:r>
        <w:t xml:space="preserve">Summary: </w:t>
      </w:r>
      <w:r w:rsidR="00210709">
        <w:t>Reporting of gifts by public officials</w:t>
      </w:r>
    </w:p>
    <w:p w:rsidR="00F82102" w:rsidRDefault="00F82102" w:rsidP="00F82102">
      <w:pPr>
        <w:widowControl w:val="0"/>
        <w:jc w:val="left"/>
      </w:pPr>
    </w:p>
    <w:p w:rsidR="00F82102" w:rsidRDefault="00F82102" w:rsidP="00F82102">
      <w:pPr>
        <w:widowControl w:val="0"/>
        <w:jc w:val="left"/>
      </w:pPr>
    </w:p>
    <w:p w:rsidR="00F82102" w:rsidRDefault="00F82102" w:rsidP="00F82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102">
        <w:rPr>
          <w:b/>
        </w:rPr>
        <w:t>HISTORY OF LEGISLATIVE ACTIONS</w:t>
      </w:r>
    </w:p>
    <w:p w:rsidR="00F82102" w:rsidRDefault="00F82102" w:rsidP="00F82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2102" w:rsidRPr="00F82102" w:rsidRDefault="00F82102" w:rsidP="00F82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102">
        <w:rPr>
          <w:u w:val="single"/>
        </w:rPr>
        <w:tab/>
        <w:t>Date</w:t>
      </w:r>
      <w:r w:rsidRPr="00F82102">
        <w:rPr>
          <w:u w:val="single"/>
        </w:rPr>
        <w:tab/>
        <w:t>Body</w:t>
      </w:r>
      <w:r w:rsidRPr="00F82102">
        <w:rPr>
          <w:u w:val="single"/>
        </w:rPr>
        <w:tab/>
        <w:t>Action Description with journal page number</w:t>
      </w:r>
      <w:r w:rsidRPr="00F82102">
        <w:rPr>
          <w:u w:val="single"/>
        </w:rPr>
        <w:tab/>
      </w:r>
    </w:p>
    <w:p w:rsidR="0037263F" w:rsidRDefault="0037263F" w:rsidP="00372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1/25/2012</w:t>
      </w:r>
      <w:r>
        <w:tab/>
        <w:t>House</w:t>
      </w:r>
      <w:r>
        <w:tab/>
      </w:r>
      <w:r w:rsidRPr="00782C11">
        <w:t>Introduced and read first time (</w:t>
      </w:r>
      <w:hyperlink r:id="rId7" w:history="1">
        <w:r w:rsidRPr="00782C11">
          <w:rPr>
            <w:rStyle w:val="Hyperlink"/>
          </w:rPr>
          <w:t>House Journal</w:t>
        </w:r>
        <w:r w:rsidRPr="00782C11">
          <w:rPr>
            <w:rStyle w:val="Hyperlink"/>
          </w:rPr>
          <w:noBreakHyphen/>
          <w:t>page 9</w:t>
        </w:r>
      </w:hyperlink>
      <w:r w:rsidRPr="00782C11">
        <w:t>)</w:t>
      </w:r>
    </w:p>
    <w:p w:rsidR="0037263F" w:rsidRDefault="0037263F" w:rsidP="00372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1/25/2012</w:t>
      </w:r>
      <w:r>
        <w:tab/>
        <w:t>House</w:t>
      </w:r>
      <w:r>
        <w:tab/>
      </w:r>
      <w:r w:rsidRPr="00782C11">
        <w:t xml:space="preserve">Referred to Committee on </w:t>
      </w:r>
      <w:r w:rsidRPr="00782C11">
        <w:rPr>
          <w:b/>
        </w:rPr>
        <w:t>Judiciary</w:t>
      </w:r>
      <w:r w:rsidRPr="00782C11">
        <w:t xml:space="preserve"> (</w:t>
      </w:r>
      <w:hyperlink r:id="rId8" w:history="1">
        <w:r w:rsidRPr="00782C11">
          <w:rPr>
            <w:rStyle w:val="Hyperlink"/>
          </w:rPr>
          <w:t>House Journal</w:t>
        </w:r>
        <w:r w:rsidRPr="00782C11">
          <w:rPr>
            <w:rStyle w:val="Hyperlink"/>
          </w:rPr>
          <w:noBreakHyphen/>
          <w:t>page 9</w:t>
        </w:r>
      </w:hyperlink>
      <w:r w:rsidRPr="00782C11">
        <w:t>)</w:t>
      </w:r>
    </w:p>
    <w:p w:rsidR="0037263F" w:rsidRDefault="0037263F" w:rsidP="00372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102" w:rsidRPr="00F82102" w:rsidRDefault="00F82102" w:rsidP="00F82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102" w:rsidRDefault="00F82102" w:rsidP="00F82102">
      <w:pPr>
        <w:widowControl w:val="0"/>
        <w:jc w:val="left"/>
      </w:pPr>
      <w:r w:rsidRPr="00F82102">
        <w:rPr>
          <w:b/>
        </w:rPr>
        <w:t>VERSIONS OF THIS BILL</w:t>
      </w:r>
    </w:p>
    <w:p w:rsidR="00F82102" w:rsidRDefault="00F82102" w:rsidP="00F82102">
      <w:pPr>
        <w:widowControl w:val="0"/>
        <w:jc w:val="left"/>
      </w:pPr>
    </w:p>
    <w:p w:rsidR="00F82102" w:rsidRDefault="00B40E55" w:rsidP="00F82102">
      <w:pPr>
        <w:widowControl w:val="0"/>
        <w:jc w:val="left"/>
      </w:pPr>
      <w:hyperlink r:id="rId9" w:history="1">
        <w:r w:rsidR="00F82102">
          <w:rPr>
            <w:rStyle w:val="Hyperlink"/>
          </w:rPr>
          <w:t>1/25/2012</w:t>
        </w:r>
      </w:hyperlink>
    </w:p>
    <w:p w:rsidR="00F82102" w:rsidRDefault="00F82102" w:rsidP="00F82102"/>
    <w:p w:rsidR="00F82102" w:rsidRDefault="00F82102" w:rsidP="00F82102">
      <w:pPr>
        <w:sectPr w:rsidR="00F82102" w:rsidSect="00F821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6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8</w:t>
      </w:r>
      <w:r>
        <w:noBreakHyphen/>
        <w:t>13</w:t>
      </w:r>
      <w:r>
        <w:noBreakHyphen/>
        <w:t>710, CODE OF LAWS OF SOUTH CAROLINA, 1976, RELATING TO REPORTING PARTICULAR GIFTS RECEIVED BY A PUBLIC OFFICIAL OR MEMBER ON THE STATEMENT OF ECONOMIC INTERESTS, SO AS TO REQUIRE THE REPORTING OF FREE PRIVATE AIR TRANSPORTATION; TO AMEND SECTION 8</w:t>
      </w:r>
      <w:r>
        <w:noBreakHyphen/>
        <w:t>13</w:t>
      </w:r>
      <w:r>
        <w:noBreakHyphen/>
        <w:t>755, RELATING TO THE RESTRICTIONS ON FORMER PUBLIC OFFICIALS, MEMBERS, OR EMPLOYEES SERVING AS A LOBBYIST OR ACCEPTING EMPLOYMENT IN A FIELD OF FORMER SERVICE, SO AS INCREASE THE DURATIONAL LIMITATION FROM ONE TO THREE YEARS; TO AMEND SECTION 8</w:t>
      </w:r>
      <w:r>
        <w:noBreakHyphen/>
        <w:t>13</w:t>
      </w:r>
      <w:r>
        <w:noBreakHyphen/>
        <w:t>1332, AS AMENDED, RELATING TO UNLAWFUL CONTRIBUTIONS AND EXPENDITURES, SO AS TO PROHIBIT CONTRIBUTIONS FROM APPOINTED PUBLIC OFFICIALS AND PUBLIC MEMBERS TO CERTAIN ELECTED OFFICIALS; AND TO AMEND SECTION 8</w:t>
      </w:r>
      <w:r>
        <w:noBreakHyphen/>
        <w:t>13</w:t>
      </w:r>
      <w:r>
        <w:noBreakHyphen/>
        <w:t>1510, AS AMENDED, RELATING TO THE PENALTY FOR LATE FILING OF, OR FAILURE TO FILE A REPORT OR STATEMENT, SO AS TO INCREASE THE APPLICABLE DAILY AND MAXIMUM CIVIL PENALTIES.</w:t>
      </w:r>
    </w:p>
    <w:p w:rsidR="0071765E" w:rsidRDefault="00717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65E" w:rsidRDefault="00717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765E" w:rsidRDefault="00717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710(B) of the 1976 Code, as added by Act 248 of 1991, is amended to read: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“</w:t>
      </w:r>
      <w:r w:rsidRPr="002D49D1">
        <w:t>(B)</w:t>
      </w:r>
      <w:r>
        <w:tab/>
      </w:r>
      <w:r w:rsidRPr="002D49D1">
        <w:t>A public official, public member, or public employee required to file a statement of economic interests under Section 8</w:t>
      </w:r>
      <w:r>
        <w:noBreakHyphen/>
      </w:r>
      <w:r w:rsidRPr="002D49D1">
        <w:t>13</w:t>
      </w:r>
      <w:r>
        <w:noBreakHyphen/>
      </w:r>
      <w:r w:rsidRPr="002D49D1">
        <w:t xml:space="preserve">1110 who receives, accepts, or takes, directly or indirectly, from a person, </w:t>
      </w:r>
      <w:r>
        <w:rPr>
          <w:u w:val="single"/>
        </w:rPr>
        <w:t>free private air transportation, or</w:t>
      </w:r>
      <w:r>
        <w:t xml:space="preserve"> </w:t>
      </w:r>
      <w:r w:rsidRPr="002D49D1">
        <w:t>anything of value worth twenty</w:t>
      </w:r>
      <w:r>
        <w:noBreakHyphen/>
      </w:r>
      <w:r w:rsidRPr="002D49D1">
        <w:t>five dollars or more in a day and anything of value worth two hundred dollars or more in the aggregate in a calendar year must report on his statement of economic interests pursuant to Section 8</w:t>
      </w:r>
      <w:r>
        <w:noBreakHyphen/>
      </w:r>
      <w:r w:rsidRPr="002D49D1">
        <w:t>13</w:t>
      </w:r>
      <w:r>
        <w:noBreakHyphen/>
      </w:r>
      <w:r w:rsidRPr="002D49D1">
        <w:t xml:space="preserve">1120 the thing of value from: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>(1)</w:t>
      </w:r>
      <w:r>
        <w:tab/>
      </w:r>
      <w:r w:rsidRPr="002D49D1">
        <w:t>a person, if there is reason to believe the donor would not give the thing of value but for the public official</w:t>
      </w:r>
      <w:r w:rsidRPr="00A623A8">
        <w:t>’</w:t>
      </w:r>
      <w:r w:rsidRPr="002D49D1">
        <w:t>s</w:t>
      </w:r>
      <w:r>
        <w:rPr>
          <w:u w:val="single"/>
        </w:rPr>
        <w:t>,</w:t>
      </w:r>
      <w:r w:rsidRPr="002D49D1">
        <w:t xml:space="preserve"> public member</w:t>
      </w:r>
      <w:r w:rsidRPr="00A623A8">
        <w:t>’</w:t>
      </w:r>
      <w:r w:rsidRPr="002D49D1">
        <w:t>s, or public employee</w:t>
      </w:r>
      <w:r w:rsidRPr="00A623A8">
        <w:t>’</w:t>
      </w:r>
      <w:r w:rsidRPr="002D49D1">
        <w:t xml:space="preserve">s </w:t>
      </w:r>
      <w:r>
        <w:rPr>
          <w:u w:val="single"/>
        </w:rPr>
        <w:t>candidacy,</w:t>
      </w:r>
      <w:r>
        <w:t xml:space="preserve"> </w:t>
      </w:r>
      <w:r w:rsidRPr="002D49D1">
        <w:t>office</w:t>
      </w:r>
      <w:r>
        <w:rPr>
          <w:u w:val="single"/>
        </w:rPr>
        <w:t>,</w:t>
      </w:r>
      <w:r w:rsidRPr="002D49D1">
        <w:t xml:space="preserve"> or position;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2D49D1">
        <w:t xml:space="preserve">a person, or from an officer or director of a person, if the public official, public member, or public employee has reason to believe the person: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</w:r>
      <w:r w:rsidRPr="002D49D1">
        <w:tab/>
        <w:t>(a)</w:t>
      </w:r>
      <w:r>
        <w:tab/>
      </w:r>
      <w:r w:rsidRPr="002D49D1">
        <w:t>has or is seeking to obtain contractual or other business or financial relationships with the public official</w:t>
      </w:r>
      <w:r w:rsidRPr="00A623A8">
        <w:t>’</w:t>
      </w:r>
      <w:r w:rsidRPr="002D49D1">
        <w:t>s, public member</w:t>
      </w:r>
      <w:r w:rsidRPr="00A623A8">
        <w:t>’</w:t>
      </w:r>
      <w:r w:rsidRPr="002D49D1">
        <w:t>s, or public employee</w:t>
      </w:r>
      <w:r w:rsidRPr="00A623A8">
        <w:t>’</w:t>
      </w:r>
      <w:r w:rsidRPr="002D49D1">
        <w:t xml:space="preserve">s governmental entity;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</w:r>
      <w:r w:rsidRPr="002D49D1">
        <w:tab/>
        <w:t>(b)</w:t>
      </w:r>
      <w:r>
        <w:tab/>
      </w:r>
      <w:r w:rsidRPr="002D49D1">
        <w:t xml:space="preserve">conducts operations or activities </w:t>
      </w:r>
      <w:r w:rsidRPr="00287C99">
        <w:rPr>
          <w:strike/>
        </w:rPr>
        <w:t>which</w:t>
      </w:r>
      <w:r>
        <w:rPr>
          <w:u w:val="single"/>
        </w:rPr>
        <w:t>that</w:t>
      </w:r>
      <w:r w:rsidRPr="002D49D1">
        <w:t xml:space="preserve"> are regulated by the public official</w:t>
      </w:r>
      <w:r w:rsidRPr="00A623A8">
        <w:t>’</w:t>
      </w:r>
      <w:r w:rsidRPr="002D49D1">
        <w:t>s, public member</w:t>
      </w:r>
      <w:r w:rsidRPr="00A623A8">
        <w:t>’</w:t>
      </w:r>
      <w:r w:rsidRPr="002D49D1">
        <w:t>s, or public employee</w:t>
      </w:r>
      <w:r w:rsidRPr="00A623A8">
        <w:t>’</w:t>
      </w:r>
      <w:r w:rsidRPr="002D49D1">
        <w:t>s governmental</w:t>
      </w:r>
      <w:r>
        <w:t xml:space="preserve"> entity.”</w:t>
      </w:r>
      <w:r w:rsidRPr="002D49D1">
        <w:t xml:space="preserve"> 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8</w:t>
      </w:r>
      <w:r>
        <w:noBreakHyphen/>
        <w:t>13</w:t>
      </w:r>
      <w:r>
        <w:noBreakHyphen/>
        <w:t>755 of the 1976 Code, as added by Act 248 of 1991, is amended to read: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>
        <w:noBreakHyphen/>
        <w:t>13</w:t>
      </w:r>
      <w:r>
        <w:noBreakHyphen/>
        <w:t>755.</w:t>
      </w:r>
      <w:r>
        <w:tab/>
      </w:r>
      <w:r w:rsidRPr="002D49D1">
        <w:t xml:space="preserve">A former public official, former public member, or former public employee holding public office, membership, or employment on or after January 1, 1992, may not for a period of </w:t>
      </w:r>
      <w:r w:rsidRPr="00287C99">
        <w:rPr>
          <w:strike/>
        </w:rPr>
        <w:t>one year</w:t>
      </w:r>
      <w:r>
        <w:rPr>
          <w:u w:val="single"/>
        </w:rPr>
        <w:t>three years</w:t>
      </w:r>
      <w:r w:rsidRPr="002D49D1">
        <w:t xml:space="preserve"> after terminating his public service or employment: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>(1)</w:t>
      </w:r>
      <w:r>
        <w:tab/>
      </w:r>
      <w:r w:rsidRPr="002D49D1">
        <w:t xml:space="preserve">serve as a lobbyist or represent clients before the agency or department on which he formerly served in a matter </w:t>
      </w:r>
      <w:r w:rsidRPr="00194EDE">
        <w:rPr>
          <w:strike/>
        </w:rPr>
        <w:t>which</w:t>
      </w:r>
      <w:r>
        <w:rPr>
          <w:u w:val="single"/>
        </w:rPr>
        <w:t>that</w:t>
      </w:r>
      <w:r w:rsidRPr="002D49D1">
        <w:t xml:space="preserve"> he directly and substantially participated during his public service or employment;  or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>(2)</w:t>
      </w:r>
      <w:r>
        <w:tab/>
      </w:r>
      <w:r w:rsidRPr="002D49D1">
        <w:t xml:space="preserve">accept employment if the employment: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</w:r>
      <w:r w:rsidRPr="002D49D1">
        <w:tab/>
        <w:t>(a)</w:t>
      </w:r>
      <w:r>
        <w:tab/>
      </w:r>
      <w:r w:rsidRPr="002D49D1">
        <w:t xml:space="preserve">is from a person who is regulated by the agency or department on which the former public official, former public member, or former public employee served or was employed;  and 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</w:r>
      <w:r w:rsidRPr="002D49D1">
        <w:tab/>
        <w:t>(b)</w:t>
      </w:r>
      <w:r>
        <w:tab/>
      </w:r>
      <w:r w:rsidRPr="002D49D1">
        <w:t>involves a matter in which the former public official, former public member, or former public employee directly and substantially participated during his publi</w:t>
      </w:r>
      <w:r>
        <w:t>c service or public employment.”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3.</w:t>
      </w:r>
      <w:r>
        <w:tab/>
        <w:t>Section 8</w:t>
      </w:r>
      <w:r>
        <w:noBreakHyphen/>
        <w:t>13</w:t>
      </w:r>
      <w:r>
        <w:noBreakHyphen/>
        <w:t>1332 of the 1976 Code, as last amended by Act 76 of 2003, is further amended to read: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>
        <w:noBreakHyphen/>
        <w:t>13</w:t>
      </w:r>
      <w:r>
        <w:noBreakHyphen/>
        <w:t>1332.</w:t>
      </w:r>
      <w:r>
        <w:tab/>
      </w:r>
      <w:r w:rsidRPr="002D49D1">
        <w:t xml:space="preserve">It is unlawful for: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D49D1">
        <w:tab/>
        <w:t>(1)</w:t>
      </w:r>
      <w:r>
        <w:tab/>
      </w:r>
      <w:r w:rsidRPr="002D49D1">
        <w:t xml:space="preserve">a committee or ballot measure committee to make a contribution or expenditure by using: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D49D1">
        <w:tab/>
      </w:r>
      <w:r w:rsidRPr="002D49D1">
        <w:tab/>
        <w:t>(a)</w:t>
      </w:r>
      <w:r>
        <w:tab/>
      </w:r>
      <w:r w:rsidRPr="002D49D1">
        <w:t xml:space="preserve">anything of value secured by physical force, job discrimination, financial reprisals, or threat of the same;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D49D1">
        <w:tab/>
      </w:r>
      <w:r w:rsidRPr="002D49D1">
        <w:tab/>
        <w:t>(b)</w:t>
      </w:r>
      <w:r>
        <w:tab/>
      </w:r>
      <w:r w:rsidRPr="002D49D1">
        <w:t xml:space="preserve">dues, fees, or other monies required as a condition of membership in a labor organization, or as a condition of employment;  or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D49D1">
        <w:tab/>
      </w:r>
      <w:r w:rsidRPr="002D49D1">
        <w:tab/>
        <w:t>(c)</w:t>
      </w:r>
      <w:r>
        <w:tab/>
      </w:r>
      <w:r w:rsidRPr="002D49D1">
        <w:t xml:space="preserve">monies obtained by the committee or the ballot measure committee in a commercial transaction;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  <w:t>(2) a person to solicit an employee for a contribution and fail to inform the employee of the political purposes of the committee or ballot measure committee and of the employee</w:t>
      </w:r>
      <w:r w:rsidRPr="00A623A8">
        <w:t>’</w:t>
      </w:r>
      <w:r w:rsidRPr="002D49D1">
        <w:t xml:space="preserve">s right to refuse to contribute without </w:t>
      </w:r>
      <w:r w:rsidRPr="001C3356">
        <w:rPr>
          <w:strike/>
        </w:rPr>
        <w:t>any</w:t>
      </w:r>
      <w:r>
        <w:rPr>
          <w:u w:val="single"/>
        </w:rPr>
        <w:t>an</w:t>
      </w:r>
      <w:r w:rsidRPr="002D49D1">
        <w:t xml:space="preserve"> advantage or promise of an advantage conditioned upon making the contribution or reprisal or threat of reprisal related to the failure to make the contribution; 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  <w:t>(3) a corporation or committee of a corporation to solicit contributions to the corporation or committee from a person other than its shareholders, directors, executive or administrative personnel, and their families, except as provided in Section 8</w:t>
      </w:r>
      <w:r>
        <w:noBreakHyphen/>
      </w:r>
      <w:r w:rsidRPr="002D49D1">
        <w:t>13</w:t>
      </w:r>
      <w:r>
        <w:noBreakHyphen/>
        <w:t>1333</w:t>
      </w:r>
      <w:r>
        <w:rPr>
          <w:u w:val="single"/>
        </w:rPr>
        <w:t>;  or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(4)</w:t>
      </w:r>
      <w:r>
        <w:tab/>
      </w:r>
      <w:r>
        <w:rPr>
          <w:u w:val="single"/>
        </w:rPr>
        <w:t>an appointed public official or public member, during a term of office or for one year after its expiration, to make a campaign contribution to or on behalf of: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8936C3">
        <w:rPr>
          <w:u w:val="single"/>
        </w:rPr>
        <w:t>(a)</w:t>
      </w:r>
      <w:r>
        <w:tab/>
      </w:r>
      <w:r>
        <w:rPr>
          <w:u w:val="single"/>
        </w:rPr>
        <w:t>a</w:t>
      </w:r>
      <w:r w:rsidRPr="00C00427">
        <w:rPr>
          <w:u w:val="single"/>
        </w:rPr>
        <w:t xml:space="preserve"> member of the General Assembly</w:t>
      </w:r>
      <w:r>
        <w:rPr>
          <w:u w:val="single"/>
        </w:rPr>
        <w:t>;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936C3">
        <w:tab/>
      </w:r>
      <w:r w:rsidRPr="008936C3">
        <w:tab/>
      </w:r>
      <w:r>
        <w:rPr>
          <w:u w:val="single"/>
        </w:rPr>
        <w:t>(b)</w:t>
      </w:r>
      <w:r>
        <w:tab/>
      </w:r>
      <w:r w:rsidRPr="00C00427">
        <w:rPr>
          <w:u w:val="single"/>
        </w:rPr>
        <w:t>the Governor</w:t>
      </w:r>
      <w:r>
        <w:rPr>
          <w:u w:val="single"/>
        </w:rPr>
        <w:t>;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936C3">
        <w:tab/>
      </w:r>
      <w:r w:rsidRPr="008936C3">
        <w:tab/>
      </w:r>
      <w:r>
        <w:rPr>
          <w:u w:val="single"/>
        </w:rPr>
        <w:t>(c)</w:t>
      </w:r>
      <w:r w:rsidRPr="008936C3">
        <w:tab/>
      </w:r>
      <w:r w:rsidRPr="00C00427">
        <w:rPr>
          <w:u w:val="single"/>
        </w:rPr>
        <w:t>the Lieutenant Governor</w:t>
      </w:r>
      <w:r>
        <w:rPr>
          <w:u w:val="single"/>
        </w:rPr>
        <w:t>; or</w:t>
      </w:r>
    </w:p>
    <w:p w:rsidR="008403A8" w:rsidRPr="00C00427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114EC">
        <w:tab/>
      </w:r>
      <w:r w:rsidRPr="002114EC">
        <w:tab/>
      </w:r>
      <w:r>
        <w:rPr>
          <w:u w:val="single"/>
        </w:rPr>
        <w:t>(d)</w:t>
      </w:r>
      <w:r w:rsidRPr="002114EC">
        <w:tab/>
      </w:r>
      <w:r w:rsidRPr="00C00427">
        <w:rPr>
          <w:u w:val="single"/>
        </w:rPr>
        <w:t>another statewide constitutional officer</w:t>
      </w:r>
      <w:r w:rsidRPr="00194EDE">
        <w:t>.</w:t>
      </w:r>
      <w:r w:rsidRPr="007C624D">
        <w:t>”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4.</w:t>
      </w:r>
      <w:r>
        <w:tab/>
        <w:t>Section 8</w:t>
      </w:r>
      <w:r>
        <w:noBreakHyphen/>
        <w:t>13</w:t>
      </w:r>
      <w:r>
        <w:noBreakHyphen/>
        <w:t>1510(A) of the 1976 Code, as last amended by Act 40 of 2011, is further amended to read: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2D49D1">
        <w:t xml:space="preserve">Except as otherwise specifically provided in this chapter, a person required to file a report or statement under this chapter who files a late statement or report or fails to file a required statement or report must be assessed a civil penalty as follows: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>(1)</w:t>
      </w:r>
      <w:r>
        <w:tab/>
      </w:r>
      <w:r w:rsidRPr="002D49D1">
        <w:t xml:space="preserve">a fine of </w:t>
      </w:r>
      <w:r w:rsidRPr="00A623A8">
        <w:rPr>
          <w:strike/>
        </w:rPr>
        <w:t>one</w:t>
      </w:r>
      <w:r>
        <w:rPr>
          <w:u w:val="single"/>
        </w:rPr>
        <w:t>three</w:t>
      </w:r>
      <w:r w:rsidRPr="002D49D1">
        <w:t xml:space="preserve"> hundred dollars if the statement or report is not filed within five days after the established deadline provided by law in this chapter;  and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 xml:space="preserve">(2) after notice has been given by certified or registered mail that a required statement or report has not been filed, a fine of </w:t>
      </w:r>
      <w:r w:rsidRPr="00A623A8">
        <w:rPr>
          <w:strike/>
        </w:rPr>
        <w:t>ten</w:t>
      </w:r>
      <w:r>
        <w:rPr>
          <w:u w:val="single"/>
        </w:rPr>
        <w:t>thirty</w:t>
      </w:r>
      <w:r w:rsidRPr="002D49D1">
        <w:t xml:space="preserve"> dollars per calendar day for the first ten days after notice has been given, and </w:t>
      </w:r>
      <w:r w:rsidRPr="00A623A8">
        <w:rPr>
          <w:strike/>
        </w:rPr>
        <w:t>one</w:t>
      </w:r>
      <w:r>
        <w:rPr>
          <w:u w:val="single"/>
        </w:rPr>
        <w:t>three</w:t>
      </w:r>
      <w:r w:rsidRPr="002D49D1">
        <w:t xml:space="preserve"> hundred dollars for each additional calendar day in which the required statement or report is not filed, not e</w:t>
      </w:r>
      <w:r>
        <w:t xml:space="preserve">xceeding </w:t>
      </w:r>
      <w:r w:rsidRPr="00A623A8">
        <w:rPr>
          <w:strike/>
        </w:rPr>
        <w:t>five</w:t>
      </w:r>
      <w:r>
        <w:rPr>
          <w:u w:val="single"/>
        </w:rPr>
        <w:t>ten</w:t>
      </w:r>
      <w:r>
        <w:t xml:space="preserve"> thousand dollars.”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5.</w:t>
      </w:r>
      <w:r>
        <w:tab/>
        <w:t>This act takes effect upon approval by the Governor.</w:t>
      </w:r>
    </w:p>
    <w:p w:rsidR="008971B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71BA" w:rsidRDefault="008971BA" w:rsidP="00F82102">
      <w:pPr>
        <w:suppressAutoHyphens/>
      </w:pPr>
    </w:p>
    <w:sectPr w:rsidR="008971BA" w:rsidSect="00F821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65E" w:rsidRDefault="0071765E" w:rsidP="009F0C77">
      <w:r>
        <w:separator/>
      </w:r>
    </w:p>
  </w:endnote>
  <w:endnote w:type="continuationSeparator" w:id="0">
    <w:p w:rsidR="0071765E" w:rsidRDefault="007176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38ED30-A2E8-4629-9B79-45BCA9CF06E9}"/>
    <w:embedBold r:id="rId2" w:fontKey="{0EE2F6C0-AD30-4879-B7A7-AB632A7D15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5E2DB1-5FD0-4151-AF60-67410533D7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6A6206-1B4F-4495-BE0A-EE4E8DDFD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806744-7A67-4049-97CC-A91A63B767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102" w:rsidRPr="008971BA" w:rsidRDefault="00F82102" w:rsidP="008971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[4673]</w:t>
    </w:r>
    <w:r>
      <w:tab/>
    </w:r>
    <w:r w:rsidR="00B40E55">
      <w:fldChar w:fldCharType="begin"/>
    </w:r>
    <w:r w:rsidR="00B40E55">
      <w:instrText xml:space="preserve"> PAGE  \* MERGEFORMAT </w:instrText>
    </w:r>
    <w:r w:rsidR="00B40E55">
      <w:fldChar w:fldCharType="separate"/>
    </w:r>
    <w:r w:rsidR="00B40E55">
      <w:rPr>
        <w:noProof/>
      </w:rPr>
      <w:t>1</w:t>
    </w:r>
    <w:r w:rsidR="00B40E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65E" w:rsidRDefault="0071765E" w:rsidP="009F0C77">
      <w:r>
        <w:separator/>
      </w:r>
    </w:p>
  </w:footnote>
  <w:footnote w:type="continuationSeparator" w:id="0">
    <w:p w:rsidR="0071765E" w:rsidRDefault="007176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62ZW12"/>
    <w:docVar w:name="CoverBillType" w:val="b"/>
    <w:docVar w:name="docpath" w:val="L:\Council\bills\GGS\22262ZW12.DOCX"/>
    <w:docVar w:name="dvBillNumber" w:val="467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B4084"/>
    <w:rsid w:val="00011869"/>
    <w:rsid w:val="00032E23"/>
    <w:rsid w:val="000E1785"/>
    <w:rsid w:val="000F40FA"/>
    <w:rsid w:val="0010776B"/>
    <w:rsid w:val="00133E66"/>
    <w:rsid w:val="001435A3"/>
    <w:rsid w:val="001D08F2"/>
    <w:rsid w:val="001D525B"/>
    <w:rsid w:val="001D7F4F"/>
    <w:rsid w:val="00210709"/>
    <w:rsid w:val="00221480"/>
    <w:rsid w:val="002321B6"/>
    <w:rsid w:val="00250967"/>
    <w:rsid w:val="002543C8"/>
    <w:rsid w:val="00284AAE"/>
    <w:rsid w:val="002E5912"/>
    <w:rsid w:val="002F39D8"/>
    <w:rsid w:val="00325348"/>
    <w:rsid w:val="0032732C"/>
    <w:rsid w:val="00336AD0"/>
    <w:rsid w:val="0037079A"/>
    <w:rsid w:val="0037263F"/>
    <w:rsid w:val="003D01E8"/>
    <w:rsid w:val="003E5288"/>
    <w:rsid w:val="003F6D79"/>
    <w:rsid w:val="0041760A"/>
    <w:rsid w:val="00417C01"/>
    <w:rsid w:val="00423A72"/>
    <w:rsid w:val="0042509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54D3"/>
    <w:rsid w:val="0071765E"/>
    <w:rsid w:val="00734F00"/>
    <w:rsid w:val="007A70AE"/>
    <w:rsid w:val="008362E8"/>
    <w:rsid w:val="008403A8"/>
    <w:rsid w:val="008971BA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5126"/>
    <w:rsid w:val="00B33E69"/>
    <w:rsid w:val="00B40E55"/>
    <w:rsid w:val="00B412D4"/>
    <w:rsid w:val="00BE3C22"/>
    <w:rsid w:val="00C0345E"/>
    <w:rsid w:val="00C3483A"/>
    <w:rsid w:val="00C45D04"/>
    <w:rsid w:val="00C74E9D"/>
    <w:rsid w:val="00C82FD3"/>
    <w:rsid w:val="00C92819"/>
    <w:rsid w:val="00CA3A8A"/>
    <w:rsid w:val="00CC6B7B"/>
    <w:rsid w:val="00CD2089"/>
    <w:rsid w:val="00CF0E07"/>
    <w:rsid w:val="00D40984"/>
    <w:rsid w:val="00D73A67"/>
    <w:rsid w:val="00D970A9"/>
    <w:rsid w:val="00DB13AC"/>
    <w:rsid w:val="00DB4084"/>
    <w:rsid w:val="00DF3845"/>
    <w:rsid w:val="00E41911"/>
    <w:rsid w:val="00E92EEF"/>
    <w:rsid w:val="00F24442"/>
    <w:rsid w:val="00F50AE3"/>
    <w:rsid w:val="00F67CF1"/>
    <w:rsid w:val="00F8210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A5CCAF-F490-4C28-BB64-97A61FE08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3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2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2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673_2012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42CEF-1845-4B04-A79C-0BE350937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1017</Words>
  <Characters>5319</Characters>
  <Application>Microsoft Office Word</Application>
  <DocSecurity>4</DocSecurity>
  <Lines>159</Lines>
  <Paragraphs>50</Paragraphs>
  <ScaleCrop>false</ScaleCrop>
  <Company> </Company>
  <LinksUpToDate>false</LinksUpToDate>
  <CharactersWithSpaces>6361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4673: Reporting of gifts by public officials - South Carolina Legislature Online</dc:title>
  <dc:subject/>
  <dc:creator>GloriaShackelford</dc:creator>
  <cp:keywords/>
  <dc:description/>
  <cp:lastModifiedBy>N Cumfer</cp:lastModifiedBy>
  <cp:revision>2</cp:revision>
  <cp:lastPrinted>2012-01-24T19:46:00Z</cp:lastPrinted>
  <dcterms:created xsi:type="dcterms:W3CDTF">2014-11-24T14:40:00Z</dcterms:created>
  <dcterms:modified xsi:type="dcterms:W3CDTF">2014-11-24T14:40:00Z</dcterms:modified>
</cp:coreProperties>
</file>