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0920" w:rsidRDefault="001E0920" w:rsidP="001E0920">
      <w:pPr>
        <w:widowControl w:val="0"/>
        <w:jc w:val="center"/>
      </w:pPr>
      <w:bookmarkStart w:id="0" w:name="_GoBack"/>
      <w:bookmarkEnd w:id="0"/>
      <w:r w:rsidRPr="001E0920">
        <w:rPr>
          <w:b/>
        </w:rPr>
        <w:t>South Carolina General Assembly</w:t>
      </w:r>
    </w:p>
    <w:p w:rsidR="001E0920" w:rsidRDefault="001E0920" w:rsidP="001E0920">
      <w:pPr>
        <w:widowControl w:val="0"/>
        <w:jc w:val="center"/>
      </w:pPr>
      <w:r>
        <w:t>119th Session, 2011-2012</w:t>
      </w:r>
    </w:p>
    <w:p w:rsidR="001E0920" w:rsidRDefault="001E0920" w:rsidP="001E0920">
      <w:pPr>
        <w:widowControl w:val="0"/>
      </w:pPr>
    </w:p>
    <w:p w:rsidR="001E0920" w:rsidRDefault="001E0920" w:rsidP="001E0920">
      <w:pPr>
        <w:widowControl w:val="0"/>
        <w:rPr>
          <w:b/>
        </w:rPr>
      </w:pPr>
      <w:r w:rsidRPr="001E0920">
        <w:rPr>
          <w:b/>
        </w:rPr>
        <w:t>S.</w:t>
      </w:r>
      <w:r>
        <w:rPr>
          <w:b/>
        </w:rPr>
        <w:t xml:space="preserve"> </w:t>
      </w:r>
      <w:r w:rsidRPr="001E0920">
        <w:rPr>
          <w:b/>
        </w:rPr>
        <w:t>47</w:t>
      </w:r>
    </w:p>
    <w:p w:rsidR="001E0920" w:rsidRDefault="001E0920" w:rsidP="001E0920">
      <w:pPr>
        <w:widowControl w:val="0"/>
        <w:rPr>
          <w:b/>
        </w:rPr>
      </w:pPr>
    </w:p>
    <w:p w:rsidR="001E0920" w:rsidRDefault="001E0920" w:rsidP="001E0920">
      <w:pPr>
        <w:widowControl w:val="0"/>
      </w:pPr>
      <w:r w:rsidRPr="001E0920">
        <w:rPr>
          <w:b/>
        </w:rPr>
        <w:t>STATUS INFORMATION</w:t>
      </w:r>
    </w:p>
    <w:p w:rsidR="001E0920" w:rsidRDefault="001E0920" w:rsidP="001E0920">
      <w:pPr>
        <w:widowControl w:val="0"/>
      </w:pPr>
    </w:p>
    <w:p w:rsidR="001E0920" w:rsidRDefault="001E0920" w:rsidP="001E0920">
      <w:pPr>
        <w:widowControl w:val="0"/>
      </w:pPr>
      <w:r>
        <w:t>General Bill</w:t>
      </w:r>
    </w:p>
    <w:p w:rsidR="001E0920" w:rsidRDefault="001E0920" w:rsidP="001E0920">
      <w:pPr>
        <w:widowControl w:val="0"/>
      </w:pPr>
      <w:r>
        <w:t>Sponsors: Senator McConnell</w:t>
      </w:r>
    </w:p>
    <w:p w:rsidR="001E0920" w:rsidRDefault="001E0920" w:rsidP="001E0920">
      <w:pPr>
        <w:widowControl w:val="0"/>
      </w:pPr>
      <w:r>
        <w:t>Document Path: l:\s-jud\bills\mcconnell\jud0029.pb.docx</w:t>
      </w:r>
    </w:p>
    <w:p w:rsidR="001E0920" w:rsidRDefault="001E0920" w:rsidP="001E0920">
      <w:pPr>
        <w:widowControl w:val="0"/>
      </w:pPr>
    </w:p>
    <w:p w:rsidR="00C54488" w:rsidRDefault="00C54488" w:rsidP="001E0920">
      <w:pPr>
        <w:widowControl w:val="0"/>
      </w:pPr>
      <w:r>
        <w:t>Introduced in the Senate on January 11, 2011</w:t>
      </w:r>
    </w:p>
    <w:p w:rsidR="00C54488" w:rsidRPr="00C54488" w:rsidRDefault="00C54488" w:rsidP="001E0920">
      <w:pPr>
        <w:widowControl w:val="0"/>
      </w:pPr>
      <w:r>
        <w:t xml:space="preserve">Currently residing in the Senate Committee on </w:t>
      </w:r>
      <w:r w:rsidRPr="00C54488">
        <w:rPr>
          <w:b/>
        </w:rPr>
        <w:t>Transportation</w:t>
      </w:r>
    </w:p>
    <w:p w:rsidR="00C54488" w:rsidRDefault="00C54488" w:rsidP="001E0920">
      <w:pPr>
        <w:widowControl w:val="0"/>
      </w:pPr>
    </w:p>
    <w:p w:rsidR="001E0920" w:rsidRDefault="001E0920" w:rsidP="001E0920">
      <w:pPr>
        <w:widowControl w:val="0"/>
      </w:pPr>
      <w:r>
        <w:t xml:space="preserve">Summary: </w:t>
      </w:r>
      <w:r w:rsidR="000D4241">
        <w:t>Roadside vegetation management</w:t>
      </w:r>
    </w:p>
    <w:p w:rsidR="001E0920" w:rsidRDefault="001E0920" w:rsidP="001E0920">
      <w:pPr>
        <w:widowControl w:val="0"/>
      </w:pPr>
    </w:p>
    <w:p w:rsidR="001E0920" w:rsidRDefault="001E0920" w:rsidP="001E0920">
      <w:pPr>
        <w:widowControl w:val="0"/>
      </w:pPr>
    </w:p>
    <w:p w:rsidR="001E0920" w:rsidRDefault="001E0920" w:rsidP="001E0920">
      <w:pPr>
        <w:widowControl w:val="0"/>
        <w:tabs>
          <w:tab w:val="center" w:pos="590"/>
          <w:tab w:val="center" w:pos="1440"/>
          <w:tab w:val="left" w:pos="1872"/>
          <w:tab w:val="left" w:pos="9187"/>
        </w:tabs>
      </w:pPr>
      <w:r w:rsidRPr="001E0920">
        <w:rPr>
          <w:b/>
        </w:rPr>
        <w:t>HISTORY OF LEGISLATIVE ACTIONS</w:t>
      </w:r>
    </w:p>
    <w:p w:rsidR="001E0920" w:rsidRDefault="001E0920" w:rsidP="001E0920">
      <w:pPr>
        <w:widowControl w:val="0"/>
        <w:tabs>
          <w:tab w:val="center" w:pos="590"/>
          <w:tab w:val="center" w:pos="1440"/>
          <w:tab w:val="left" w:pos="1872"/>
          <w:tab w:val="left" w:pos="9187"/>
        </w:tabs>
      </w:pPr>
    </w:p>
    <w:p w:rsidR="001E0920" w:rsidRPr="001E0920" w:rsidRDefault="001E0920" w:rsidP="001E0920">
      <w:pPr>
        <w:widowControl w:val="0"/>
        <w:tabs>
          <w:tab w:val="center" w:pos="590"/>
          <w:tab w:val="center" w:pos="1440"/>
          <w:tab w:val="left" w:pos="1872"/>
          <w:tab w:val="left" w:pos="9187"/>
        </w:tabs>
      </w:pPr>
      <w:r w:rsidRPr="001E0920">
        <w:rPr>
          <w:u w:val="single"/>
        </w:rPr>
        <w:tab/>
        <w:t>Date</w:t>
      </w:r>
      <w:r w:rsidRPr="001E0920">
        <w:rPr>
          <w:u w:val="single"/>
        </w:rPr>
        <w:tab/>
        <w:t>Body</w:t>
      </w:r>
      <w:r w:rsidRPr="001E0920">
        <w:rPr>
          <w:u w:val="single"/>
        </w:rPr>
        <w:tab/>
        <w:t>Action Description with journal page number</w:t>
      </w:r>
      <w:r w:rsidRPr="001E0920">
        <w:rPr>
          <w:u w:val="single"/>
        </w:rPr>
        <w:tab/>
      </w:r>
    </w:p>
    <w:p w:rsidR="007034EE" w:rsidRDefault="007034EE" w:rsidP="007034EE">
      <w:pPr>
        <w:widowControl w:val="0"/>
        <w:tabs>
          <w:tab w:val="right" w:pos="1008"/>
          <w:tab w:val="left" w:pos="1152"/>
          <w:tab w:val="left" w:pos="1872"/>
          <w:tab w:val="left" w:pos="9187"/>
        </w:tabs>
        <w:ind w:left="2088" w:hanging="2088"/>
      </w:pPr>
      <w:r>
        <w:tab/>
        <w:t>12/1/2010</w:t>
      </w:r>
      <w:r>
        <w:tab/>
        <w:t>Senate</w:t>
      </w:r>
      <w:r>
        <w:tab/>
      </w:r>
      <w:r w:rsidRPr="00AD3C07">
        <w:t>Prefiled</w:t>
      </w:r>
    </w:p>
    <w:p w:rsidR="007034EE" w:rsidRDefault="007034EE" w:rsidP="007034EE">
      <w:pPr>
        <w:widowControl w:val="0"/>
        <w:tabs>
          <w:tab w:val="right" w:pos="1008"/>
          <w:tab w:val="left" w:pos="1152"/>
          <w:tab w:val="left" w:pos="1872"/>
          <w:tab w:val="left" w:pos="9187"/>
        </w:tabs>
        <w:ind w:left="2088" w:hanging="2088"/>
      </w:pPr>
      <w:r>
        <w:tab/>
        <w:t>12/1/2010</w:t>
      </w:r>
      <w:r>
        <w:tab/>
        <w:t>Senate</w:t>
      </w:r>
      <w:r>
        <w:tab/>
      </w:r>
      <w:r w:rsidRPr="00AD3C07">
        <w:t xml:space="preserve">Referred to Committee on </w:t>
      </w:r>
      <w:r w:rsidRPr="00AD3C07">
        <w:rPr>
          <w:b/>
        </w:rPr>
        <w:t>Transportation</w:t>
      </w:r>
    </w:p>
    <w:p w:rsidR="007034EE" w:rsidRDefault="007034EE" w:rsidP="007034EE">
      <w:pPr>
        <w:widowControl w:val="0"/>
        <w:tabs>
          <w:tab w:val="right" w:pos="1008"/>
          <w:tab w:val="left" w:pos="1152"/>
          <w:tab w:val="left" w:pos="1872"/>
          <w:tab w:val="left" w:pos="9187"/>
        </w:tabs>
        <w:ind w:left="2088" w:hanging="2088"/>
      </w:pPr>
      <w:r>
        <w:tab/>
        <w:t>1/11/2011</w:t>
      </w:r>
      <w:r>
        <w:tab/>
        <w:t>Senate</w:t>
      </w:r>
      <w:r>
        <w:tab/>
      </w:r>
      <w:r w:rsidRPr="00AD3C07">
        <w:t>Introduced and read first time (</w:t>
      </w:r>
      <w:hyperlink r:id="rId6" w:history="1">
        <w:r w:rsidRPr="00AD3C07">
          <w:rPr>
            <w:rStyle w:val="Hyperlink"/>
          </w:rPr>
          <w:t>Senate Journal</w:t>
        </w:r>
        <w:r w:rsidRPr="00AD3C07">
          <w:rPr>
            <w:rStyle w:val="Hyperlink"/>
          </w:rPr>
          <w:noBreakHyphen/>
          <w:t>page 26</w:t>
        </w:r>
      </w:hyperlink>
      <w:r w:rsidRPr="00AD3C07">
        <w:t>)</w:t>
      </w:r>
    </w:p>
    <w:p w:rsidR="007034EE" w:rsidRDefault="007034EE" w:rsidP="007034EE">
      <w:pPr>
        <w:widowControl w:val="0"/>
        <w:tabs>
          <w:tab w:val="right" w:pos="1008"/>
          <w:tab w:val="left" w:pos="1152"/>
          <w:tab w:val="left" w:pos="1872"/>
          <w:tab w:val="left" w:pos="9187"/>
        </w:tabs>
        <w:ind w:left="2088" w:hanging="2088"/>
      </w:pPr>
      <w:r>
        <w:tab/>
        <w:t>1/11/2011</w:t>
      </w:r>
      <w:r>
        <w:tab/>
        <w:t>Senate</w:t>
      </w:r>
      <w:r>
        <w:tab/>
      </w:r>
      <w:r w:rsidRPr="00AD3C07">
        <w:t>Referred to Comm</w:t>
      </w:r>
      <w:r>
        <w:t xml:space="preserve">ittee on </w:t>
      </w:r>
      <w:r w:rsidRPr="00AD3C07">
        <w:rPr>
          <w:b/>
        </w:rPr>
        <w:t>Transportation</w:t>
      </w:r>
      <w:r>
        <w:t xml:space="preserve"> (</w:t>
      </w:r>
      <w:hyperlink r:id="rId7" w:history="1">
        <w:r w:rsidRPr="00AD3C07">
          <w:rPr>
            <w:rStyle w:val="Hyperlink"/>
          </w:rPr>
          <w:t>Senate Journal</w:t>
        </w:r>
        <w:r w:rsidRPr="00AD3C07">
          <w:rPr>
            <w:rStyle w:val="Hyperlink"/>
          </w:rPr>
          <w:noBreakHyphen/>
          <w:t>page 26</w:t>
        </w:r>
      </w:hyperlink>
      <w:r w:rsidRPr="00AD3C07">
        <w:t>)</w:t>
      </w:r>
    </w:p>
    <w:p w:rsidR="007034EE" w:rsidRDefault="007034EE" w:rsidP="007034EE">
      <w:pPr>
        <w:widowControl w:val="0"/>
        <w:tabs>
          <w:tab w:val="right" w:pos="1008"/>
          <w:tab w:val="left" w:pos="1152"/>
          <w:tab w:val="left" w:pos="1872"/>
          <w:tab w:val="left" w:pos="9187"/>
        </w:tabs>
        <w:ind w:left="2088" w:hanging="2088"/>
      </w:pPr>
    </w:p>
    <w:p w:rsidR="001E0920" w:rsidRPr="001E0920" w:rsidRDefault="001E0920" w:rsidP="001E0920">
      <w:pPr>
        <w:widowControl w:val="0"/>
        <w:tabs>
          <w:tab w:val="right" w:pos="1008"/>
          <w:tab w:val="left" w:pos="1152"/>
          <w:tab w:val="left" w:pos="1872"/>
          <w:tab w:val="left" w:pos="9187"/>
        </w:tabs>
        <w:ind w:left="2088" w:hanging="2088"/>
      </w:pPr>
    </w:p>
    <w:p w:rsidR="001E0920" w:rsidRDefault="001E0920" w:rsidP="001E0920">
      <w:pPr>
        <w:widowControl w:val="0"/>
      </w:pPr>
      <w:r w:rsidRPr="001E0920">
        <w:rPr>
          <w:b/>
        </w:rPr>
        <w:t>VERSIONS OF THIS BILL</w:t>
      </w:r>
    </w:p>
    <w:p w:rsidR="001E0920" w:rsidRDefault="001E0920" w:rsidP="001E0920">
      <w:pPr>
        <w:widowControl w:val="0"/>
      </w:pPr>
    </w:p>
    <w:p w:rsidR="001E0920" w:rsidRDefault="00EC2452" w:rsidP="001E0920">
      <w:pPr>
        <w:widowControl w:val="0"/>
      </w:pPr>
      <w:hyperlink r:id="rId8" w:history="1">
        <w:r w:rsidR="001E0920">
          <w:rPr>
            <w:rStyle w:val="Hyperlink"/>
          </w:rPr>
          <w:t>12/1/2010</w:t>
        </w:r>
      </w:hyperlink>
    </w:p>
    <w:p w:rsidR="001E0920" w:rsidRDefault="001E0920" w:rsidP="001E0920"/>
    <w:p w:rsidR="001E0920" w:rsidRDefault="001E0920" w:rsidP="001E0920">
      <w:pPr>
        <w:sectPr w:rsidR="001E0920" w:rsidSect="001E0920">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C261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02B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23 OF TITLE 57 OF THE 1976 CODE, RELATING TO VEGETATION MANAGEMENT ALONG ROADSIDES, SO AS TO PERMIT THE DEPARTMENT OF TRANSPORTATION TO MAINTAIN AND MOW BEYOND THIRTY FEET FROM THE PAVEMENT ROADSIDE VEGETATION ADJACENT TO SAM RITTENBERG BOULEVARD IN CHARLESTON COUNTY.</w:t>
      </w:r>
    </w:p>
    <w:p w:rsidR="00BC261C" w:rsidRDefault="00BC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C261C" w:rsidRDefault="00BC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C261C" w:rsidRDefault="00BC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BD5" w:rsidRDefault="00BC261C" w:rsidP="0030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02BD5">
        <w:rPr>
          <w:rFonts w:eastAsia="Times New Roman"/>
        </w:rPr>
        <w:t>Chapter 23, Title</w:t>
      </w:r>
      <w:r w:rsidR="003D0370">
        <w:rPr>
          <w:rFonts w:eastAsia="Times New Roman"/>
        </w:rPr>
        <w:t xml:space="preserve"> 57 of the 1976 Code is amended </w:t>
      </w:r>
      <w:r w:rsidR="00302BD5">
        <w:rPr>
          <w:rFonts w:eastAsia="Times New Roman"/>
        </w:rPr>
        <w:t>by adding:</w:t>
      </w:r>
    </w:p>
    <w:p w:rsidR="00302BD5" w:rsidRDefault="00302BD5" w:rsidP="0030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2BD5" w:rsidRDefault="00302BD5" w:rsidP="00302B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57-23-855.</w:t>
      </w:r>
      <w:r>
        <w:rPr>
          <w:rFonts w:eastAsia="Times New Roman"/>
        </w:rPr>
        <w:tab/>
      </w:r>
      <w:r>
        <w:t>Notwithstanding the provisions contained in Section 57</w:t>
      </w:r>
      <w:r>
        <w:noBreakHyphen/>
        <w:t>23</w:t>
      </w:r>
      <w:r>
        <w:noBreakHyphen/>
        <w:t>800, or another provision of law, the Department of Transportation may maintain and mow beyond thirty feet from the pavement roadside vegetation adjacent to Sam Rittenberg Boulevard in Charleston County, and may allow persons who own land adjacent to this property to assist the department in meeting the requirements of this section.”</w:t>
      </w:r>
    </w:p>
    <w:p w:rsidR="00BC261C" w:rsidRDefault="00BC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C261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02BD5">
        <w:rPr>
          <w:rFonts w:eastAsia="Times New Roman"/>
        </w:rPr>
        <w:t>2</w:t>
      </w:r>
      <w:r>
        <w:rPr>
          <w:rFonts w:eastAsia="Times New Roman"/>
        </w:rPr>
        <w:t>.</w:t>
      </w:r>
      <w:r>
        <w:rPr>
          <w:rFonts w:eastAsia="Times New Roman"/>
        </w:rPr>
        <w:tab/>
        <w:t>This act takes effect upon approval by the Governor.</w:t>
      </w:r>
    </w:p>
    <w:p w:rsidR="00467D9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7D9F" w:rsidRDefault="00467D9F" w:rsidP="001E0920">
      <w:pPr>
        <w:suppressAutoHyphens/>
        <w:jc w:val="both"/>
        <w:rPr>
          <w:rFonts w:eastAsia="Times New Roman"/>
        </w:rPr>
      </w:pPr>
    </w:p>
    <w:sectPr w:rsidR="00467D9F" w:rsidSect="001E092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261C" w:rsidRDefault="00BC261C" w:rsidP="00522CE0">
      <w:r>
        <w:separator/>
      </w:r>
    </w:p>
  </w:endnote>
  <w:endnote w:type="continuationSeparator" w:id="0">
    <w:p w:rsidR="00BC261C" w:rsidRDefault="00BC26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8F4EC4-DE4B-4421-B823-D61C0D24CF95}"/>
    <w:embedBold r:id="rId2" w:fontKey="{95B22712-2536-406D-B755-E17D55182C99}"/>
  </w:font>
  <w:font w:name="Calibri">
    <w:panose1 w:val="020F0502020204030204"/>
    <w:charset w:val="00"/>
    <w:family w:val="swiss"/>
    <w:pitch w:val="variable"/>
    <w:sig w:usb0="E10002FF" w:usb1="4000ACFF" w:usb2="00000009" w:usb3="00000000" w:csb0="0000019F" w:csb1="00000000"/>
    <w:embedRegular r:id="rId3" w:fontKey="{B9D31069-D5B8-41C5-AD0C-AD69272DF61A}"/>
    <w:embedBold r:id="rId4" w:fontKey="{951DB9BF-5B76-444B-8257-C2F27B83254C}"/>
  </w:font>
  <w:font w:name="Cambria">
    <w:panose1 w:val="02040503050406030204"/>
    <w:charset w:val="00"/>
    <w:family w:val="roman"/>
    <w:pitch w:val="variable"/>
    <w:sig w:usb0="E00002FF" w:usb1="400004FF" w:usb2="00000000" w:usb3="00000000" w:csb0="0000019F" w:csb1="00000000"/>
    <w:embedRegular r:id="rId5" w:fontKey="{77C83BD6-0C68-42DA-95CF-F027ABD3A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920" w:rsidRPr="00467D9F" w:rsidRDefault="001E0920" w:rsidP="00467D9F">
    <w:pPr>
      <w:pStyle w:val="Footer"/>
      <w:tabs>
        <w:tab w:val="clear" w:pos="4680"/>
        <w:tab w:val="clear" w:pos="9360"/>
        <w:tab w:val="center" w:pos="2995"/>
      </w:tabs>
      <w:spacing w:before="120"/>
    </w:pPr>
    <w:r>
      <w:t>[47]</w:t>
    </w:r>
    <w:r>
      <w:tab/>
    </w:r>
    <w:r w:rsidR="00EC2452">
      <w:fldChar w:fldCharType="begin"/>
    </w:r>
    <w:r w:rsidR="00EC2452">
      <w:instrText xml:space="preserve"> PAGE  \* MERGEFORMAT </w:instrText>
    </w:r>
    <w:r w:rsidR="00EC2452">
      <w:fldChar w:fldCharType="separate"/>
    </w:r>
    <w:r w:rsidR="00EC2452">
      <w:rPr>
        <w:noProof/>
      </w:rPr>
      <w:t>1</w:t>
    </w:r>
    <w:r w:rsidR="00EC24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261C" w:rsidRDefault="00BC261C" w:rsidP="00522CE0">
      <w:r>
        <w:separator/>
      </w:r>
    </w:p>
  </w:footnote>
  <w:footnote w:type="continuationSeparator" w:id="0">
    <w:p w:rsidR="00BC261C" w:rsidRDefault="00BC26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6193"/>
  </w:hdrShapeDefaults>
  <w:footnotePr>
    <w:footnote w:id="-1"/>
    <w:footnote w:id="0"/>
  </w:footnotePr>
  <w:endnotePr>
    <w:endnote w:id="-1"/>
    <w:endnote w:id="0"/>
  </w:endnotePr>
  <w:compat>
    <w:compatSetting w:name="compatibilityMode" w:uri="http://schemas.microsoft.com/office/word" w:val="12"/>
  </w:compat>
  <w:docVars>
    <w:docVar w:name="clipname" w:val="JUD0029.PB"/>
    <w:docVar w:name="CoverAttorneyInitials" w:val="PB"/>
    <w:docVar w:name="CoverAttorneyLastName" w:val="Benson"/>
    <w:docVar w:name="CoverBillType" w:val="b"/>
    <w:docVar w:name="DraftFileName" w:val="JUD0029.PB.DOCX"/>
    <w:docVar w:name="DraftStenoName" w:val="Craft"/>
    <w:docVar w:name="dvBillNumber" w:val="47"/>
    <w:docVar w:name="dvBillNumberPrefix" w:val="S. "/>
    <w:docVar w:name="dvOriginalBody" w:val="Senate"/>
    <w:docVar w:name="fulldraftpath" w:val="L:\S-JUD\BILLS\McConnell\JUD0029.PB.DOCX"/>
    <w:docVar w:name="NameofBody" w:val="S"/>
    <w:docVar w:name="SenatorFolderName" w:val="McConnell"/>
    <w:docVar w:name="VGROUP2" w:val="S-JUD"/>
  </w:docVars>
  <w:rsids>
    <w:rsidRoot w:val="00D82ADF"/>
    <w:rsid w:val="000141EB"/>
    <w:rsid w:val="00042AC1"/>
    <w:rsid w:val="00046516"/>
    <w:rsid w:val="000A4D08"/>
    <w:rsid w:val="000A6988"/>
    <w:rsid w:val="000B0720"/>
    <w:rsid w:val="000B5EAF"/>
    <w:rsid w:val="000D4241"/>
    <w:rsid w:val="000E473B"/>
    <w:rsid w:val="000F002B"/>
    <w:rsid w:val="00107C3D"/>
    <w:rsid w:val="00126995"/>
    <w:rsid w:val="0016543B"/>
    <w:rsid w:val="00170561"/>
    <w:rsid w:val="00186AC9"/>
    <w:rsid w:val="00190F47"/>
    <w:rsid w:val="00197DF1"/>
    <w:rsid w:val="001B3DD9"/>
    <w:rsid w:val="001D294B"/>
    <w:rsid w:val="001D3BAC"/>
    <w:rsid w:val="001E0920"/>
    <w:rsid w:val="001E77DE"/>
    <w:rsid w:val="00206D3D"/>
    <w:rsid w:val="0024519E"/>
    <w:rsid w:val="00245C4E"/>
    <w:rsid w:val="002B6D01"/>
    <w:rsid w:val="002C5896"/>
    <w:rsid w:val="00302BD5"/>
    <w:rsid w:val="00307C2B"/>
    <w:rsid w:val="0031409E"/>
    <w:rsid w:val="00333DF1"/>
    <w:rsid w:val="0033541C"/>
    <w:rsid w:val="00364389"/>
    <w:rsid w:val="003820C9"/>
    <w:rsid w:val="003D0370"/>
    <w:rsid w:val="003D6A5D"/>
    <w:rsid w:val="003D6E2B"/>
    <w:rsid w:val="003E7597"/>
    <w:rsid w:val="00412C9E"/>
    <w:rsid w:val="00420A4A"/>
    <w:rsid w:val="00450668"/>
    <w:rsid w:val="00452CD7"/>
    <w:rsid w:val="00467D9F"/>
    <w:rsid w:val="00476ACB"/>
    <w:rsid w:val="00477696"/>
    <w:rsid w:val="004952FA"/>
    <w:rsid w:val="004A592F"/>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D1C33"/>
    <w:rsid w:val="005F15E4"/>
    <w:rsid w:val="00606D23"/>
    <w:rsid w:val="00641A16"/>
    <w:rsid w:val="006431BA"/>
    <w:rsid w:val="00670D1C"/>
    <w:rsid w:val="006B4B3C"/>
    <w:rsid w:val="006C74EA"/>
    <w:rsid w:val="007034EE"/>
    <w:rsid w:val="00720D40"/>
    <w:rsid w:val="007318D4"/>
    <w:rsid w:val="00746551"/>
    <w:rsid w:val="00765784"/>
    <w:rsid w:val="007A4390"/>
    <w:rsid w:val="007B4577"/>
    <w:rsid w:val="007C65B0"/>
    <w:rsid w:val="007E3B8F"/>
    <w:rsid w:val="007E5CB7"/>
    <w:rsid w:val="008314D2"/>
    <w:rsid w:val="00855E29"/>
    <w:rsid w:val="008766F2"/>
    <w:rsid w:val="008804AE"/>
    <w:rsid w:val="008B2F42"/>
    <w:rsid w:val="008C103D"/>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857C2"/>
    <w:rsid w:val="00A86015"/>
    <w:rsid w:val="00AE59C8"/>
    <w:rsid w:val="00AE63EF"/>
    <w:rsid w:val="00B030B6"/>
    <w:rsid w:val="00B10098"/>
    <w:rsid w:val="00B10E10"/>
    <w:rsid w:val="00B35389"/>
    <w:rsid w:val="00B40D07"/>
    <w:rsid w:val="00B450FF"/>
    <w:rsid w:val="00B87159"/>
    <w:rsid w:val="00B945C5"/>
    <w:rsid w:val="00BA20EA"/>
    <w:rsid w:val="00BC0A56"/>
    <w:rsid w:val="00BC261C"/>
    <w:rsid w:val="00BF0794"/>
    <w:rsid w:val="00C23348"/>
    <w:rsid w:val="00C54488"/>
    <w:rsid w:val="00C6454A"/>
    <w:rsid w:val="00C74052"/>
    <w:rsid w:val="00CA04B7"/>
    <w:rsid w:val="00CB187A"/>
    <w:rsid w:val="00CD7C6E"/>
    <w:rsid w:val="00CD7C71"/>
    <w:rsid w:val="00D1088B"/>
    <w:rsid w:val="00D156D2"/>
    <w:rsid w:val="00D77EC0"/>
    <w:rsid w:val="00D82ADF"/>
    <w:rsid w:val="00D86943"/>
    <w:rsid w:val="00DA47B9"/>
    <w:rsid w:val="00E677A1"/>
    <w:rsid w:val="00E91E2F"/>
    <w:rsid w:val="00EA3546"/>
    <w:rsid w:val="00EB1AAC"/>
    <w:rsid w:val="00EB47AE"/>
    <w:rsid w:val="00EC2452"/>
    <w:rsid w:val="00EC34E1"/>
    <w:rsid w:val="00ED0AE1"/>
    <w:rsid w:val="00EF6696"/>
    <w:rsid w:val="00F0234A"/>
    <w:rsid w:val="00F52959"/>
    <w:rsid w:val="00F532D4"/>
    <w:rsid w:val="00F5588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6193"/>
    <o:shapelayout v:ext="edit">
      <o:idmap v:ext="edit" data="1"/>
    </o:shapelayout>
  </w:shapeDefaults>
  <w:doNotEmbedSmartTags/>
  <w:decimalSymbol w:val="."/>
  <w:listSeparator w:val=","/>
  <w15:docId w15:val="{B32FBFE3-B939-431A-904E-0C3F7A39E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E09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7_20101201.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1</TotalTime>
  <Pages>2</Pages>
  <Words>233</Words>
  <Characters>1371</Characters>
  <Application>Microsoft Office Word</Application>
  <DocSecurity>4</DocSecurity>
  <Lines>65</Lines>
  <Paragraphs>25</Paragraphs>
  <ScaleCrop>false</ScaleCrop>
  <Company> </Company>
  <LinksUpToDate>false</LinksUpToDate>
  <CharactersWithSpaces>1584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 Roadside vegetation management - South Carolina Legislature Online</dc:title>
  <dc:subject/>
  <dc:creator>SusanCraft</dc:creator>
  <cp:keywords/>
  <dc:description/>
  <cp:lastModifiedBy>N Cumfer</cp:lastModifiedBy>
  <cp:revision>2</cp:revision>
  <cp:lastPrinted>2010-11-08T16:12:00Z</cp:lastPrinted>
  <dcterms:created xsi:type="dcterms:W3CDTF">2014-11-21T20:25:00Z</dcterms:created>
  <dcterms:modified xsi:type="dcterms:W3CDTF">2014-11-21T20:25:00Z</dcterms:modified>
</cp:coreProperties>
</file>