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6B" w:rsidRDefault="00C8186B" w:rsidP="00C8186B">
      <w:pPr>
        <w:widowControl w:val="0"/>
        <w:jc w:val="center"/>
      </w:pPr>
      <w:bookmarkStart w:id="0" w:name="_GoBack"/>
      <w:bookmarkEnd w:id="0"/>
      <w:r w:rsidRPr="00C8186B">
        <w:rPr>
          <w:b/>
        </w:rPr>
        <w:t>South Carolina General Assembly</w:t>
      </w:r>
    </w:p>
    <w:p w:rsidR="00C8186B" w:rsidRDefault="00C8186B" w:rsidP="00C8186B">
      <w:pPr>
        <w:widowControl w:val="0"/>
        <w:jc w:val="center"/>
      </w:pPr>
      <w:r>
        <w:t>119th Session, 2011-2012</w:t>
      </w:r>
    </w:p>
    <w:p w:rsidR="00C8186B" w:rsidRDefault="00C8186B" w:rsidP="00C8186B">
      <w:pPr>
        <w:widowControl w:val="0"/>
        <w:jc w:val="left"/>
      </w:pPr>
    </w:p>
    <w:p w:rsidR="00C8186B" w:rsidRDefault="00C8186B" w:rsidP="00C8186B">
      <w:pPr>
        <w:widowControl w:val="0"/>
        <w:jc w:val="left"/>
        <w:rPr>
          <w:b/>
        </w:rPr>
      </w:pPr>
      <w:r w:rsidRPr="00C8186B">
        <w:rPr>
          <w:b/>
        </w:rPr>
        <w:t>H. 4768</w:t>
      </w:r>
    </w:p>
    <w:p w:rsidR="00C8186B" w:rsidRDefault="00C8186B" w:rsidP="00C8186B">
      <w:pPr>
        <w:widowControl w:val="0"/>
        <w:jc w:val="left"/>
        <w:rPr>
          <w:b/>
        </w:rPr>
      </w:pPr>
    </w:p>
    <w:p w:rsidR="00C8186B" w:rsidRDefault="00C8186B" w:rsidP="00C8186B">
      <w:pPr>
        <w:widowControl w:val="0"/>
        <w:jc w:val="left"/>
      </w:pPr>
      <w:r w:rsidRPr="00C8186B">
        <w:rPr>
          <w:b/>
        </w:rPr>
        <w:t>STATUS INFORMATION</w:t>
      </w:r>
    </w:p>
    <w:p w:rsidR="00C8186B" w:rsidRDefault="00C8186B" w:rsidP="00C8186B">
      <w:pPr>
        <w:widowControl w:val="0"/>
        <w:jc w:val="left"/>
      </w:pPr>
    </w:p>
    <w:p w:rsidR="00C8186B" w:rsidRDefault="00C8186B" w:rsidP="00C8186B">
      <w:pPr>
        <w:widowControl w:val="0"/>
        <w:jc w:val="left"/>
      </w:pPr>
      <w:r>
        <w:t>House Resolution</w:t>
      </w:r>
    </w:p>
    <w:p w:rsidR="00C8186B" w:rsidRDefault="00C8186B" w:rsidP="00C8186B">
      <w:pPr>
        <w:widowControl w:val="0"/>
        <w:jc w:val="left"/>
      </w:pPr>
      <w:r>
        <w:t>Sponsors: Reps. Sandifer, Murphy and Horne</w:t>
      </w:r>
    </w:p>
    <w:p w:rsidR="00C8186B" w:rsidRDefault="00C8186B" w:rsidP="00C8186B">
      <w:pPr>
        <w:widowControl w:val="0"/>
        <w:jc w:val="left"/>
      </w:pPr>
      <w:r>
        <w:t>Document Path: l:\council\bills\rm\1424dg12.docx</w:t>
      </w:r>
    </w:p>
    <w:p w:rsidR="00C8186B" w:rsidRDefault="00C8186B" w:rsidP="00C8186B">
      <w:pPr>
        <w:widowControl w:val="0"/>
        <w:jc w:val="left"/>
      </w:pPr>
    </w:p>
    <w:p w:rsidR="00C8186B" w:rsidRDefault="00C8186B" w:rsidP="00C8186B">
      <w:pPr>
        <w:widowControl w:val="0"/>
        <w:jc w:val="left"/>
      </w:pPr>
      <w:r>
        <w:t>Introduced in the House on February 9, 2012</w:t>
      </w:r>
    </w:p>
    <w:p w:rsidR="00C8186B" w:rsidRDefault="00C8186B" w:rsidP="00C8186B">
      <w:pPr>
        <w:widowControl w:val="0"/>
        <w:jc w:val="left"/>
      </w:pPr>
      <w:r>
        <w:t>Adopted by the House on February 9, 2012</w:t>
      </w:r>
    </w:p>
    <w:p w:rsidR="00C8186B" w:rsidRDefault="00C8186B" w:rsidP="00C8186B">
      <w:pPr>
        <w:widowControl w:val="0"/>
        <w:jc w:val="left"/>
      </w:pPr>
    </w:p>
    <w:p w:rsidR="00C8186B" w:rsidRDefault="00C8186B" w:rsidP="00C8186B">
      <w:pPr>
        <w:widowControl w:val="0"/>
        <w:jc w:val="left"/>
      </w:pPr>
      <w:r>
        <w:t xml:space="preserve">Summary: </w:t>
      </w:r>
      <w:r w:rsidR="00987B18">
        <w:t>Caitlen Patton</w:t>
      </w:r>
    </w:p>
    <w:p w:rsidR="00C8186B" w:rsidRDefault="00C8186B" w:rsidP="00C8186B">
      <w:pPr>
        <w:widowControl w:val="0"/>
        <w:jc w:val="left"/>
      </w:pPr>
    </w:p>
    <w:p w:rsidR="00C8186B" w:rsidRDefault="00C8186B" w:rsidP="00C8186B">
      <w:pPr>
        <w:widowControl w:val="0"/>
        <w:jc w:val="left"/>
      </w:pPr>
    </w:p>
    <w:p w:rsidR="00C8186B" w:rsidRDefault="00C8186B" w:rsidP="00C81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86B">
        <w:rPr>
          <w:b/>
        </w:rPr>
        <w:t>HISTORY OF LEGISLATIVE ACTIONS</w:t>
      </w:r>
    </w:p>
    <w:p w:rsidR="00C8186B" w:rsidRDefault="00C8186B" w:rsidP="00C81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86B" w:rsidRPr="00C8186B" w:rsidRDefault="00C8186B" w:rsidP="00C81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86B">
        <w:rPr>
          <w:u w:val="single"/>
        </w:rPr>
        <w:tab/>
        <w:t>Date</w:t>
      </w:r>
      <w:r w:rsidRPr="00C8186B">
        <w:rPr>
          <w:u w:val="single"/>
        </w:rPr>
        <w:tab/>
        <w:t>Body</w:t>
      </w:r>
      <w:r w:rsidRPr="00C8186B">
        <w:rPr>
          <w:u w:val="single"/>
        </w:rPr>
        <w:tab/>
        <w:t>Action Description with journal page number</w:t>
      </w:r>
      <w:r w:rsidRPr="00C8186B">
        <w:rPr>
          <w:u w:val="single"/>
        </w:rPr>
        <w:tab/>
      </w:r>
    </w:p>
    <w:p w:rsidR="0034109B" w:rsidRDefault="0034109B" w:rsidP="00341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243322">
        <w:t>Introduced and adopted (</w:t>
      </w:r>
      <w:hyperlink r:id="rId7" w:history="1">
        <w:r w:rsidRPr="00243322">
          <w:rPr>
            <w:rStyle w:val="Hyperlink"/>
          </w:rPr>
          <w:t>House Journal</w:t>
        </w:r>
        <w:r w:rsidRPr="00243322">
          <w:rPr>
            <w:rStyle w:val="Hyperlink"/>
          </w:rPr>
          <w:noBreakHyphen/>
          <w:t>page 11</w:t>
        </w:r>
      </w:hyperlink>
      <w:r w:rsidRPr="00243322">
        <w:t>)</w:t>
      </w:r>
    </w:p>
    <w:p w:rsidR="0034109B" w:rsidRDefault="0034109B" w:rsidP="00341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86B" w:rsidRPr="00C8186B" w:rsidRDefault="00C8186B" w:rsidP="00C81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86B" w:rsidRDefault="00C8186B" w:rsidP="00C8186B">
      <w:r w:rsidRPr="00C8186B">
        <w:rPr>
          <w:b/>
        </w:rPr>
        <w:t>VERSIONS OF THIS BILL</w:t>
      </w:r>
    </w:p>
    <w:p w:rsidR="00C8186B" w:rsidRDefault="00C8186B" w:rsidP="00C8186B"/>
    <w:p w:rsidR="00C8186B" w:rsidRDefault="005F7EE5" w:rsidP="00C8186B">
      <w:hyperlink r:id="rId8" w:history="1">
        <w:r w:rsidR="00C8186B">
          <w:rPr>
            <w:rStyle w:val="Hyperlink"/>
          </w:rPr>
          <w:t>2/9/2012</w:t>
        </w:r>
      </w:hyperlink>
    </w:p>
    <w:p w:rsidR="00C8186B" w:rsidRDefault="00C8186B" w:rsidP="00C8186B"/>
    <w:p w:rsidR="00C8186B" w:rsidRDefault="00C8186B" w:rsidP="00C8186B">
      <w:pPr>
        <w:sectPr w:rsidR="00C8186B" w:rsidSect="00C818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438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77BF9">
        <w:t xml:space="preserve">CONGRATULATE </w:t>
      </w:r>
      <w:r w:rsidR="00197306">
        <w:t>CAITLEN PATTON OF SUMMERVILLE, M</w:t>
      </w:r>
      <w:r w:rsidR="00277BF9">
        <w:t>ISS SOUTH CAROLINA TEEN 201</w:t>
      </w:r>
      <w:r w:rsidR="00197306">
        <w:t>1</w:t>
      </w:r>
      <w:r w:rsidR="00277BF9">
        <w:t xml:space="preserve">, </w:t>
      </w:r>
      <w:r w:rsidR="00197306">
        <w:t xml:space="preserve">AND </w:t>
      </w:r>
      <w:r w:rsidR="00277BF9">
        <w:t>TO COMMEND THE DISCIPLINE, ASPIRATIONS, AND TALENT THAT HAVE ENABLED HER TO REPRESENT THE PALMETTO STATE WITH DIGNITY AND POISE.</w:t>
      </w:r>
    </w:p>
    <w:p w:rsidR="00124388" w:rsidRDefault="00124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FA2" w:rsidRPr="007F4D66" w:rsidRDefault="00124388" w:rsidP="00326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note with great pride that </w:t>
      </w:r>
      <w:r w:rsidR="00326FA2">
        <w:rPr>
          <w:rFonts w:eastAsiaTheme="minorHAnsi"/>
          <w:color w:val="000000" w:themeColor="text1"/>
          <w:szCs w:val="22"/>
          <w:u w:color="000000" w:themeColor="text1"/>
        </w:rPr>
        <w:t xml:space="preserve">Caitlen Patton of Summerville 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was named Miss South Carolina </w:t>
      </w:r>
      <w:r w:rsidR="00326FA2">
        <w:rPr>
          <w:rFonts w:eastAsiaTheme="minorHAnsi"/>
          <w:color w:val="000000" w:themeColor="text1"/>
          <w:szCs w:val="22"/>
          <w:u w:color="000000" w:themeColor="text1"/>
        </w:rPr>
        <w:t xml:space="preserve">Teen 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326FA2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 and has been an excellent ambassador for our State during her reign; and</w:t>
      </w:r>
    </w:p>
    <w:p w:rsidR="00326FA2" w:rsidRDefault="00326FA2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D73795">
        <w:t>n Honor Placement</w:t>
      </w:r>
      <w:r>
        <w:t xml:space="preserve"> student at </w:t>
      </w:r>
      <w:r w:rsidR="00D73795">
        <w:t xml:space="preserve">Fort Dorchester </w:t>
      </w:r>
      <w:r>
        <w:t xml:space="preserve">High School, </w:t>
      </w:r>
      <w:r w:rsidR="00D73795">
        <w:t>Caitlen Patton is a member of the National Technical Honor Society and the Honor Roll and has served on her school</w:t>
      </w:r>
      <w:r w:rsidR="004970E5" w:rsidRPr="004970E5">
        <w:t>’</w:t>
      </w:r>
      <w:r w:rsidR="00D73795">
        <w:t>s Peer Mediation Team. She has also performed in the award</w:t>
      </w:r>
      <w:r w:rsidR="004970E5">
        <w:noBreakHyphen/>
      </w:r>
      <w:r w:rsidR="00D73795">
        <w:t>winning Patriot Singers Show Choir; and</w:t>
      </w:r>
    </w:p>
    <w:p w:rsidR="00D73795" w:rsidRDefault="00D73795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95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student leader</w:t>
      </w:r>
      <w:r w:rsidR="000769C4">
        <w:t xml:space="preserve"> at her school</w:t>
      </w:r>
      <w:r>
        <w:t xml:space="preserve">, she has been a </w:t>
      </w:r>
      <w:r w:rsidR="00603E86">
        <w:t xml:space="preserve">freshman, </w:t>
      </w:r>
      <w:r>
        <w:t>sophomore</w:t>
      </w:r>
      <w:r w:rsidR="00C20956">
        <w:t>,</w:t>
      </w:r>
      <w:r>
        <w:t xml:space="preserve"> and junior ambassador, as well as a delegate to Palmetto Girls State, and has served on the Revolution Leadership Council. In addition, she is active at St. John the Beloved Catholic Church; and</w:t>
      </w:r>
    </w:p>
    <w:p w:rsidR="00A110C0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95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762E">
        <w:t xml:space="preserve">among her many accomplishments, Caitlen has received the Presidential </w:t>
      </w:r>
      <w:r w:rsidR="00B45991">
        <w:t>Community</w:t>
      </w:r>
      <w:r w:rsidR="0078762E">
        <w:t xml:space="preserve"> Service Award and Duke of Edinburgh Bronze Medal Award; and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0C0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high school graduation, </w:t>
      </w:r>
      <w:r w:rsidR="00A110C0">
        <w:t xml:space="preserve">Caitlen Patton </w:t>
      </w:r>
      <w:r>
        <w:t xml:space="preserve">plans to </w:t>
      </w:r>
      <w:r w:rsidR="008D5FA0">
        <w:t xml:space="preserve">study at </w:t>
      </w:r>
      <w:r w:rsidR="00A110C0">
        <w:t>a four</w:t>
      </w:r>
      <w:r w:rsidR="004970E5">
        <w:noBreakHyphen/>
      </w:r>
      <w:r w:rsidR="00A110C0">
        <w:t>year un</w:t>
      </w:r>
      <w:r>
        <w:t xml:space="preserve">iversity </w:t>
      </w:r>
      <w:r w:rsidR="008D5FA0">
        <w:t xml:space="preserve">to pursue </w:t>
      </w:r>
      <w:r w:rsidR="00A110C0">
        <w:t xml:space="preserve">a </w:t>
      </w:r>
      <w:r w:rsidR="008D5FA0">
        <w:t>degree</w:t>
      </w:r>
      <w:r w:rsidR="00A110C0">
        <w:t xml:space="preserve"> in musical performance as preparation for a </w:t>
      </w:r>
      <w:r w:rsidR="008D5FA0">
        <w:t xml:space="preserve">performing </w:t>
      </w:r>
      <w:r w:rsidR="00A110C0">
        <w:t>career; and</w:t>
      </w:r>
    </w:p>
    <w:p w:rsidR="00A110C0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honored to serve </w:t>
      </w:r>
      <w:r w:rsidR="00005271">
        <w:t>her</w:t>
      </w:r>
      <w:r>
        <w:t xml:space="preserve"> </w:t>
      </w:r>
      <w:r w:rsidR="004B64E8">
        <w:t xml:space="preserve">home </w:t>
      </w:r>
      <w:r>
        <w:t xml:space="preserve">State, she has used her time as Miss South Carolina Teen to promote the fine work of the </w:t>
      </w:r>
      <w:r w:rsidR="00FA0DFA">
        <w:t>Summerville Miracle League</w:t>
      </w:r>
      <w:r>
        <w:t xml:space="preserve"> and to encourage other young women throughout the State to work hard so they can achieve their dreams; and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reign, </w:t>
      </w:r>
      <w:r w:rsidR="00C114E7">
        <w:t>Caitlen Patton</w:t>
      </w:r>
      <w:r>
        <w:t xml:space="preserve"> has provided a gracious and graceful role model that represents the combined qualities of intellect, talent, loveliness, and charm for which our great State is known. Now, therefore,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Ca</w:t>
      </w:r>
      <w:r w:rsidR="00C114E7">
        <w:t>itlen Patton of Summerville, Mi</w:t>
      </w:r>
      <w:r>
        <w:t>ss South Carolina Teen 201</w:t>
      </w:r>
      <w:r w:rsidR="00C114E7">
        <w:t>1</w:t>
      </w:r>
      <w:r>
        <w:t>, and commend the discipline, aspirations, and talent that have enabled her to represent the Palmetto State with dignity and poise.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70E5">
        <w:t>presented</w:t>
      </w:r>
      <w:r>
        <w:t xml:space="preserve"> to Ca</w:t>
      </w:r>
      <w:r w:rsidR="00C114E7">
        <w:t>itlen Patton</w:t>
      </w:r>
      <w:r>
        <w:t>.</w:t>
      </w:r>
    </w:p>
    <w:p w:rsidR="00B30F19" w:rsidRDefault="004970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F19" w:rsidRDefault="00B30F19" w:rsidP="00C8186B">
      <w:pPr>
        <w:suppressAutoHyphens/>
      </w:pPr>
    </w:p>
    <w:sectPr w:rsidR="00B30F19" w:rsidSect="00C818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388" w:rsidRDefault="00124388" w:rsidP="009F0C77">
      <w:r>
        <w:separator/>
      </w:r>
    </w:p>
  </w:endnote>
  <w:endnote w:type="continuationSeparator" w:id="0">
    <w:p w:rsidR="00124388" w:rsidRDefault="001243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8024A-9F3F-4976-95BA-F6FD1FE5B19E}"/>
    <w:embedBold r:id="rId2" w:fontKey="{A6EC6EFF-7F2C-4094-A591-72897DCDED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77DD62-7BC3-4012-ADB2-0DBDA1A22D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DDBA07-D44D-4D98-AD2C-83DD21AFA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BF039E-CC36-4A76-ADB6-998A4E0780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86B" w:rsidRPr="00B30F19" w:rsidRDefault="00C8186B" w:rsidP="00B30F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[4768]</w:t>
    </w:r>
    <w:r>
      <w:tab/>
    </w:r>
    <w:r w:rsidR="005F7EE5">
      <w:fldChar w:fldCharType="begin"/>
    </w:r>
    <w:r w:rsidR="005F7EE5">
      <w:instrText xml:space="preserve"> PAGE  \* MERGEFORMAT </w:instrText>
    </w:r>
    <w:r w:rsidR="005F7EE5">
      <w:fldChar w:fldCharType="separate"/>
    </w:r>
    <w:r w:rsidR="005F7EE5">
      <w:rPr>
        <w:noProof/>
      </w:rPr>
      <w:t>1</w:t>
    </w:r>
    <w:r w:rsidR="005F7E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388" w:rsidRDefault="00124388" w:rsidP="009F0C77">
      <w:r>
        <w:separator/>
      </w:r>
    </w:p>
  </w:footnote>
  <w:footnote w:type="continuationSeparator" w:id="0">
    <w:p w:rsidR="00124388" w:rsidRDefault="001243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4DG12"/>
    <w:docVar w:name="CoverBillType" w:val="r"/>
    <w:docVar w:name="docpath" w:val="L:\Council\bills\RM\1424DG12.DOCX"/>
    <w:docVar w:name="dvBillNumber" w:val="47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1569"/>
    <w:rsid w:val="00005271"/>
    <w:rsid w:val="00011869"/>
    <w:rsid w:val="000769C4"/>
    <w:rsid w:val="00087D4F"/>
    <w:rsid w:val="000D2C83"/>
    <w:rsid w:val="000E1785"/>
    <w:rsid w:val="000F40FA"/>
    <w:rsid w:val="0010776B"/>
    <w:rsid w:val="0011427A"/>
    <w:rsid w:val="00124388"/>
    <w:rsid w:val="00133E66"/>
    <w:rsid w:val="001435A3"/>
    <w:rsid w:val="00197306"/>
    <w:rsid w:val="001D08F2"/>
    <w:rsid w:val="001D525B"/>
    <w:rsid w:val="001D7F4F"/>
    <w:rsid w:val="002124D7"/>
    <w:rsid w:val="002321B6"/>
    <w:rsid w:val="002327D1"/>
    <w:rsid w:val="00250967"/>
    <w:rsid w:val="002543C8"/>
    <w:rsid w:val="00277BF9"/>
    <w:rsid w:val="00284AAE"/>
    <w:rsid w:val="002E5912"/>
    <w:rsid w:val="00325348"/>
    <w:rsid w:val="00326FA2"/>
    <w:rsid w:val="0032732C"/>
    <w:rsid w:val="00336AD0"/>
    <w:rsid w:val="0034109B"/>
    <w:rsid w:val="0037079A"/>
    <w:rsid w:val="003D01E8"/>
    <w:rsid w:val="003E5288"/>
    <w:rsid w:val="003F6D79"/>
    <w:rsid w:val="0041760A"/>
    <w:rsid w:val="00417C01"/>
    <w:rsid w:val="0045127E"/>
    <w:rsid w:val="004809EE"/>
    <w:rsid w:val="004970E5"/>
    <w:rsid w:val="004B64E8"/>
    <w:rsid w:val="004E7D54"/>
    <w:rsid w:val="005273C6"/>
    <w:rsid w:val="00530A69"/>
    <w:rsid w:val="00545593"/>
    <w:rsid w:val="00577C6C"/>
    <w:rsid w:val="005C2FE2"/>
    <w:rsid w:val="005E2BC9"/>
    <w:rsid w:val="005F7EE5"/>
    <w:rsid w:val="00603E86"/>
    <w:rsid w:val="00605102"/>
    <w:rsid w:val="006215AA"/>
    <w:rsid w:val="00641569"/>
    <w:rsid w:val="006660BC"/>
    <w:rsid w:val="006913C9"/>
    <w:rsid w:val="0069470D"/>
    <w:rsid w:val="00734F00"/>
    <w:rsid w:val="0076694F"/>
    <w:rsid w:val="0078762E"/>
    <w:rsid w:val="007A70AE"/>
    <w:rsid w:val="007D1FFE"/>
    <w:rsid w:val="008362E8"/>
    <w:rsid w:val="008A1768"/>
    <w:rsid w:val="008A6EEC"/>
    <w:rsid w:val="008D5FA0"/>
    <w:rsid w:val="008E3A44"/>
    <w:rsid w:val="008F4429"/>
    <w:rsid w:val="0094021A"/>
    <w:rsid w:val="00987B18"/>
    <w:rsid w:val="00990922"/>
    <w:rsid w:val="009B53B9"/>
    <w:rsid w:val="009C6A0B"/>
    <w:rsid w:val="009F0C77"/>
    <w:rsid w:val="009F4DD1"/>
    <w:rsid w:val="009F56C8"/>
    <w:rsid w:val="00A06A13"/>
    <w:rsid w:val="00A110C0"/>
    <w:rsid w:val="00A41684"/>
    <w:rsid w:val="00A64E80"/>
    <w:rsid w:val="00A72BCD"/>
    <w:rsid w:val="00A741D9"/>
    <w:rsid w:val="00A833AB"/>
    <w:rsid w:val="00A9741D"/>
    <w:rsid w:val="00AD4B17"/>
    <w:rsid w:val="00B30F19"/>
    <w:rsid w:val="00B412D4"/>
    <w:rsid w:val="00B45991"/>
    <w:rsid w:val="00BE3C22"/>
    <w:rsid w:val="00C0345E"/>
    <w:rsid w:val="00C114E7"/>
    <w:rsid w:val="00C20956"/>
    <w:rsid w:val="00C232B1"/>
    <w:rsid w:val="00C25BEE"/>
    <w:rsid w:val="00C3483A"/>
    <w:rsid w:val="00C74E9D"/>
    <w:rsid w:val="00C800B4"/>
    <w:rsid w:val="00C8186B"/>
    <w:rsid w:val="00C82FD3"/>
    <w:rsid w:val="00C92819"/>
    <w:rsid w:val="00CC6B7B"/>
    <w:rsid w:val="00CD0B30"/>
    <w:rsid w:val="00CD2089"/>
    <w:rsid w:val="00D16F4F"/>
    <w:rsid w:val="00D61FE4"/>
    <w:rsid w:val="00D73795"/>
    <w:rsid w:val="00D73A67"/>
    <w:rsid w:val="00D970A9"/>
    <w:rsid w:val="00DD0CF0"/>
    <w:rsid w:val="00DF3845"/>
    <w:rsid w:val="00E41911"/>
    <w:rsid w:val="00E47255"/>
    <w:rsid w:val="00E92EEF"/>
    <w:rsid w:val="00F24442"/>
    <w:rsid w:val="00F50AE3"/>
    <w:rsid w:val="00F67CF1"/>
    <w:rsid w:val="00F840F0"/>
    <w:rsid w:val="00F97FCC"/>
    <w:rsid w:val="00FA0DFA"/>
    <w:rsid w:val="00FB0D0D"/>
    <w:rsid w:val="00FB43B4"/>
    <w:rsid w:val="00FC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4C2182-375E-49E0-95B8-4BBC7DD4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8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68_2012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528CC-2A37-4FF1-BA61-B08EB3451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430</Words>
  <Characters>2324</Characters>
  <Application>Microsoft Office Word</Application>
  <DocSecurity>4</DocSecurity>
  <Lines>91</Lines>
  <Paragraphs>28</Paragraphs>
  <ScaleCrop>false</ScaleCrop>
  <Company> </Company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4768: Caitlen Patton - South Carolina Legislature Online</dc:title>
  <dc:subject/>
  <dc:creator>rosannemcdowell</dc:creator>
  <cp:keywords/>
  <dc:description/>
  <cp:lastModifiedBy>N Cumfer</cp:lastModifiedBy>
  <cp:revision>2</cp:revision>
  <cp:lastPrinted>2012-02-08T21:04:00Z</cp:lastPrinted>
  <dcterms:created xsi:type="dcterms:W3CDTF">2014-11-24T14:46:00Z</dcterms:created>
  <dcterms:modified xsi:type="dcterms:W3CDTF">2014-11-24T14:46:00Z</dcterms:modified>
</cp:coreProperties>
</file>