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6A9" w:rsidRDefault="00EA76A9" w:rsidP="00EA76A9">
      <w:pPr>
        <w:widowControl w:val="0"/>
        <w:jc w:val="center"/>
      </w:pPr>
      <w:bookmarkStart w:id="0" w:name="_GoBack"/>
      <w:bookmarkEnd w:id="0"/>
      <w:r w:rsidRPr="00EA76A9">
        <w:rPr>
          <w:b/>
        </w:rPr>
        <w:t>South Carolina General Assembly</w:t>
      </w:r>
    </w:p>
    <w:p w:rsidR="00EA76A9" w:rsidRDefault="00EA76A9" w:rsidP="00EA76A9">
      <w:pPr>
        <w:widowControl w:val="0"/>
        <w:jc w:val="center"/>
      </w:pPr>
      <w:r>
        <w:t>119th Session, 2011-2012</w:t>
      </w:r>
    </w:p>
    <w:p w:rsidR="00EA76A9" w:rsidRDefault="00EA76A9" w:rsidP="00EA76A9">
      <w:pPr>
        <w:widowControl w:val="0"/>
        <w:jc w:val="left"/>
      </w:pPr>
    </w:p>
    <w:p w:rsidR="00EA76A9" w:rsidRDefault="00EA76A9" w:rsidP="00EA76A9">
      <w:pPr>
        <w:widowControl w:val="0"/>
        <w:jc w:val="left"/>
        <w:rPr>
          <w:b/>
        </w:rPr>
      </w:pPr>
      <w:r w:rsidRPr="00EA76A9">
        <w:rPr>
          <w:b/>
        </w:rPr>
        <w:t>H. 4775</w:t>
      </w:r>
    </w:p>
    <w:p w:rsidR="00EA76A9" w:rsidRDefault="00EA76A9" w:rsidP="00EA76A9">
      <w:pPr>
        <w:widowControl w:val="0"/>
        <w:jc w:val="left"/>
        <w:rPr>
          <w:b/>
        </w:rPr>
      </w:pPr>
    </w:p>
    <w:p w:rsidR="00EA76A9" w:rsidRDefault="00EA76A9" w:rsidP="00EA76A9">
      <w:pPr>
        <w:widowControl w:val="0"/>
        <w:jc w:val="left"/>
      </w:pPr>
      <w:r w:rsidRPr="00EA76A9">
        <w:rPr>
          <w:b/>
        </w:rPr>
        <w:t>STATUS INFORMATION</w:t>
      </w:r>
    </w:p>
    <w:p w:rsidR="00EA76A9" w:rsidRDefault="00EA76A9" w:rsidP="00EA76A9">
      <w:pPr>
        <w:widowControl w:val="0"/>
        <w:jc w:val="left"/>
      </w:pPr>
    </w:p>
    <w:p w:rsidR="00EA76A9" w:rsidRDefault="00EA76A9" w:rsidP="00EA76A9">
      <w:pPr>
        <w:widowControl w:val="0"/>
        <w:jc w:val="left"/>
      </w:pPr>
      <w:r>
        <w:t>Joint Resolution</w:t>
      </w:r>
    </w:p>
    <w:p w:rsidR="00EA76A9" w:rsidRDefault="00EA76A9" w:rsidP="00EA76A9">
      <w:pPr>
        <w:widowControl w:val="0"/>
        <w:jc w:val="left"/>
      </w:pPr>
      <w:r>
        <w:t>Sponsors: Education and Public Works Committee</w:t>
      </w:r>
    </w:p>
    <w:p w:rsidR="00EA76A9" w:rsidRDefault="00EA76A9" w:rsidP="00EA76A9">
      <w:pPr>
        <w:widowControl w:val="0"/>
        <w:jc w:val="left"/>
      </w:pPr>
      <w:r>
        <w:t>Document Path: l:\council\bills\dbs\31046ac12.docx</w:t>
      </w:r>
    </w:p>
    <w:p w:rsidR="00146804" w:rsidRDefault="00146804" w:rsidP="00EA76A9">
      <w:pPr>
        <w:widowControl w:val="0"/>
        <w:jc w:val="left"/>
      </w:pPr>
      <w:r>
        <w:t>Companion/Similar bill(s): 1201</w:t>
      </w:r>
    </w:p>
    <w:p w:rsidR="00EA76A9" w:rsidRDefault="00EA76A9" w:rsidP="00EA76A9">
      <w:pPr>
        <w:widowControl w:val="0"/>
        <w:jc w:val="left"/>
      </w:pPr>
    </w:p>
    <w:p w:rsidR="00783404" w:rsidRDefault="00783404" w:rsidP="00EA76A9">
      <w:pPr>
        <w:widowControl w:val="0"/>
        <w:jc w:val="left"/>
      </w:pPr>
      <w:r>
        <w:t>Introduced in the House on February 9, 2012</w:t>
      </w:r>
    </w:p>
    <w:p w:rsidR="00783404" w:rsidRPr="00783404" w:rsidRDefault="00783404" w:rsidP="00EA76A9">
      <w:pPr>
        <w:widowControl w:val="0"/>
        <w:jc w:val="left"/>
      </w:pPr>
      <w:r>
        <w:t xml:space="preserve">Currently residing in the House Committee on </w:t>
      </w:r>
      <w:r w:rsidRPr="00783404">
        <w:rPr>
          <w:b/>
        </w:rPr>
        <w:t>Education and Public Works</w:t>
      </w:r>
    </w:p>
    <w:p w:rsidR="00783404" w:rsidRDefault="00783404" w:rsidP="00EA76A9">
      <w:pPr>
        <w:widowControl w:val="0"/>
        <w:jc w:val="left"/>
      </w:pPr>
    </w:p>
    <w:p w:rsidR="00EA76A9" w:rsidRDefault="00EA76A9" w:rsidP="00EA76A9">
      <w:pPr>
        <w:widowControl w:val="0"/>
        <w:jc w:val="left"/>
      </w:pPr>
      <w:r>
        <w:t xml:space="preserve">Summary: </w:t>
      </w:r>
      <w:r w:rsidR="001B3270">
        <w:t>End-of-course tests (D. No. 4200)</w:t>
      </w:r>
    </w:p>
    <w:p w:rsidR="00EA76A9" w:rsidRDefault="00EA76A9" w:rsidP="00EA76A9">
      <w:pPr>
        <w:widowControl w:val="0"/>
        <w:jc w:val="left"/>
      </w:pPr>
    </w:p>
    <w:p w:rsidR="00EA76A9" w:rsidRDefault="00EA76A9" w:rsidP="00EA76A9">
      <w:pPr>
        <w:widowControl w:val="0"/>
        <w:jc w:val="left"/>
      </w:pPr>
    </w:p>
    <w:p w:rsidR="00EA76A9" w:rsidRDefault="00EA76A9" w:rsidP="00EA76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76A9">
        <w:rPr>
          <w:b/>
        </w:rPr>
        <w:t>HISTORY OF LEGISLATIVE ACTIONS</w:t>
      </w:r>
    </w:p>
    <w:p w:rsidR="00EA76A9" w:rsidRDefault="00EA76A9" w:rsidP="00EA76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76A9" w:rsidRPr="00EA76A9" w:rsidRDefault="00EA76A9" w:rsidP="00EA76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76A9">
        <w:rPr>
          <w:u w:val="single"/>
        </w:rPr>
        <w:tab/>
        <w:t>Date</w:t>
      </w:r>
      <w:r w:rsidRPr="00EA76A9">
        <w:rPr>
          <w:u w:val="single"/>
        </w:rPr>
        <w:tab/>
        <w:t>Body</w:t>
      </w:r>
      <w:r w:rsidRPr="00EA76A9">
        <w:rPr>
          <w:u w:val="single"/>
        </w:rPr>
        <w:tab/>
        <w:t>Action Description with journal page number</w:t>
      </w:r>
      <w:r w:rsidRPr="00EA76A9">
        <w:rPr>
          <w:u w:val="single"/>
        </w:rPr>
        <w:tab/>
      </w:r>
    </w:p>
    <w:p w:rsidR="0023416C" w:rsidRDefault="0023416C" w:rsidP="002341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2/9/2012</w:t>
      </w:r>
      <w:r>
        <w:tab/>
        <w:t>House</w:t>
      </w:r>
      <w:r>
        <w:tab/>
      </w:r>
      <w:r w:rsidRPr="00AC306F">
        <w:t>Introduced, read</w:t>
      </w:r>
      <w:r>
        <w:t xml:space="preserve"> first time, placed on calendar </w:t>
      </w:r>
      <w:r w:rsidRPr="00AC306F">
        <w:t>without reference (</w:t>
      </w:r>
      <w:hyperlink r:id="rId7" w:history="1">
        <w:r w:rsidRPr="00AC306F">
          <w:rPr>
            <w:rStyle w:val="Hyperlink"/>
          </w:rPr>
          <w:t>House Journal</w:t>
        </w:r>
        <w:r w:rsidRPr="00AC306F">
          <w:rPr>
            <w:rStyle w:val="Hyperlink"/>
          </w:rPr>
          <w:noBreakHyphen/>
          <w:t>page 18</w:t>
        </w:r>
      </w:hyperlink>
      <w:r w:rsidRPr="00AC306F">
        <w:t>)</w:t>
      </w:r>
    </w:p>
    <w:p w:rsidR="0023416C" w:rsidRDefault="0023416C" w:rsidP="002341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2/22/2012</w:t>
      </w:r>
      <w:r>
        <w:tab/>
        <w:t>House</w:t>
      </w:r>
      <w:r>
        <w:tab/>
      </w:r>
      <w:r w:rsidRPr="00AC306F">
        <w:t>Recommitted to Co</w:t>
      </w:r>
      <w:r>
        <w:t xml:space="preserve">mmittee on </w:t>
      </w:r>
      <w:r w:rsidRPr="00AC306F">
        <w:rPr>
          <w:b/>
        </w:rPr>
        <w:t>Education and Public Works</w:t>
      </w:r>
      <w:r w:rsidRPr="00AC306F">
        <w:t xml:space="preserve"> (</w:t>
      </w:r>
      <w:hyperlink r:id="rId8" w:history="1">
        <w:r w:rsidRPr="00AC306F">
          <w:rPr>
            <w:rStyle w:val="Hyperlink"/>
          </w:rPr>
          <w:t>House Journal</w:t>
        </w:r>
        <w:r w:rsidRPr="00AC306F">
          <w:rPr>
            <w:rStyle w:val="Hyperlink"/>
          </w:rPr>
          <w:noBreakHyphen/>
          <w:t>page 174</w:t>
        </w:r>
      </w:hyperlink>
      <w:r w:rsidRPr="00AC306F">
        <w:t>)</w:t>
      </w:r>
    </w:p>
    <w:p w:rsidR="0023416C" w:rsidRDefault="0023416C" w:rsidP="002341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76A9" w:rsidRPr="00EA76A9" w:rsidRDefault="00EA76A9" w:rsidP="00EA76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76A9" w:rsidRDefault="00EA76A9" w:rsidP="00EA76A9">
      <w:r w:rsidRPr="00EA76A9">
        <w:rPr>
          <w:b/>
        </w:rPr>
        <w:t>VERSIONS OF THIS BILL</w:t>
      </w:r>
    </w:p>
    <w:p w:rsidR="00EA76A9" w:rsidRDefault="00EA76A9" w:rsidP="00EA76A9"/>
    <w:p w:rsidR="00EA76A9" w:rsidRDefault="00357484" w:rsidP="00EA76A9">
      <w:hyperlink r:id="rId9" w:history="1">
        <w:r w:rsidR="00EA76A9">
          <w:rPr>
            <w:rStyle w:val="Hyperlink"/>
          </w:rPr>
          <w:t>2/9/2012</w:t>
        </w:r>
      </w:hyperlink>
    </w:p>
    <w:p w:rsidR="003B0A75" w:rsidRDefault="00357484" w:rsidP="00EA76A9">
      <w:hyperlink r:id="rId10" w:history="1">
        <w:r w:rsidR="003B0A75" w:rsidRPr="003B0A75">
          <w:rPr>
            <w:rStyle w:val="Hyperlink"/>
          </w:rPr>
          <w:t>2/9/2012-A</w:t>
        </w:r>
      </w:hyperlink>
    </w:p>
    <w:p w:rsidR="00EA76A9" w:rsidRDefault="00EA76A9" w:rsidP="00EA76A9"/>
    <w:p w:rsidR="00EA76A9" w:rsidRDefault="00EA76A9" w:rsidP="00EA76A9">
      <w:pPr>
        <w:sectPr w:rsidR="00EA76A9" w:rsidSect="00EA76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B0A75" w:rsidRDefault="003B0A75" w:rsidP="001D7F4F">
      <w:pPr>
        <w:pStyle w:val="BillDots"/>
      </w:pPr>
      <w:r>
        <w:lastRenderedPageBreak/>
        <w:t>INTRODUCED</w:t>
      </w:r>
    </w:p>
    <w:p w:rsidR="003B0A75" w:rsidRDefault="003B0A75" w:rsidP="001D7F4F">
      <w:pPr>
        <w:pStyle w:val="BillDots"/>
      </w:pPr>
      <w:r>
        <w:t>February 9, 2012</w:t>
      </w:r>
    </w:p>
    <w:p w:rsidR="003B0A75" w:rsidRDefault="003B0A75" w:rsidP="001D7F4F">
      <w:pPr>
        <w:pStyle w:val="BillDots"/>
      </w:pPr>
    </w:p>
    <w:p w:rsidR="003B0A75" w:rsidRPr="003A3BEA" w:rsidRDefault="003B0A75" w:rsidP="003A3BE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4775</w:t>
      </w:r>
    </w:p>
    <w:p w:rsidR="003B0A75" w:rsidRDefault="003B0A75" w:rsidP="001D7F4F">
      <w:pPr>
        <w:pStyle w:val="BillDots"/>
      </w:pPr>
    </w:p>
    <w:p w:rsidR="003B0A75" w:rsidRDefault="003B0A75" w:rsidP="003A3BEA">
      <w:pPr>
        <w:pStyle w:val="BillDots"/>
        <w:jc w:val="center"/>
      </w:pPr>
      <w:r>
        <w:t xml:space="preserve">Introduced by </w:t>
      </w:r>
      <w:r w:rsidRPr="00DE547E">
        <w:t>Education and Public Works Committee</w:t>
      </w:r>
    </w:p>
    <w:p w:rsidR="003B0A75" w:rsidRDefault="003B0A75" w:rsidP="001D7F4F">
      <w:pPr>
        <w:pStyle w:val="BillDots"/>
      </w:pPr>
    </w:p>
    <w:p w:rsidR="003B0A75" w:rsidRDefault="003B0A75" w:rsidP="001D7F4F">
      <w:pPr>
        <w:pStyle w:val="BillDots"/>
      </w:pPr>
      <w:r>
        <w:t>S. Printed 2/9/12--H.</w:t>
      </w:r>
    </w:p>
    <w:p w:rsidR="003B0A75" w:rsidRDefault="003B0A75" w:rsidP="001D7F4F">
      <w:pPr>
        <w:pStyle w:val="BillDots"/>
      </w:pPr>
      <w:r>
        <w:t>Read the first time February 9, 2012.</w:t>
      </w:r>
    </w:p>
    <w:p w:rsidR="003B0A75" w:rsidRPr="003A3BEA" w:rsidRDefault="003B0A75" w:rsidP="003A3BEA">
      <w:pPr>
        <w:pStyle w:val="BillDots"/>
        <w:jc w:val="center"/>
      </w:pPr>
      <w:r>
        <w:rPr>
          <w:u w:val="single"/>
        </w:rPr>
        <w:t>            </w:t>
      </w:r>
    </w:p>
    <w:p w:rsidR="003B0A75" w:rsidRDefault="003B0A75" w:rsidP="001D7F4F">
      <w:pPr>
        <w:pStyle w:val="BillDots"/>
      </w:pPr>
    </w:p>
    <w:p w:rsidR="003B0A75" w:rsidRDefault="003B0A75" w:rsidP="001D7F4F">
      <w:pPr>
        <w:pStyle w:val="BillDots"/>
        <w:sectPr w:rsidR="003B0A75" w:rsidSect="003A3BEA">
          <w:footerReference w:type="default" r:id="rId1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B0A75" w:rsidRDefault="003B0A75" w:rsidP="001D7F4F">
      <w:pPr>
        <w:pStyle w:val="BillDots"/>
      </w:pPr>
    </w:p>
    <w:p w:rsidR="003B0A75" w:rsidRDefault="003B0A75" w:rsidP="003D01E8">
      <w:pPr>
        <w:pStyle w:val="Numbersforbills"/>
      </w:pPr>
    </w:p>
    <w:p w:rsidR="003B0A75" w:rsidRDefault="003B0A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75" w:rsidRDefault="003B0A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75" w:rsidRDefault="003B0A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75" w:rsidRDefault="003B0A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75" w:rsidRDefault="003B0A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75" w:rsidRDefault="003B0A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75" w:rsidRPr="00325348" w:rsidRDefault="003B0A75" w:rsidP="001E4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3B0A75" w:rsidRDefault="003B0A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75" w:rsidRDefault="003B0A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STATE BOARD OF EDUCATION, RELATING TO END-OF-COURSE TESTS, DESIGNATED AS REGULATION DOCUMENT NUMBER 4200, PURSUANT TO THE PROVISIONS OF ARTICLE 1, CHAPTER 23, TITLE 1 OF THE 1976 CODE.</w:t>
      </w:r>
    </w:p>
    <w:p w:rsidR="003B0A75" w:rsidRDefault="003B0A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B0A75" w:rsidRDefault="003B0A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3B0A75" w:rsidRDefault="003B0A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B0A75" w:rsidRDefault="003B0A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State Board of Education, relating to End-of-Course Tests, designated as Regulation Document Number 4200, and submitted to the General Assembly pursuant to the provisions of Article 1, Chapter 23, Title 1 of the 1976 Code, are approved.</w:t>
      </w:r>
    </w:p>
    <w:p w:rsidR="003B0A75" w:rsidRDefault="003B0A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B0A75" w:rsidRDefault="003B0A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3B0A75" w:rsidRDefault="003B0A75" w:rsidP="000D2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3B0A75" w:rsidRDefault="003B0A75" w:rsidP="000D2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3B0A75" w:rsidRDefault="003B0A75" w:rsidP="000D2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3B0A75" w:rsidRDefault="003B0A75" w:rsidP="000D2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3B0A75" w:rsidRPr="00B13E1C" w:rsidRDefault="003B0A75" w:rsidP="000D2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>T</w:t>
      </w:r>
      <w:r w:rsidRPr="00B13E1C">
        <w:rPr>
          <w:color w:val="000000"/>
        </w:rPr>
        <w:t>he State Board of Education proposes to amend R.43</w:t>
      </w:r>
      <w:r w:rsidRPr="00B13E1C">
        <w:rPr>
          <w:color w:val="000000"/>
        </w:rPr>
        <w:noBreakHyphen/>
        <w:t>262.4 in response to requests from parents. Students who take two courses based on the same academic standards for which there is an end</w:t>
      </w:r>
      <w:r w:rsidRPr="00B13E1C">
        <w:rPr>
          <w:color w:val="000000"/>
        </w:rPr>
        <w:noBreakHyphen/>
        <w:t>of</w:t>
      </w:r>
      <w:r w:rsidRPr="00B13E1C">
        <w:rPr>
          <w:color w:val="000000"/>
        </w:rPr>
        <w:noBreakHyphen/>
        <w:t>course test would take the test for the first course and the score would count as 20% of the final grade.</w:t>
      </w:r>
      <w:r w:rsidRPr="00B13E1C">
        <w:rPr>
          <w:color w:val="000000"/>
          <w:szCs w:val="24"/>
        </w:rPr>
        <w:t xml:space="preserve"> </w:t>
      </w:r>
      <w:r w:rsidRPr="00B13E1C">
        <w:rPr>
          <w:color w:val="000000"/>
        </w:rPr>
        <w:t>If the student passes the first course, the second course would not be a gateway course for that student. The student would not take an end</w:t>
      </w:r>
      <w:r w:rsidRPr="00B13E1C">
        <w:rPr>
          <w:color w:val="000000"/>
        </w:rPr>
        <w:noBreakHyphen/>
        <w:t>of</w:t>
      </w:r>
      <w:r w:rsidRPr="00B13E1C">
        <w:rPr>
          <w:color w:val="000000"/>
        </w:rPr>
        <w:noBreakHyphen/>
        <w:t>course test for the second course and the student’s final grade would be calculated without an end</w:t>
      </w:r>
      <w:r w:rsidRPr="00B13E1C">
        <w:rPr>
          <w:color w:val="000000"/>
        </w:rPr>
        <w:noBreakHyphen/>
        <w:t>of</w:t>
      </w:r>
      <w:r w:rsidRPr="00B13E1C">
        <w:rPr>
          <w:color w:val="000000"/>
        </w:rPr>
        <w:noBreakHyphen/>
        <w:t>course score.</w:t>
      </w:r>
    </w:p>
    <w:p w:rsidR="003B0A75" w:rsidRPr="00B13E1C" w:rsidRDefault="003B0A75" w:rsidP="000D2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3B0A75" w:rsidRPr="00B13E1C" w:rsidRDefault="003B0A75" w:rsidP="000D2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B13E1C">
        <w:rPr>
          <w:color w:val="000000"/>
        </w:rPr>
        <w:t xml:space="preserve">A Notice of Drafting was published in the </w:t>
      </w:r>
      <w:r w:rsidRPr="00B13E1C">
        <w:rPr>
          <w:i/>
          <w:color w:val="000000"/>
        </w:rPr>
        <w:t>State Register</w:t>
      </w:r>
      <w:r w:rsidRPr="00B13E1C">
        <w:rPr>
          <w:color w:val="000000"/>
        </w:rPr>
        <w:t xml:space="preserve"> on July 22, 2011.</w:t>
      </w:r>
    </w:p>
    <w:p w:rsidR="003B0A75" w:rsidRDefault="003B0A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E444F" w:rsidRDefault="001E444F" w:rsidP="003B0A75">
      <w:pPr>
        <w:pStyle w:val="BillDots"/>
      </w:pPr>
    </w:p>
    <w:sectPr w:rsidR="001E444F" w:rsidSect="003A3BEA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29E" w:rsidRDefault="000D229E" w:rsidP="009F0C77">
      <w:r>
        <w:separator/>
      </w:r>
    </w:p>
  </w:endnote>
  <w:endnote w:type="continuationSeparator" w:id="0">
    <w:p w:rsidR="000D229E" w:rsidRDefault="000D22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FECDC5-1F95-4142-AB23-FE2D029F2CF2}"/>
    <w:embedBold r:id="rId2" w:fontKey="{D3B7866F-7236-4255-B760-CB582B901424}"/>
    <w:embedItalic r:id="rId3" w:fontKey="{CC7B762C-2DF7-4BE0-AF44-DB8AEA28CD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F99C73D-3B7A-4D6B-99E6-455D718FD7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69733BCE-147C-4898-BE8D-BA0272204F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A82864A-0031-4B90-8009-B143C459D3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A75" w:rsidRPr="001E444F" w:rsidRDefault="003B0A75" w:rsidP="001E4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[4775-</w:t>
    </w:r>
    <w:r w:rsidR="00357484">
      <w:fldChar w:fldCharType="begin"/>
    </w:r>
    <w:r w:rsidR="00357484">
      <w:instrText xml:space="preserve"> PAGE  \* MERGEFORMAT </w:instrText>
    </w:r>
    <w:r w:rsidR="00357484">
      <w:fldChar w:fldCharType="separate"/>
    </w:r>
    <w:r w:rsidR="00357484">
      <w:rPr>
        <w:noProof/>
      </w:rPr>
      <w:t>1</w:t>
    </w:r>
    <w:r w:rsidR="00357484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BEA" w:rsidRPr="001E444F" w:rsidRDefault="003B0A75" w:rsidP="001E4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[4775]</w:t>
    </w:r>
    <w:r>
      <w:tab/>
    </w:r>
    <w:r w:rsidR="00BE0B92">
      <w:fldChar w:fldCharType="begin"/>
    </w:r>
    <w:r>
      <w:instrText xml:space="preserve"> PAGE  \* MERGEFORMAT </w:instrText>
    </w:r>
    <w:r w:rsidR="00BE0B92">
      <w:fldChar w:fldCharType="separate"/>
    </w:r>
    <w:r>
      <w:rPr>
        <w:noProof/>
      </w:rPr>
      <w:t>2</w:t>
    </w:r>
    <w:r w:rsidR="00BE0B9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29E" w:rsidRDefault="000D229E" w:rsidP="009F0C77">
      <w:r>
        <w:separator/>
      </w:r>
    </w:p>
  </w:footnote>
  <w:footnote w:type="continuationSeparator" w:id="0">
    <w:p w:rsidR="000D229E" w:rsidRDefault="000D22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046AC12"/>
    <w:docVar w:name="CoverBillType" w:val="a"/>
    <w:docVar w:name="docpath" w:val="L:\Council\bills\DBS\31046AC12.DOCX"/>
    <w:docVar w:name="dvBillNumber" w:val="4775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421845"/>
    <w:rsid w:val="00011869"/>
    <w:rsid w:val="000B5B23"/>
    <w:rsid w:val="000D229E"/>
    <w:rsid w:val="000E1785"/>
    <w:rsid w:val="000F40FA"/>
    <w:rsid w:val="0010776B"/>
    <w:rsid w:val="00133E66"/>
    <w:rsid w:val="001435A3"/>
    <w:rsid w:val="00143F3A"/>
    <w:rsid w:val="00146804"/>
    <w:rsid w:val="001B3270"/>
    <w:rsid w:val="001D08F2"/>
    <w:rsid w:val="001D525B"/>
    <w:rsid w:val="001D7F4F"/>
    <w:rsid w:val="001E444F"/>
    <w:rsid w:val="002321B6"/>
    <w:rsid w:val="0023416C"/>
    <w:rsid w:val="00250967"/>
    <w:rsid w:val="002543C8"/>
    <w:rsid w:val="00254E47"/>
    <w:rsid w:val="00284AAE"/>
    <w:rsid w:val="002E5912"/>
    <w:rsid w:val="003153E9"/>
    <w:rsid w:val="00325348"/>
    <w:rsid w:val="0032732C"/>
    <w:rsid w:val="00336AD0"/>
    <w:rsid w:val="00357484"/>
    <w:rsid w:val="0037079A"/>
    <w:rsid w:val="00384AE7"/>
    <w:rsid w:val="003B0A75"/>
    <w:rsid w:val="003D01E8"/>
    <w:rsid w:val="003E5288"/>
    <w:rsid w:val="003F6D79"/>
    <w:rsid w:val="0041760A"/>
    <w:rsid w:val="00417C01"/>
    <w:rsid w:val="00421845"/>
    <w:rsid w:val="004809EE"/>
    <w:rsid w:val="00483603"/>
    <w:rsid w:val="004D4316"/>
    <w:rsid w:val="004E7D54"/>
    <w:rsid w:val="005273C6"/>
    <w:rsid w:val="00530A69"/>
    <w:rsid w:val="00545593"/>
    <w:rsid w:val="00577C6C"/>
    <w:rsid w:val="005C2FE2"/>
    <w:rsid w:val="005C3D78"/>
    <w:rsid w:val="005E2BC9"/>
    <w:rsid w:val="00605102"/>
    <w:rsid w:val="006215AA"/>
    <w:rsid w:val="0063378D"/>
    <w:rsid w:val="006913C9"/>
    <w:rsid w:val="0069470D"/>
    <w:rsid w:val="00734F00"/>
    <w:rsid w:val="00752CF6"/>
    <w:rsid w:val="00755335"/>
    <w:rsid w:val="00783404"/>
    <w:rsid w:val="007A70AE"/>
    <w:rsid w:val="008362E8"/>
    <w:rsid w:val="00882E64"/>
    <w:rsid w:val="008A1768"/>
    <w:rsid w:val="008D3352"/>
    <w:rsid w:val="008F4429"/>
    <w:rsid w:val="0094021A"/>
    <w:rsid w:val="00984D07"/>
    <w:rsid w:val="009C6A0B"/>
    <w:rsid w:val="009F0C77"/>
    <w:rsid w:val="009F4DD1"/>
    <w:rsid w:val="00A1084F"/>
    <w:rsid w:val="00A11E4C"/>
    <w:rsid w:val="00A41684"/>
    <w:rsid w:val="00A64E80"/>
    <w:rsid w:val="00A72BCD"/>
    <w:rsid w:val="00A741D9"/>
    <w:rsid w:val="00A833AB"/>
    <w:rsid w:val="00A9741D"/>
    <w:rsid w:val="00AD4B17"/>
    <w:rsid w:val="00B412D4"/>
    <w:rsid w:val="00BE0B92"/>
    <w:rsid w:val="00BE3C22"/>
    <w:rsid w:val="00C0345E"/>
    <w:rsid w:val="00C3483A"/>
    <w:rsid w:val="00C65D60"/>
    <w:rsid w:val="00C74E9D"/>
    <w:rsid w:val="00C82FD3"/>
    <w:rsid w:val="00C92819"/>
    <w:rsid w:val="00CC6B7B"/>
    <w:rsid w:val="00CD2089"/>
    <w:rsid w:val="00D73A67"/>
    <w:rsid w:val="00D970A9"/>
    <w:rsid w:val="00DF3845"/>
    <w:rsid w:val="00DF3A48"/>
    <w:rsid w:val="00DF7ACA"/>
    <w:rsid w:val="00E41911"/>
    <w:rsid w:val="00E773C1"/>
    <w:rsid w:val="00E92EEF"/>
    <w:rsid w:val="00EA76A9"/>
    <w:rsid w:val="00EB100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383E144-1A7D-4EFF-81A9-968C30CB3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2E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E6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76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2-22-12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09-12.docx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1-12\4775_20120209A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775_20120209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1DBC6-4234-4070-8EC6-7093E9D1F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343</Words>
  <Characters>1877</Characters>
  <Application>Microsoft Office Word</Application>
  <DocSecurity>4</DocSecurity>
  <Lines>89</Lines>
  <Paragraphs>35</Paragraphs>
  <ScaleCrop>false</ScaleCrop>
  <Company> </Company>
  <LinksUpToDate>false</LinksUpToDate>
  <CharactersWithSpaces>2197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4775: End-of-course tests (D. No. 4200) - South Carolina Legislature Online</dc:title>
  <dc:subject/>
  <dc:creator>DeirdreBrevardSmith</dc:creator>
  <cp:keywords/>
  <dc:description/>
  <cp:lastModifiedBy>N Cumfer</cp:lastModifiedBy>
  <cp:revision>2</cp:revision>
  <cp:lastPrinted>2012-02-09T15:41:00Z</cp:lastPrinted>
  <dcterms:created xsi:type="dcterms:W3CDTF">2014-11-24T14:46:00Z</dcterms:created>
  <dcterms:modified xsi:type="dcterms:W3CDTF">2014-11-24T14:46:00Z</dcterms:modified>
</cp:coreProperties>
</file>