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58F" w:rsidRDefault="00C5458F" w:rsidP="00C5458F">
      <w:pPr>
        <w:widowControl w:val="0"/>
        <w:jc w:val="center"/>
      </w:pPr>
      <w:bookmarkStart w:id="0" w:name="_GoBack"/>
      <w:bookmarkEnd w:id="0"/>
      <w:r w:rsidRPr="00C5458F">
        <w:rPr>
          <w:b/>
        </w:rPr>
        <w:t>South Carolina General Assembly</w:t>
      </w:r>
    </w:p>
    <w:p w:rsidR="00C5458F" w:rsidRDefault="00C5458F" w:rsidP="00C5458F">
      <w:pPr>
        <w:widowControl w:val="0"/>
        <w:jc w:val="center"/>
      </w:pPr>
      <w:r>
        <w:t>119th Session, 2011-2012</w:t>
      </w: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jc w:val="left"/>
        <w:rPr>
          <w:b/>
        </w:rPr>
      </w:pPr>
      <w:r w:rsidRPr="00C5458F">
        <w:rPr>
          <w:b/>
        </w:rPr>
        <w:t>H. 4896</w:t>
      </w:r>
    </w:p>
    <w:p w:rsidR="00C5458F" w:rsidRDefault="00C5458F" w:rsidP="00C5458F">
      <w:pPr>
        <w:widowControl w:val="0"/>
        <w:jc w:val="left"/>
        <w:rPr>
          <w:b/>
        </w:rPr>
      </w:pPr>
    </w:p>
    <w:p w:rsidR="00C5458F" w:rsidRDefault="00C5458F" w:rsidP="00C5458F">
      <w:pPr>
        <w:widowControl w:val="0"/>
        <w:jc w:val="left"/>
      </w:pPr>
      <w:r w:rsidRPr="00C5458F">
        <w:rPr>
          <w:b/>
        </w:rPr>
        <w:t>STATUS INFORMATION</w:t>
      </w: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jc w:val="left"/>
      </w:pPr>
      <w:r>
        <w:t>House Resolution</w:t>
      </w:r>
    </w:p>
    <w:p w:rsidR="00C5458F" w:rsidRDefault="00C5458F" w:rsidP="00C5458F">
      <w:pPr>
        <w:widowControl w:val="0"/>
        <w:jc w:val="left"/>
      </w:pPr>
      <w:r>
        <w:t>Sponsors: Reps. Funderburk,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C5458F" w:rsidRDefault="00C5458F" w:rsidP="00C5458F">
      <w:pPr>
        <w:widowControl w:val="0"/>
        <w:jc w:val="left"/>
      </w:pPr>
      <w:r>
        <w:t>Document Path: l:\council\bills\rm\1448htc12.docx</w:t>
      </w: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jc w:val="left"/>
      </w:pPr>
      <w:r>
        <w:t>Introduced in the House on February 28, 2012</w:t>
      </w:r>
    </w:p>
    <w:p w:rsidR="00C5458F" w:rsidRDefault="00C5458F" w:rsidP="00C5458F">
      <w:pPr>
        <w:widowControl w:val="0"/>
        <w:jc w:val="left"/>
      </w:pPr>
      <w:r>
        <w:t>Adopted by the House on February 28, 2012</w:t>
      </w: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jc w:val="left"/>
      </w:pPr>
      <w:r>
        <w:t xml:space="preserve">Summary: </w:t>
      </w:r>
      <w:r w:rsidR="004478BB">
        <w:t>Elizabeth O'Neill Verner Award 2012 winner</w:t>
      </w: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jc w:val="left"/>
      </w:pPr>
    </w:p>
    <w:p w:rsidR="00C5458F" w:rsidRDefault="00C5458F" w:rsidP="00C54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58F">
        <w:rPr>
          <w:b/>
        </w:rPr>
        <w:t>HISTORY OF LEGISLATIVE ACTIONS</w:t>
      </w:r>
    </w:p>
    <w:p w:rsidR="00C5458F" w:rsidRDefault="00C5458F" w:rsidP="00C54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458F" w:rsidRPr="00C5458F" w:rsidRDefault="00C5458F" w:rsidP="00C545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58F">
        <w:rPr>
          <w:u w:val="single"/>
        </w:rPr>
        <w:tab/>
        <w:t>Date</w:t>
      </w:r>
      <w:r w:rsidRPr="00C5458F">
        <w:rPr>
          <w:u w:val="single"/>
        </w:rPr>
        <w:tab/>
        <w:t>Body</w:t>
      </w:r>
      <w:r w:rsidRPr="00C5458F">
        <w:rPr>
          <w:u w:val="single"/>
        </w:rPr>
        <w:tab/>
        <w:t>Action Description with journal page number</w:t>
      </w:r>
      <w:r w:rsidRPr="00C5458F">
        <w:rPr>
          <w:u w:val="single"/>
        </w:rPr>
        <w:tab/>
      </w:r>
    </w:p>
    <w:p w:rsidR="00CD1DF0" w:rsidRDefault="00CD1DF0" w:rsidP="00CD1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C13A0B">
        <w:t>Introduced and adopted (</w:t>
      </w:r>
      <w:hyperlink r:id="rId7" w:history="1">
        <w:r w:rsidRPr="00C13A0B">
          <w:rPr>
            <w:rStyle w:val="Hyperlink"/>
          </w:rPr>
          <w:t>House Journal</w:t>
        </w:r>
        <w:r w:rsidRPr="00C13A0B">
          <w:rPr>
            <w:rStyle w:val="Hyperlink"/>
          </w:rPr>
          <w:noBreakHyphen/>
          <w:t>page 3</w:t>
        </w:r>
      </w:hyperlink>
      <w:r w:rsidRPr="00C13A0B">
        <w:t>)</w:t>
      </w:r>
    </w:p>
    <w:p w:rsidR="00CD1DF0" w:rsidRDefault="00CD1DF0" w:rsidP="00CD1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58F" w:rsidRPr="00C5458F" w:rsidRDefault="00C5458F" w:rsidP="00C54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58F" w:rsidRDefault="00C5458F" w:rsidP="00C5458F">
      <w:r w:rsidRPr="00C5458F">
        <w:rPr>
          <w:b/>
        </w:rPr>
        <w:t>VERSIONS OF THIS BILL</w:t>
      </w:r>
    </w:p>
    <w:p w:rsidR="00C5458F" w:rsidRDefault="00C5458F" w:rsidP="00C5458F"/>
    <w:p w:rsidR="00C5458F" w:rsidRDefault="002C62D8" w:rsidP="00C5458F">
      <w:hyperlink r:id="rId8" w:history="1">
        <w:r w:rsidR="00C5458F">
          <w:rPr>
            <w:rStyle w:val="Hyperlink"/>
          </w:rPr>
          <w:t>2/28/2012</w:t>
        </w:r>
      </w:hyperlink>
    </w:p>
    <w:p w:rsidR="00C5458F" w:rsidRDefault="00C5458F" w:rsidP="00C5458F"/>
    <w:p w:rsidR="00C5458F" w:rsidRDefault="00C5458F" w:rsidP="00C5458F">
      <w:pPr>
        <w:sectPr w:rsidR="00C5458F" w:rsidSect="00C545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01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00C" w:rsidRPr="00B7300C" w:rsidRDefault="00081228" w:rsidP="00B73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WINNERS OF THE 201</w:t>
      </w:r>
      <w:r w:rsidR="00437D6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4E5F85" w:rsidRPr="004E5F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EB315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E761FA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, UPON ADJOURNMENT OR A TIME TO BE DETERMINED BY THE SPEAKER, FOR THE PURPOSE OF RECOGNIZING AND CONGRATULATING THE WINNERS FOR THEIR OUTSTANDING CONTRIBUTIONS TO FOLK ART AND THE ARTS IN SOUTH CAROLINA.</w:t>
      </w:r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B36" w:rsidRPr="009F0B36" w:rsidRDefault="00C20135" w:rsidP="009F0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623DDD">
        <w:t xml:space="preserve"> 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winners of the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4E5F85" w:rsidRPr="004E5F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, upon adjournment or a time to be determined by the Speaker, for the purpose of recognizing and congratulating the winners for their outstanding contributions to 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olk 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rt and the arts in South Carolina.</w:t>
      </w:r>
    </w:p>
    <w:p w:rsidR="00252D7D" w:rsidRDefault="004E5F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D7D" w:rsidRDefault="00252D7D" w:rsidP="00C5458F">
      <w:pPr>
        <w:suppressAutoHyphens/>
      </w:pPr>
    </w:p>
    <w:sectPr w:rsidR="00252D7D" w:rsidSect="00C545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135" w:rsidRDefault="00C20135" w:rsidP="009F0C77">
      <w:r>
        <w:separator/>
      </w:r>
    </w:p>
  </w:endnote>
  <w:endnote w:type="continuationSeparator" w:id="0">
    <w:p w:rsidR="00C20135" w:rsidRDefault="00C20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FBEEDA-43E1-4A66-AAA8-B92771DD893E}"/>
    <w:embedBold r:id="rId2" w:fontKey="{BCA4BA16-6DB6-4CA5-90C2-A3C2CD4D31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88BA66-F375-4C80-9706-B58EC6BAA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6C75BF-C9BF-48D3-940B-F7A6244BB3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58F" w:rsidRPr="00252D7D" w:rsidRDefault="00C5458F" w:rsidP="00252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 w:rsidR="002C62D8">
      <w:fldChar w:fldCharType="begin"/>
    </w:r>
    <w:r w:rsidR="002C62D8">
      <w:instrText xml:space="preserve"> PAGE  \* MERGEFORMAT </w:instrText>
    </w:r>
    <w:r w:rsidR="002C62D8">
      <w:fldChar w:fldCharType="separate"/>
    </w:r>
    <w:r w:rsidR="002C62D8">
      <w:rPr>
        <w:noProof/>
      </w:rPr>
      <w:t>1</w:t>
    </w:r>
    <w:r w:rsidR="002C62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135" w:rsidRDefault="00C20135" w:rsidP="009F0C77">
      <w:r>
        <w:separator/>
      </w:r>
    </w:p>
  </w:footnote>
  <w:footnote w:type="continuationSeparator" w:id="0">
    <w:p w:rsidR="00C20135" w:rsidRDefault="00C201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8HTC12"/>
    <w:docVar w:name="CoverBillType" w:val="r"/>
    <w:docVar w:name="docpath" w:val="L:\Council\bills\RM\1448HTC12.DOCX"/>
    <w:docVar w:name="dvBillNumber" w:val="4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21F"/>
    <w:rsid w:val="00011869"/>
    <w:rsid w:val="00081228"/>
    <w:rsid w:val="000E1785"/>
    <w:rsid w:val="000F40FA"/>
    <w:rsid w:val="001024E2"/>
    <w:rsid w:val="0010776B"/>
    <w:rsid w:val="00133E66"/>
    <w:rsid w:val="001435A3"/>
    <w:rsid w:val="00150A1B"/>
    <w:rsid w:val="001825E1"/>
    <w:rsid w:val="001D08F2"/>
    <w:rsid w:val="001D525B"/>
    <w:rsid w:val="001D7F4F"/>
    <w:rsid w:val="002321B6"/>
    <w:rsid w:val="00250967"/>
    <w:rsid w:val="00252D7D"/>
    <w:rsid w:val="002543C8"/>
    <w:rsid w:val="00284AAE"/>
    <w:rsid w:val="002C62D8"/>
    <w:rsid w:val="002E5912"/>
    <w:rsid w:val="00325348"/>
    <w:rsid w:val="0032732C"/>
    <w:rsid w:val="00336AD0"/>
    <w:rsid w:val="0037079A"/>
    <w:rsid w:val="003D01E8"/>
    <w:rsid w:val="003D1502"/>
    <w:rsid w:val="003D1F07"/>
    <w:rsid w:val="003E5288"/>
    <w:rsid w:val="003F6D79"/>
    <w:rsid w:val="0041760A"/>
    <w:rsid w:val="00417C01"/>
    <w:rsid w:val="00437D64"/>
    <w:rsid w:val="004478BB"/>
    <w:rsid w:val="004614A9"/>
    <w:rsid w:val="004809EE"/>
    <w:rsid w:val="004E5F85"/>
    <w:rsid w:val="004E7D54"/>
    <w:rsid w:val="005273C6"/>
    <w:rsid w:val="00530A69"/>
    <w:rsid w:val="00545593"/>
    <w:rsid w:val="00577C6C"/>
    <w:rsid w:val="005C2FE2"/>
    <w:rsid w:val="005E2BC9"/>
    <w:rsid w:val="00602DE6"/>
    <w:rsid w:val="00605102"/>
    <w:rsid w:val="006215AA"/>
    <w:rsid w:val="00623DDD"/>
    <w:rsid w:val="0062521F"/>
    <w:rsid w:val="006913C9"/>
    <w:rsid w:val="0069470D"/>
    <w:rsid w:val="007050A6"/>
    <w:rsid w:val="00734F00"/>
    <w:rsid w:val="007A70AE"/>
    <w:rsid w:val="008362E8"/>
    <w:rsid w:val="00850891"/>
    <w:rsid w:val="008A1768"/>
    <w:rsid w:val="008F4429"/>
    <w:rsid w:val="0094021A"/>
    <w:rsid w:val="009C6A0B"/>
    <w:rsid w:val="009E41AB"/>
    <w:rsid w:val="009F0B36"/>
    <w:rsid w:val="009F0C77"/>
    <w:rsid w:val="009F4DD1"/>
    <w:rsid w:val="00A41684"/>
    <w:rsid w:val="00A5208C"/>
    <w:rsid w:val="00A64E80"/>
    <w:rsid w:val="00A72BCD"/>
    <w:rsid w:val="00A741D9"/>
    <w:rsid w:val="00A833AB"/>
    <w:rsid w:val="00A9741D"/>
    <w:rsid w:val="00AD4B17"/>
    <w:rsid w:val="00B412D4"/>
    <w:rsid w:val="00B7300C"/>
    <w:rsid w:val="00BE3C22"/>
    <w:rsid w:val="00C0345E"/>
    <w:rsid w:val="00C20135"/>
    <w:rsid w:val="00C3483A"/>
    <w:rsid w:val="00C5458F"/>
    <w:rsid w:val="00C74E9D"/>
    <w:rsid w:val="00C82FD3"/>
    <w:rsid w:val="00C92819"/>
    <w:rsid w:val="00CC6B7B"/>
    <w:rsid w:val="00CD1DF0"/>
    <w:rsid w:val="00CD2089"/>
    <w:rsid w:val="00CF1DCD"/>
    <w:rsid w:val="00D73A67"/>
    <w:rsid w:val="00D970A9"/>
    <w:rsid w:val="00DF3845"/>
    <w:rsid w:val="00E00A6F"/>
    <w:rsid w:val="00E22F17"/>
    <w:rsid w:val="00E23B9F"/>
    <w:rsid w:val="00E408F4"/>
    <w:rsid w:val="00E41911"/>
    <w:rsid w:val="00E761FA"/>
    <w:rsid w:val="00E92EEF"/>
    <w:rsid w:val="00EB3152"/>
    <w:rsid w:val="00F24442"/>
    <w:rsid w:val="00F3304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6303D9-0580-43B1-8574-EC441B2E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45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6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CAB4C-391D-4570-AA99-19942CD51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376</Words>
  <Characters>2247</Characters>
  <Application>Microsoft Office Word</Application>
  <DocSecurity>4</DocSecurity>
  <Lines>73</Lines>
  <Paragraphs>20</Paragraphs>
  <ScaleCrop>false</ScaleCrop>
  <Company> 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4896: Elizabeth O'Neill Verner Award 2012 winner - South Carolina Legislature Online</dc:title>
  <dc:subject/>
  <dc:creator>rosannemcdowell</dc:creator>
  <cp:keywords/>
  <dc:description/>
  <cp:lastModifiedBy>N Cumfer</cp:lastModifiedBy>
  <cp:revision>2</cp:revision>
  <cp:lastPrinted>2012-02-23T20:16:00Z</cp:lastPrinted>
  <dcterms:created xsi:type="dcterms:W3CDTF">2014-11-24T14:49:00Z</dcterms:created>
  <dcterms:modified xsi:type="dcterms:W3CDTF">2014-11-24T14:49:00Z</dcterms:modified>
</cp:coreProperties>
</file>