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7A6" w:rsidRDefault="006B27A6" w:rsidP="006B27A6">
      <w:pPr>
        <w:widowControl w:val="0"/>
        <w:jc w:val="center"/>
      </w:pPr>
      <w:bookmarkStart w:id="0" w:name="_GoBack"/>
      <w:bookmarkEnd w:id="0"/>
      <w:r w:rsidRPr="006B27A6">
        <w:rPr>
          <w:b/>
        </w:rPr>
        <w:t>South Carolina General Assembly</w:t>
      </w:r>
    </w:p>
    <w:p w:rsidR="006B27A6" w:rsidRDefault="006B27A6" w:rsidP="006B27A6">
      <w:pPr>
        <w:widowControl w:val="0"/>
        <w:jc w:val="center"/>
      </w:pPr>
      <w:r>
        <w:t>119th Session, 2011-2012</w:t>
      </w: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jc w:val="left"/>
        <w:rPr>
          <w:b/>
        </w:rPr>
      </w:pPr>
      <w:r w:rsidRPr="006B27A6">
        <w:rPr>
          <w:b/>
        </w:rPr>
        <w:t>H. 4913</w:t>
      </w:r>
    </w:p>
    <w:p w:rsidR="006B27A6" w:rsidRDefault="006B27A6" w:rsidP="006B27A6">
      <w:pPr>
        <w:widowControl w:val="0"/>
        <w:jc w:val="left"/>
        <w:rPr>
          <w:b/>
        </w:rPr>
      </w:pPr>
    </w:p>
    <w:p w:rsidR="006B27A6" w:rsidRDefault="006B27A6" w:rsidP="006B27A6">
      <w:pPr>
        <w:widowControl w:val="0"/>
        <w:jc w:val="left"/>
      </w:pPr>
      <w:r w:rsidRPr="006B27A6">
        <w:rPr>
          <w:b/>
        </w:rPr>
        <w:t>STATUS INFORMATION</w:t>
      </w: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jc w:val="left"/>
      </w:pPr>
      <w:r>
        <w:t>House Resolution</w:t>
      </w:r>
    </w:p>
    <w:p w:rsidR="006B27A6" w:rsidRDefault="006B27A6" w:rsidP="006B27A6">
      <w:pPr>
        <w:widowControl w:val="0"/>
        <w:jc w:val="left"/>
      </w:pPr>
      <w:r>
        <w:t>Sponsors: Reps. McLeod and Delleney</w:t>
      </w:r>
    </w:p>
    <w:p w:rsidR="006B27A6" w:rsidRDefault="006B27A6" w:rsidP="006B27A6">
      <w:pPr>
        <w:widowControl w:val="0"/>
        <w:jc w:val="left"/>
      </w:pPr>
      <w:r>
        <w:t>Document Path: l:\council\bills\gm\29443ab12.docx</w:t>
      </w: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jc w:val="left"/>
      </w:pPr>
      <w:r>
        <w:t>Introduced in the House on February 29, 2012</w:t>
      </w:r>
    </w:p>
    <w:p w:rsidR="006B27A6" w:rsidRDefault="006B27A6" w:rsidP="006B27A6">
      <w:pPr>
        <w:widowControl w:val="0"/>
        <w:jc w:val="left"/>
      </w:pPr>
      <w:r>
        <w:t>Adopted by the House on February 29, 2012</w:t>
      </w: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jc w:val="left"/>
      </w:pPr>
      <w:r>
        <w:t xml:space="preserve">Summary: </w:t>
      </w:r>
      <w:r w:rsidR="00080097">
        <w:t>Anne Pickens Collins</w:t>
      </w: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jc w:val="left"/>
      </w:pPr>
    </w:p>
    <w:p w:rsidR="006B27A6" w:rsidRDefault="006B27A6" w:rsidP="006B27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7A6">
        <w:rPr>
          <w:b/>
        </w:rPr>
        <w:t>HISTORY OF LEGISLATIVE ACTIONS</w:t>
      </w:r>
    </w:p>
    <w:p w:rsidR="006B27A6" w:rsidRDefault="006B27A6" w:rsidP="006B27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7A6" w:rsidRPr="006B27A6" w:rsidRDefault="006B27A6" w:rsidP="006B27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7A6">
        <w:rPr>
          <w:u w:val="single"/>
        </w:rPr>
        <w:tab/>
        <w:t>Date</w:t>
      </w:r>
      <w:r w:rsidRPr="006B27A6">
        <w:rPr>
          <w:u w:val="single"/>
        </w:rPr>
        <w:tab/>
        <w:t>Body</w:t>
      </w:r>
      <w:r w:rsidRPr="006B27A6">
        <w:rPr>
          <w:u w:val="single"/>
        </w:rPr>
        <w:tab/>
        <w:t>Action Description with journal page number</w:t>
      </w:r>
      <w:r w:rsidRPr="006B27A6">
        <w:rPr>
          <w:u w:val="single"/>
        </w:rPr>
        <w:tab/>
      </w:r>
    </w:p>
    <w:p w:rsidR="00B74C30" w:rsidRDefault="00B74C30" w:rsidP="00B74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2/29/2012</w:t>
      </w:r>
      <w:r>
        <w:tab/>
        <w:t>House</w:t>
      </w:r>
      <w:r>
        <w:tab/>
      </w:r>
      <w:r w:rsidRPr="00C5096C">
        <w:t>Introduced and adopted (</w:t>
      </w:r>
      <w:hyperlink r:id="rId7" w:history="1">
        <w:r w:rsidRPr="00C5096C">
          <w:rPr>
            <w:rStyle w:val="Hyperlink"/>
          </w:rPr>
          <w:t>House Journal</w:t>
        </w:r>
        <w:r w:rsidRPr="00C5096C">
          <w:rPr>
            <w:rStyle w:val="Hyperlink"/>
          </w:rPr>
          <w:noBreakHyphen/>
          <w:t>page 3</w:t>
        </w:r>
      </w:hyperlink>
      <w:r w:rsidRPr="00C5096C">
        <w:t>)</w:t>
      </w:r>
    </w:p>
    <w:p w:rsidR="00B74C30" w:rsidRDefault="00B74C30" w:rsidP="00B74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7A6" w:rsidRPr="006B27A6" w:rsidRDefault="006B27A6" w:rsidP="006B27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7A6" w:rsidRDefault="006B27A6" w:rsidP="006B27A6">
      <w:r w:rsidRPr="006B27A6">
        <w:rPr>
          <w:b/>
        </w:rPr>
        <w:t>VERSIONS OF THIS BILL</w:t>
      </w:r>
    </w:p>
    <w:p w:rsidR="006B27A6" w:rsidRDefault="006B27A6" w:rsidP="006B27A6"/>
    <w:p w:rsidR="006B27A6" w:rsidRDefault="0095658F" w:rsidP="006B27A6">
      <w:hyperlink r:id="rId8" w:history="1">
        <w:r w:rsidR="006B27A6">
          <w:rPr>
            <w:rStyle w:val="Hyperlink"/>
          </w:rPr>
          <w:t>2/29/2012</w:t>
        </w:r>
      </w:hyperlink>
    </w:p>
    <w:p w:rsidR="006B27A6" w:rsidRDefault="006B27A6" w:rsidP="006B27A6"/>
    <w:p w:rsidR="006B27A6" w:rsidRDefault="006B27A6" w:rsidP="006B27A6">
      <w:pPr>
        <w:sectPr w:rsidR="006B27A6" w:rsidSect="006B27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54E0" w:rsidRDefault="002F54E0" w:rsidP="002F54E0">
      <w:pPr>
        <w:pStyle w:val="BillDots"/>
      </w:pPr>
    </w:p>
    <w:p w:rsidR="002F54E0" w:rsidRDefault="002F54E0" w:rsidP="002F54E0">
      <w:pPr>
        <w:pStyle w:val="Numbersforbills"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7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1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ANNE PICKENS COLLINS</w:t>
      </w:r>
      <w:r w:rsidR="005A3A34">
        <w:t xml:space="preserve"> OF CHESTER COUNTY</w:t>
      </w:r>
      <w:r>
        <w:t>, AND TO COMMEND HER ENDURING LEGACY OF SELFLESS SERVICE AND MEANINGFUL ACCOMPLISHMENTS.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67B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267B">
        <w:t>it is altogether fitting and proper</w:t>
      </w:r>
      <w:r w:rsidR="0063310D">
        <w:t xml:space="preserve"> that the members of the South Carolina House of Representatives should pause in their deliberations to commend such a </w:t>
      </w:r>
      <w:r w:rsidR="003746B8">
        <w:t xml:space="preserve">distinguished and </w:t>
      </w:r>
      <w:r w:rsidR="0063310D">
        <w:t xml:space="preserve">respected daughter of the Palmetto </w:t>
      </w:r>
      <w:r w:rsidR="00E04DAE">
        <w:t>S</w:t>
      </w:r>
      <w:r w:rsidR="0063310D">
        <w:t>tate as Anne Pickens Collins;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731383">
        <w:t xml:space="preserve">in the  Hopewell Community of Oconee County </w:t>
      </w:r>
      <w:r w:rsidR="0063310D">
        <w:t xml:space="preserve">on January </w:t>
      </w:r>
      <w:r w:rsidR="00E04DAE">
        <w:t>9</w:t>
      </w:r>
      <w:r w:rsidR="0063310D">
        <w:t xml:space="preserve">, 1910, </w:t>
      </w:r>
      <w:r w:rsidR="002A6611">
        <w:t xml:space="preserve">the former </w:t>
      </w:r>
      <w:r w:rsidR="003746B8">
        <w:t xml:space="preserve">Anne </w:t>
      </w:r>
      <w:r w:rsidR="002A6611">
        <w:t xml:space="preserve">Pickens </w:t>
      </w:r>
      <w:r w:rsidR="00622ACD">
        <w:t xml:space="preserve">began her education in a one-room school in Hopewell, and </w:t>
      </w:r>
      <w:r w:rsidR="00154C3A">
        <w:t xml:space="preserve">was </w:t>
      </w:r>
      <w:r w:rsidR="00622ACD">
        <w:t xml:space="preserve">later educated at Seneca High School, </w:t>
      </w:r>
      <w:r w:rsidR="00154C3A">
        <w:t>Greenville Woman</w:t>
      </w:r>
      <w:r w:rsidR="001E217F" w:rsidRPr="001E217F">
        <w:t>’</w:t>
      </w:r>
      <w:r w:rsidR="00154C3A">
        <w:t>s College, which merged with Furman University in 1938, and at the University of South Carolina</w:t>
      </w:r>
      <w:r w:rsidR="00731383">
        <w:t>,</w:t>
      </w:r>
      <w:r w:rsidR="00154C3A">
        <w:t xml:space="preserve"> where she studied journalism;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67B" w:rsidRDefault="00622A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8, 1931, she married</w:t>
      </w:r>
      <w:r w:rsidR="0077267B">
        <w:t xml:space="preserve"> </w:t>
      </w:r>
      <w:r>
        <w:t xml:space="preserve">the late </w:t>
      </w:r>
      <w:r w:rsidR="0077267B">
        <w:t xml:space="preserve">Joel Wyman </w:t>
      </w:r>
      <w:r>
        <w:t>(Joe) Collins, Sr., a Denmark native attending Clemson College. Anne and Joe made</w:t>
      </w:r>
      <w:r w:rsidR="00731383">
        <w:rPr>
          <w:color w:val="000000" w:themeColor="text1"/>
          <w:u w:color="000000" w:themeColor="text1"/>
        </w:rPr>
        <w:t xml:space="preserve"> their home in C</w:t>
      </w:r>
      <w:r>
        <w:rPr>
          <w:color w:val="000000" w:themeColor="text1"/>
          <w:u w:color="000000" w:themeColor="text1"/>
        </w:rPr>
        <w:t>hester, where they re</w:t>
      </w:r>
      <w:r>
        <w:t>ared six outstanding children</w:t>
      </w:r>
      <w:r w:rsidR="0077267B">
        <w:t xml:space="preserve"> who have blessed her with seventeen adoring grandchildren and twenty</w:t>
      </w:r>
      <w:r w:rsidR="001E217F">
        <w:noBreakHyphen/>
      </w:r>
      <w:r w:rsidR="0077267B">
        <w:t>three great</w:t>
      </w:r>
      <w:r w:rsidR="001E217F">
        <w:noBreakHyphen/>
      </w:r>
      <w:r w:rsidR="0077267B">
        <w:t>grandchildren</w:t>
      </w:r>
      <w:r w:rsidR="00154C3A">
        <w:t>; and</w:t>
      </w:r>
    </w:p>
    <w:p w:rsidR="00431DA6" w:rsidRDefault="00431D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D0FF7" w:rsidP="007D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DF7B61">
        <w:t>Mrs. Collins diligently worked many years</w:t>
      </w:r>
      <w:r w:rsidR="00622ACD">
        <w:t xml:space="preserve"> </w:t>
      </w:r>
      <w:r>
        <w:t xml:space="preserve">in </w:t>
      </w:r>
      <w:r w:rsidR="00622ACD">
        <w:t xml:space="preserve">the </w:t>
      </w:r>
      <w:r>
        <w:t>family</w:t>
      </w:r>
      <w:r w:rsidR="001E217F">
        <w:noBreakHyphen/>
      </w:r>
      <w:r>
        <w:t xml:space="preserve">owned </w:t>
      </w:r>
      <w:r w:rsidRPr="00780F81">
        <w:rPr>
          <w:color w:val="000000" w:themeColor="text1"/>
          <w:u w:color="000000" w:themeColor="text1"/>
        </w:rPr>
        <w:t>Joe Collins Real Estate, Inc.</w:t>
      </w:r>
      <w:r>
        <w:rPr>
          <w:color w:val="000000" w:themeColor="text1"/>
          <w:u w:color="000000" w:themeColor="text1"/>
        </w:rPr>
        <w:t xml:space="preserve">, </w:t>
      </w:r>
      <w:r w:rsidR="00DF7B61">
        <w:rPr>
          <w:color w:val="000000" w:themeColor="text1"/>
          <w:u w:color="000000" w:themeColor="text1"/>
        </w:rPr>
        <w:t>beginning with its</w:t>
      </w:r>
      <w:r w:rsidR="00622ACD">
        <w:rPr>
          <w:color w:val="000000" w:themeColor="text1"/>
          <w:u w:color="000000" w:themeColor="text1"/>
        </w:rPr>
        <w:t xml:space="preserve"> founding in 1966</w:t>
      </w:r>
      <w:r w:rsidR="00DF7B61">
        <w:rPr>
          <w:color w:val="000000" w:themeColor="text1"/>
          <w:u w:color="000000" w:themeColor="text1"/>
        </w:rPr>
        <w:t xml:space="preserve">. After her husband’s death in </w:t>
      </w:r>
      <w:r w:rsidR="00622ACD">
        <w:rPr>
          <w:color w:val="000000" w:themeColor="text1"/>
          <w:u w:color="000000" w:themeColor="text1"/>
        </w:rPr>
        <w:t>1975</w:t>
      </w:r>
      <w:r w:rsidR="00DF7B61">
        <w:rPr>
          <w:color w:val="000000" w:themeColor="text1"/>
          <w:u w:color="000000" w:themeColor="text1"/>
        </w:rPr>
        <w:t xml:space="preserve">, she continued with the business as </w:t>
      </w:r>
      <w:r w:rsidR="00622ACD">
        <w:rPr>
          <w:color w:val="000000" w:themeColor="text1"/>
          <w:u w:color="000000" w:themeColor="text1"/>
        </w:rPr>
        <w:t xml:space="preserve">broker-in-charge </w:t>
      </w:r>
      <w:r>
        <w:rPr>
          <w:color w:val="000000" w:themeColor="text1"/>
          <w:u w:color="000000" w:themeColor="text1"/>
        </w:rPr>
        <w:t xml:space="preserve">and </w:t>
      </w:r>
      <w:r w:rsidR="00DF7B61">
        <w:rPr>
          <w:color w:val="000000" w:themeColor="text1"/>
          <w:u w:color="000000" w:themeColor="text1"/>
        </w:rPr>
        <w:t>p</w:t>
      </w:r>
      <w:r w:rsidR="00DF7B61">
        <w:t xml:space="preserve">resident </w:t>
      </w:r>
      <w:r w:rsidR="00622ACD">
        <w:t>until her retirement in 1988</w:t>
      </w:r>
      <w:r>
        <w:t>; and</w:t>
      </w:r>
    </w:p>
    <w:p w:rsidR="007D0FF7" w:rsidRDefault="007D0FF7" w:rsidP="007D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DA6" w:rsidRDefault="00431D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family was honored as the first family ever named Family of the Year in the City of Chester</w:t>
      </w:r>
      <w:r w:rsidR="0063310D">
        <w:t xml:space="preserve"> in </w:t>
      </w:r>
      <w:r w:rsidR="00E04DAE">
        <w:t>19</w:t>
      </w:r>
      <w:r w:rsidR="005D5EBD">
        <w:t>5</w:t>
      </w:r>
      <w:r w:rsidR="00E04DAE">
        <w:t>7</w:t>
      </w:r>
      <w:r w:rsidR="0071233F">
        <w:t xml:space="preserve"> and </w:t>
      </w:r>
      <w:r w:rsidR="005E2FF9">
        <w:t xml:space="preserve">as the </w:t>
      </w:r>
      <w:r w:rsidR="0071233F">
        <w:t>Regional Family of the Year in 1987</w:t>
      </w:r>
      <w:r w:rsidR="00DF7B61">
        <w:t>. In 1985,</w:t>
      </w:r>
      <w:r w:rsidR="0063310D">
        <w:t xml:space="preserve"> she was </w:t>
      </w:r>
      <w:r w:rsidR="003746B8">
        <w:t xml:space="preserve">chosen as </w:t>
      </w:r>
      <w:r w:rsidR="0063310D">
        <w:t>the Cl</w:t>
      </w:r>
      <w:r w:rsidR="00DF7B61">
        <w:t xml:space="preserve">emson Mother of the Year, and in connection with this honor dotted the “i” in the word “Tigers” on the football field at Clemson University during the </w:t>
      </w:r>
      <w:r w:rsidR="005D5EBD">
        <w:t>pregame show</w:t>
      </w:r>
      <w:r w:rsidR="00DF7B61">
        <w:t xml:space="preserve"> of </w:t>
      </w:r>
      <w:r w:rsidR="005D5EBD">
        <w:t>the</w:t>
      </w:r>
      <w:r w:rsidR="00DF7B61">
        <w:t xml:space="preserve"> home</w:t>
      </w:r>
      <w:r w:rsidR="005D5EBD">
        <w:t>coming</w:t>
      </w:r>
      <w:r w:rsidR="00DF7B61">
        <w:t xml:space="preserve"> football game</w:t>
      </w:r>
      <w:r>
        <w:t>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383" w:rsidRDefault="00731383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m</w:t>
      </w:r>
      <w:r w:rsidRPr="00780F81">
        <w:rPr>
          <w:color w:val="000000" w:themeColor="text1"/>
          <w:u w:color="000000" w:themeColor="text1"/>
        </w:rPr>
        <w:t>ember of Bethel United Methodist Church in Chester for</w:t>
      </w:r>
      <w:r>
        <w:rPr>
          <w:color w:val="000000" w:themeColor="text1"/>
          <w:u w:color="000000" w:themeColor="text1"/>
        </w:rPr>
        <w:t xml:space="preserve"> </w:t>
      </w:r>
      <w:r w:rsidR="007D0FF7">
        <w:rPr>
          <w:color w:val="000000" w:themeColor="text1"/>
          <w:u w:color="000000" w:themeColor="text1"/>
        </w:rPr>
        <w:t xml:space="preserve">more than </w:t>
      </w:r>
      <w:r w:rsidR="005D5EBD">
        <w:rPr>
          <w:color w:val="000000" w:themeColor="text1"/>
          <w:u w:color="000000" w:themeColor="text1"/>
        </w:rPr>
        <w:t>sixty-seven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she served as a Methodist Youth Fellowship d</w:t>
      </w:r>
      <w:r w:rsidRPr="00780F81">
        <w:rPr>
          <w:color w:val="000000" w:themeColor="text1"/>
          <w:u w:color="000000" w:themeColor="text1"/>
        </w:rPr>
        <w:t>irector for</w:t>
      </w:r>
      <w:r>
        <w:rPr>
          <w:color w:val="000000" w:themeColor="text1"/>
          <w:u w:color="000000" w:themeColor="text1"/>
        </w:rPr>
        <w:t xml:space="preserve"> twelve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as a </w:t>
      </w:r>
      <w:r w:rsidRPr="00780F81">
        <w:rPr>
          <w:color w:val="000000" w:themeColor="text1"/>
          <w:u w:color="000000" w:themeColor="text1"/>
        </w:rPr>
        <w:t xml:space="preserve">Sunday </w:t>
      </w:r>
      <w:r w:rsidR="00904779">
        <w:rPr>
          <w:color w:val="000000" w:themeColor="text1"/>
          <w:u w:color="000000" w:themeColor="text1"/>
        </w:rPr>
        <w:t>s</w:t>
      </w:r>
      <w:r w:rsidRPr="00780F81">
        <w:rPr>
          <w:color w:val="000000" w:themeColor="text1"/>
          <w:u w:color="000000" w:themeColor="text1"/>
        </w:rPr>
        <w:t xml:space="preserve">chool teacher for over </w:t>
      </w:r>
      <w:r>
        <w:rPr>
          <w:color w:val="000000" w:themeColor="text1"/>
          <w:u w:color="000000" w:themeColor="text1"/>
        </w:rPr>
        <w:t>seventy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1058C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31383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a myriad of community involvements, </w:t>
      </w:r>
      <w:r w:rsidR="00DF7B61">
        <w:rPr>
          <w:color w:val="000000" w:themeColor="text1"/>
          <w:u w:color="000000" w:themeColor="text1"/>
        </w:rPr>
        <w:t>Mrs. Collins</w:t>
      </w:r>
      <w:r w:rsidRPr="00780F81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Pr="00780F81">
        <w:rPr>
          <w:color w:val="000000" w:themeColor="text1"/>
          <w:u w:color="000000" w:themeColor="text1"/>
        </w:rPr>
        <w:t>organize the Art</w:t>
      </w:r>
      <w:r w:rsidR="004A10C0">
        <w:rPr>
          <w:color w:val="000000" w:themeColor="text1"/>
          <w:u w:color="000000" w:themeColor="text1"/>
        </w:rPr>
        <w:t>s</w:t>
      </w:r>
      <w:r w:rsidRPr="00780F81">
        <w:rPr>
          <w:color w:val="000000" w:themeColor="text1"/>
          <w:u w:color="000000" w:themeColor="text1"/>
        </w:rPr>
        <w:t xml:space="preserve"> Council of Chester County</w:t>
      </w:r>
      <w:r>
        <w:rPr>
          <w:color w:val="000000" w:themeColor="text1"/>
          <w:u w:color="000000" w:themeColor="text1"/>
        </w:rPr>
        <w:t xml:space="preserve"> and served on </w:t>
      </w:r>
      <w:r w:rsidR="001E217F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b</w:t>
      </w:r>
      <w:r w:rsidR="00234D15">
        <w:rPr>
          <w:color w:val="000000" w:themeColor="text1"/>
          <w:u w:color="000000" w:themeColor="text1"/>
        </w:rPr>
        <w:t>oard</w:t>
      </w:r>
      <w:r w:rsidR="003151AC">
        <w:rPr>
          <w:color w:val="000000" w:themeColor="text1"/>
          <w:u w:color="000000" w:themeColor="text1"/>
        </w:rPr>
        <w:t xml:space="preserve">, </w:t>
      </w:r>
      <w:r w:rsidRPr="00780F81">
        <w:rPr>
          <w:color w:val="000000" w:themeColor="text1"/>
          <w:u w:color="000000" w:themeColor="text1"/>
        </w:rPr>
        <w:t xml:space="preserve">organized and served on the </w:t>
      </w:r>
      <w:r>
        <w:rPr>
          <w:color w:val="000000" w:themeColor="text1"/>
          <w:u w:color="000000" w:themeColor="text1"/>
        </w:rPr>
        <w:t>b</w:t>
      </w:r>
      <w:r w:rsidRPr="00780F81">
        <w:rPr>
          <w:color w:val="000000" w:themeColor="text1"/>
          <w:u w:color="000000" w:themeColor="text1"/>
        </w:rPr>
        <w:t>oard of the Chester L</w:t>
      </w:r>
      <w:r>
        <w:rPr>
          <w:color w:val="000000" w:themeColor="text1"/>
          <w:u w:color="000000" w:themeColor="text1"/>
        </w:rPr>
        <w:t>ittle Theater beginning in 1970</w:t>
      </w:r>
      <w:r w:rsidR="003151A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1233F">
        <w:rPr>
          <w:color w:val="000000" w:themeColor="text1"/>
          <w:u w:color="000000" w:themeColor="text1"/>
        </w:rPr>
        <w:t>r</w:t>
      </w:r>
      <w:r w:rsidR="0071233F" w:rsidRPr="00780F81">
        <w:rPr>
          <w:color w:val="000000" w:themeColor="text1"/>
          <w:u w:color="000000" w:themeColor="text1"/>
        </w:rPr>
        <w:t>epresented Chester at the President</w:t>
      </w:r>
      <w:r w:rsidR="001E217F" w:rsidRPr="001E217F">
        <w:rPr>
          <w:color w:val="000000" w:themeColor="text1"/>
          <w:u w:color="000000" w:themeColor="text1"/>
        </w:rPr>
        <w:t>’</w:t>
      </w:r>
      <w:r w:rsidR="0071233F" w:rsidRPr="00780F81">
        <w:rPr>
          <w:color w:val="000000" w:themeColor="text1"/>
          <w:u w:color="000000" w:themeColor="text1"/>
        </w:rPr>
        <w:t>s White House Conference on Aging in 1970</w:t>
      </w:r>
      <w:r w:rsidR="0071233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 w:rsidR="0071233F">
        <w:rPr>
          <w:color w:val="000000" w:themeColor="text1"/>
          <w:u w:color="000000" w:themeColor="text1"/>
        </w:rPr>
        <w:t xml:space="preserve">nd served </w:t>
      </w:r>
      <w:r w:rsidR="003151AC" w:rsidRPr="00780F81">
        <w:rPr>
          <w:color w:val="000000" w:themeColor="text1"/>
          <w:u w:color="000000" w:themeColor="text1"/>
        </w:rPr>
        <w:t>for twenty</w:t>
      </w:r>
      <w:r w:rsidR="003151AC">
        <w:rPr>
          <w:color w:val="000000" w:themeColor="text1"/>
          <w:u w:color="000000" w:themeColor="text1"/>
        </w:rPr>
        <w:noBreakHyphen/>
      </w:r>
      <w:r w:rsidR="003151AC" w:rsidRPr="00780F81">
        <w:rPr>
          <w:color w:val="000000" w:themeColor="text1"/>
          <w:u w:color="000000" w:themeColor="text1"/>
        </w:rPr>
        <w:t>five</w:t>
      </w:r>
      <w:r w:rsidR="003151AC">
        <w:rPr>
          <w:color w:val="000000" w:themeColor="text1"/>
          <w:u w:color="000000" w:themeColor="text1"/>
        </w:rPr>
        <w:t xml:space="preserve"> years </w:t>
      </w:r>
      <w:r w:rsidR="0071233F">
        <w:rPr>
          <w:color w:val="000000" w:themeColor="text1"/>
          <w:u w:color="000000" w:themeColor="text1"/>
        </w:rPr>
        <w:t>as a t</w:t>
      </w:r>
      <w:r w:rsidR="0071233F" w:rsidRPr="00780F81">
        <w:rPr>
          <w:color w:val="000000" w:themeColor="text1"/>
          <w:u w:color="000000" w:themeColor="text1"/>
        </w:rPr>
        <w:t xml:space="preserve">rustee for </w:t>
      </w:r>
      <w:r w:rsidR="0071233F">
        <w:rPr>
          <w:color w:val="000000" w:themeColor="text1"/>
          <w:u w:color="000000" w:themeColor="text1"/>
        </w:rPr>
        <w:t>t</w:t>
      </w:r>
      <w:r w:rsidR="0071233F" w:rsidRPr="00780F81">
        <w:rPr>
          <w:color w:val="000000" w:themeColor="text1"/>
          <w:u w:color="000000" w:themeColor="text1"/>
        </w:rPr>
        <w:t>he Chester County Library</w:t>
      </w:r>
      <w:r w:rsidR="003151AC">
        <w:rPr>
          <w:color w:val="000000" w:themeColor="text1"/>
          <w:u w:color="000000" w:themeColor="text1"/>
        </w:rPr>
        <w:t xml:space="preserve">, including service as </w:t>
      </w:r>
      <w:r w:rsidR="0071233F">
        <w:rPr>
          <w:color w:val="000000" w:themeColor="text1"/>
          <w:u w:color="000000" w:themeColor="text1"/>
        </w:rPr>
        <w:t>its c</w:t>
      </w:r>
      <w:r w:rsidR="0071233F" w:rsidRPr="00780F81">
        <w:rPr>
          <w:color w:val="000000" w:themeColor="text1"/>
          <w:u w:color="000000" w:themeColor="text1"/>
        </w:rPr>
        <w:t>hairman for twelve y</w:t>
      </w:r>
      <w:r w:rsidR="003151AC">
        <w:rPr>
          <w:color w:val="000000" w:themeColor="text1"/>
          <w:u w:color="000000" w:themeColor="text1"/>
        </w:rPr>
        <w:t xml:space="preserve">ears. The “Anne Pickens Collins Room” at the Chester County Museum was given by Mrs. Collins’ children in </w:t>
      </w:r>
      <w:r w:rsidR="00072C0C">
        <w:rPr>
          <w:color w:val="000000" w:themeColor="text1"/>
          <w:u w:color="000000" w:themeColor="text1"/>
        </w:rPr>
        <w:t xml:space="preserve">her </w:t>
      </w:r>
      <w:r w:rsidR="003151AC">
        <w:rPr>
          <w:color w:val="000000" w:themeColor="text1"/>
          <w:u w:color="000000" w:themeColor="text1"/>
        </w:rPr>
        <w:t>honor in 1985, a worthy tribute to her devotion to the library and the written word; and</w:t>
      </w:r>
    </w:p>
    <w:p w:rsidR="00D1058C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33F" w:rsidRDefault="0071233F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received both the </w:t>
      </w:r>
      <w:r w:rsidRPr="00780F81">
        <w:rPr>
          <w:color w:val="000000" w:themeColor="text1"/>
          <w:u w:color="000000" w:themeColor="text1"/>
        </w:rPr>
        <w:t xml:space="preserve">Chester Sertoma Club </w:t>
      </w:r>
      <w:r>
        <w:t xml:space="preserve">Service to Mankind Award and the </w:t>
      </w:r>
      <w:r w:rsidRPr="00780F81">
        <w:rPr>
          <w:color w:val="000000" w:themeColor="text1"/>
          <w:u w:color="000000" w:themeColor="text1"/>
        </w:rPr>
        <w:t xml:space="preserve">Old Hickory Sertoma District Service </w:t>
      </w:r>
      <w:r>
        <w:rPr>
          <w:color w:val="000000" w:themeColor="text1"/>
          <w:u w:color="000000" w:themeColor="text1"/>
        </w:rPr>
        <w:t>t</w:t>
      </w:r>
      <w:r w:rsidRPr="00780F81">
        <w:rPr>
          <w:color w:val="000000" w:themeColor="text1"/>
          <w:u w:color="000000" w:themeColor="text1"/>
        </w:rPr>
        <w:t>o Mankind Award in 1985</w:t>
      </w:r>
      <w:r>
        <w:t xml:space="preserve"> for her work as the chairperson of </w:t>
      </w:r>
      <w:r w:rsidR="00622C16">
        <w:t>t</w:t>
      </w:r>
      <w:r w:rsidR="005D5EBD">
        <w:t>h</w:t>
      </w:r>
      <w:r w:rsidR="00622C16">
        <w:t xml:space="preserve">e </w:t>
      </w:r>
      <w:r>
        <w:t>Chester County Library Society, raising money for the building of the new library; and</w:t>
      </w:r>
    </w:p>
    <w:p w:rsidR="007D0FF7" w:rsidRDefault="007D0FF7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D0FF7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2006, </w:t>
      </w:r>
      <w:r w:rsidR="003151AC">
        <w:t>Governor Mark Sanford awarded Mrs. Collins the</w:t>
      </w:r>
      <w:r>
        <w:t xml:space="preserve"> covet</w:t>
      </w:r>
      <w:r w:rsidR="003151AC">
        <w:t>ed Order of the Silver Crescent</w:t>
      </w:r>
      <w:r w:rsidR="00904779">
        <w:t>,</w:t>
      </w:r>
      <w:r>
        <w:t xml:space="preserve"> </w:t>
      </w:r>
      <w:r w:rsidR="003151AC">
        <w:t xml:space="preserve">an honor reserved for </w:t>
      </w:r>
      <w:r>
        <w:t>persons with outstanding achievements and community contributions</w:t>
      </w:r>
      <w:r w:rsidR="003151AC">
        <w:t xml:space="preserve"> in South Carolina</w:t>
      </w:r>
      <w:r>
        <w:t>; and</w:t>
      </w:r>
    </w:p>
    <w:p w:rsidR="0071233F" w:rsidRDefault="0071233F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B4D" w:rsidRPr="00780F81" w:rsidRDefault="00154C3A" w:rsidP="00BB2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2B4D">
        <w:t xml:space="preserve">she </w:t>
      </w:r>
      <w:r w:rsidR="00500D18" w:rsidRPr="00780F81">
        <w:rPr>
          <w:color w:val="000000" w:themeColor="text1"/>
          <w:u w:color="000000" w:themeColor="text1"/>
        </w:rPr>
        <w:t xml:space="preserve">has </w:t>
      </w:r>
      <w:r w:rsidR="00622C16">
        <w:rPr>
          <w:color w:val="000000" w:themeColor="text1"/>
          <w:u w:color="000000" w:themeColor="text1"/>
        </w:rPr>
        <w:t xml:space="preserve">co-authored or </w:t>
      </w:r>
      <w:r w:rsidR="00BB2B4D">
        <w:rPr>
          <w:color w:val="000000" w:themeColor="text1"/>
          <w:u w:color="000000" w:themeColor="text1"/>
        </w:rPr>
        <w:t>authored</w:t>
      </w:r>
      <w:r w:rsidR="00500D18" w:rsidRPr="00780F81">
        <w:rPr>
          <w:color w:val="000000" w:themeColor="text1"/>
          <w:u w:color="000000" w:themeColor="text1"/>
        </w:rPr>
        <w:t xml:space="preserve"> and published </w:t>
      </w:r>
      <w:r w:rsidR="00BB2B4D">
        <w:rPr>
          <w:color w:val="000000" w:themeColor="text1"/>
          <w:u w:color="000000" w:themeColor="text1"/>
        </w:rPr>
        <w:t>thirteen</w:t>
      </w:r>
      <w:r w:rsidR="00500D18" w:rsidRPr="00780F81">
        <w:rPr>
          <w:color w:val="000000" w:themeColor="text1"/>
          <w:u w:color="000000" w:themeColor="text1"/>
        </w:rPr>
        <w:t xml:space="preserve"> books</w:t>
      </w:r>
      <w:r w:rsidR="00500D18">
        <w:rPr>
          <w:color w:val="000000" w:themeColor="text1"/>
          <w:u w:color="000000" w:themeColor="text1"/>
        </w:rPr>
        <w:t xml:space="preserve"> </w:t>
      </w:r>
      <w:r w:rsidR="00622C16">
        <w:rPr>
          <w:color w:val="000000" w:themeColor="text1"/>
          <w:u w:color="000000" w:themeColor="text1"/>
        </w:rPr>
        <w:t>that</w:t>
      </w:r>
      <w:r w:rsidR="00500D18">
        <w:rPr>
          <w:color w:val="000000" w:themeColor="text1"/>
          <w:u w:color="000000" w:themeColor="text1"/>
        </w:rPr>
        <w:t xml:space="preserve"> include </w:t>
      </w:r>
      <w:r w:rsidR="00BB2B4D" w:rsidRPr="00BB2B4D">
        <w:rPr>
          <w:i/>
          <w:color w:val="000000" w:themeColor="text1"/>
          <w:u w:color="000000" w:themeColor="text1"/>
        </w:rPr>
        <w:t>Chester County Heritage History</w:t>
      </w:r>
      <w:r w:rsidR="00BB2B4D" w:rsidRPr="00780F81">
        <w:rPr>
          <w:color w:val="000000" w:themeColor="text1"/>
          <w:u w:color="000000" w:themeColor="text1"/>
        </w:rPr>
        <w:t xml:space="preserve">, </w:t>
      </w:r>
      <w:r w:rsidR="00622C16">
        <w:rPr>
          <w:color w:val="000000" w:themeColor="text1"/>
          <w:u w:color="000000" w:themeColor="text1"/>
        </w:rPr>
        <w:t>V</w:t>
      </w:r>
      <w:r w:rsidR="00BB2B4D" w:rsidRPr="00780F81">
        <w:rPr>
          <w:color w:val="000000" w:themeColor="text1"/>
          <w:u w:color="000000" w:themeColor="text1"/>
        </w:rPr>
        <w:t>olume</w:t>
      </w:r>
      <w:r w:rsidR="00BB2B4D">
        <w:rPr>
          <w:color w:val="000000" w:themeColor="text1"/>
          <w:u w:color="000000" w:themeColor="text1"/>
        </w:rPr>
        <w:t>s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622C16">
        <w:rPr>
          <w:color w:val="000000" w:themeColor="text1"/>
          <w:u w:color="000000" w:themeColor="text1"/>
        </w:rPr>
        <w:t xml:space="preserve">I </w:t>
      </w:r>
      <w:r w:rsidR="00BB2B4D" w:rsidRPr="00780F81">
        <w:rPr>
          <w:color w:val="000000" w:themeColor="text1"/>
          <w:u w:color="000000" w:themeColor="text1"/>
        </w:rPr>
        <w:t xml:space="preserve">and </w:t>
      </w:r>
      <w:r w:rsidR="00622C16">
        <w:rPr>
          <w:color w:val="000000" w:themeColor="text1"/>
          <w:u w:color="000000" w:themeColor="text1"/>
        </w:rPr>
        <w:t>II, published in 1982 and 1985, respectively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>
        <w:rPr>
          <w:i/>
        </w:rPr>
        <w:t>A Goodly Heritage: History of Chester County, South Carolina</w:t>
      </w:r>
      <w:r w:rsidR="00BB2B4D">
        <w:t>, published</w:t>
      </w:r>
      <w:r w:rsidR="00622C16">
        <w:t xml:space="preserve"> in 1985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 w:rsidRPr="00BB2B4D">
        <w:rPr>
          <w:i/>
          <w:color w:val="000000" w:themeColor="text1"/>
          <w:u w:color="000000" w:themeColor="text1"/>
        </w:rPr>
        <w:t xml:space="preserve">Ambling With Anne, </w:t>
      </w:r>
      <w:r w:rsidR="00622C16">
        <w:rPr>
          <w:color w:val="000000" w:themeColor="text1"/>
          <w:u w:color="000000" w:themeColor="text1"/>
        </w:rPr>
        <w:t>V</w:t>
      </w:r>
      <w:r w:rsidR="00BB2B4D">
        <w:rPr>
          <w:color w:val="000000" w:themeColor="text1"/>
          <w:u w:color="000000" w:themeColor="text1"/>
        </w:rPr>
        <w:t xml:space="preserve">olumes </w:t>
      </w:r>
      <w:r w:rsidR="00622C16">
        <w:rPr>
          <w:color w:val="000000" w:themeColor="text1"/>
          <w:u w:color="000000" w:themeColor="text1"/>
        </w:rPr>
        <w:t>I and II, published in 1990 and 1998, respectively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 w:rsidRPr="005E2FF9">
        <w:rPr>
          <w:i/>
          <w:color w:val="000000" w:themeColor="text1"/>
          <w:u w:color="000000" w:themeColor="text1"/>
        </w:rPr>
        <w:t>Wellsprings of Bethel</w:t>
      </w:r>
      <w:r w:rsidR="00622C16">
        <w:rPr>
          <w:color w:val="000000" w:themeColor="text1"/>
          <w:u w:color="000000" w:themeColor="text1"/>
        </w:rPr>
        <w:t xml:space="preserve">, published in </w:t>
      </w:r>
      <w:r w:rsidR="007E6B78">
        <w:rPr>
          <w:color w:val="000000" w:themeColor="text1"/>
          <w:u w:color="000000" w:themeColor="text1"/>
        </w:rPr>
        <w:t>1985</w:t>
      </w:r>
      <w:r w:rsidR="005E2FF9">
        <w:rPr>
          <w:color w:val="000000" w:themeColor="text1"/>
          <w:u w:color="000000" w:themeColor="text1"/>
        </w:rPr>
        <w:t>,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622C16" w:rsidRPr="00622C16">
        <w:rPr>
          <w:i/>
          <w:color w:val="000000" w:themeColor="text1"/>
          <w:u w:color="000000" w:themeColor="text1"/>
        </w:rPr>
        <w:t>T</w:t>
      </w:r>
      <w:r w:rsidR="00BB2B4D" w:rsidRPr="00622C16">
        <w:rPr>
          <w:i/>
          <w:color w:val="000000" w:themeColor="text1"/>
          <w:u w:color="000000" w:themeColor="text1"/>
        </w:rPr>
        <w:t xml:space="preserve">he Collins </w:t>
      </w:r>
      <w:r w:rsidR="00622C16" w:rsidRPr="00622C16">
        <w:rPr>
          <w:i/>
          <w:color w:val="000000" w:themeColor="text1"/>
          <w:u w:color="000000" w:themeColor="text1"/>
        </w:rPr>
        <w:t>Family H</w:t>
      </w:r>
      <w:r w:rsidR="00BB2B4D" w:rsidRPr="00622C16">
        <w:rPr>
          <w:i/>
          <w:color w:val="000000" w:themeColor="text1"/>
          <w:u w:color="000000" w:themeColor="text1"/>
        </w:rPr>
        <w:t>istory</w:t>
      </w:r>
      <w:r w:rsidR="007E6B78">
        <w:rPr>
          <w:color w:val="000000" w:themeColor="text1"/>
          <w:u w:color="000000" w:themeColor="text1"/>
        </w:rPr>
        <w:t>, published</w:t>
      </w:r>
      <w:r w:rsidR="00BB2B4D" w:rsidRPr="00780F81">
        <w:rPr>
          <w:color w:val="000000" w:themeColor="text1"/>
          <w:u w:color="000000" w:themeColor="text1"/>
        </w:rPr>
        <w:t xml:space="preserve"> in 1994</w:t>
      </w:r>
      <w:r w:rsidR="00BB2B4D">
        <w:rPr>
          <w:color w:val="000000" w:themeColor="text1"/>
          <w:u w:color="000000" w:themeColor="text1"/>
        </w:rPr>
        <w:t>,</w:t>
      </w:r>
      <w:r w:rsidR="00BB2B4D" w:rsidRPr="00780F81">
        <w:rPr>
          <w:color w:val="000000" w:themeColor="text1"/>
          <w:u w:color="000000" w:themeColor="text1"/>
        </w:rPr>
        <w:t xml:space="preserve"> and </w:t>
      </w:r>
      <w:r w:rsidR="00BB2B4D" w:rsidRPr="00BB2B4D">
        <w:rPr>
          <w:i/>
          <w:color w:val="000000" w:themeColor="text1"/>
          <w:u w:color="000000" w:themeColor="text1"/>
        </w:rPr>
        <w:t xml:space="preserve">The Twentieth Century </w:t>
      </w:r>
      <w:r w:rsidR="00BB2B4D">
        <w:rPr>
          <w:i/>
          <w:color w:val="000000" w:themeColor="text1"/>
          <w:u w:color="000000" w:themeColor="text1"/>
        </w:rPr>
        <w:t>a</w:t>
      </w:r>
      <w:r w:rsidR="00BB2B4D" w:rsidRPr="00BB2B4D">
        <w:rPr>
          <w:i/>
          <w:color w:val="000000" w:themeColor="text1"/>
          <w:u w:color="000000" w:themeColor="text1"/>
        </w:rPr>
        <w:t>nd Me</w:t>
      </w:r>
      <w:r w:rsidR="007E6B78">
        <w:rPr>
          <w:color w:val="000000" w:themeColor="text1"/>
          <w:u w:color="000000" w:themeColor="text1"/>
        </w:rPr>
        <w:t>, published</w:t>
      </w:r>
      <w:r w:rsidR="00BB2B4D">
        <w:rPr>
          <w:color w:val="000000" w:themeColor="text1"/>
          <w:u w:color="000000" w:themeColor="text1"/>
        </w:rPr>
        <w:t xml:space="preserve"> in 2000; and</w:t>
      </w:r>
    </w:p>
    <w:p w:rsidR="00500D18" w:rsidRDefault="00500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4C3A" w:rsidRDefault="005E2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reporter for </w:t>
      </w:r>
      <w:r w:rsidRPr="005E2FF9">
        <w:rPr>
          <w:i/>
        </w:rPr>
        <w:t>The State</w:t>
      </w:r>
      <w:r>
        <w:t xml:space="preserve"> in 1931 and </w:t>
      </w:r>
      <w:r w:rsidRPr="00780F81">
        <w:rPr>
          <w:color w:val="000000" w:themeColor="text1"/>
          <w:u w:color="000000" w:themeColor="text1"/>
        </w:rPr>
        <w:t xml:space="preserve">a feature writer for </w:t>
      </w:r>
      <w:r w:rsidRPr="00780F81">
        <w:rPr>
          <w:i/>
          <w:color w:val="000000" w:themeColor="text1"/>
          <w:u w:color="000000" w:themeColor="text1"/>
        </w:rPr>
        <w:t xml:space="preserve">The Chester News and Reporter </w:t>
      </w:r>
      <w:r w:rsidRPr="00780F81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 xml:space="preserve">, </w:t>
      </w:r>
      <w:r w:rsidR="003746B8">
        <w:t>Anne Collins</w:t>
      </w:r>
      <w:r w:rsidR="00154C3A">
        <w:t xml:space="preserve"> distinguished herself as a scholar, hist</w:t>
      </w:r>
      <w:r>
        <w:t>orian, columnist, and essayist</w:t>
      </w:r>
      <w:r w:rsidR="00154C3A">
        <w:t xml:space="preserve">; and </w:t>
      </w:r>
    </w:p>
    <w:p w:rsidR="00154C3A" w:rsidRDefault="00154C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CE1">
        <w:t>Mrs. Collins’s charming and often earthy writing</w:t>
      </w:r>
      <w:r w:rsidR="00980DBD">
        <w:t xml:space="preserve"> style </w:t>
      </w:r>
      <w:r w:rsidR="005E2FF9">
        <w:t>is laced with cogent details and</w:t>
      </w:r>
      <w:r w:rsidR="00980DBD">
        <w:t xml:space="preserve"> insightful scholasticism</w:t>
      </w:r>
      <w:r w:rsidR="005E2FF9">
        <w:t xml:space="preserve"> from a life filled with the realities of family, children, </w:t>
      </w:r>
      <w:r w:rsidR="001826C2">
        <w:t xml:space="preserve">faith, </w:t>
      </w:r>
      <w:r w:rsidR="005E2FF9">
        <w:t xml:space="preserve">business, and </w:t>
      </w:r>
      <w:r w:rsidR="001826C2">
        <w:t>community</w:t>
      </w:r>
      <w:r w:rsidR="00980DBD">
        <w:t>; and</w:t>
      </w:r>
    </w:p>
    <w:p w:rsidR="00E81879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879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9, 2012, Anne Collins passed the rare milestone of her one hundred second birthday</w:t>
      </w:r>
      <w:r w:rsidR="00CE6CE1">
        <w:t>. Her</w:t>
      </w:r>
      <w:r>
        <w:t xml:space="preserve"> </w:t>
      </w:r>
      <w:r w:rsidR="00CE6CE1">
        <w:t xml:space="preserve">remarkable </w:t>
      </w:r>
      <w:r>
        <w:t xml:space="preserve">life of more than a century has </w:t>
      </w:r>
      <w:r w:rsidR="00CE6CE1">
        <w:t>enriched and touched</w:t>
      </w:r>
      <w:r>
        <w:t xml:space="preserve"> not only her family but countless other citizens of South Carolina; and</w:t>
      </w:r>
    </w:p>
    <w:p w:rsidR="0063310D" w:rsidRDefault="006331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374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26C2">
        <w:t>the members of the South</w:t>
      </w:r>
      <w:r>
        <w:t xml:space="preserve"> </w:t>
      </w:r>
      <w:r w:rsidR="001826C2">
        <w:t xml:space="preserve">Carolina House of Representatives are grateful for </w:t>
      </w:r>
      <w:r w:rsidR="00E81879">
        <w:t>Anne Pickens Collins, a gracious lady and native daughter of South Carolina, whose life has enriched so many in her community and in our beloved State</w:t>
      </w:r>
      <w:r w:rsidR="001826C2">
        <w:t xml:space="preserve"> through</w:t>
      </w:r>
      <w:r>
        <w:t xml:space="preserve"> her outstanding leadership, singular generosity</w:t>
      </w:r>
      <w:r w:rsidR="001826C2">
        <w:t>, and significant service</w:t>
      </w:r>
      <w:r w:rsidR="004F1DA5">
        <w:t>.  Now, therefore,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267B">
        <w:t xml:space="preserve"> the members of the South Carolina House of Representatives, by this resolution, recognize and honor</w:t>
      </w:r>
      <w:r w:rsidR="003746B8">
        <w:t xml:space="preserve"> Anne Pickens Collins</w:t>
      </w:r>
      <w:r w:rsidR="005A3A34">
        <w:t xml:space="preserve"> of Chester County</w:t>
      </w:r>
      <w:r w:rsidR="003746B8">
        <w:t xml:space="preserve">, </w:t>
      </w:r>
      <w:r w:rsidR="00E81879">
        <w:t>and commend her enduring legacy of selfless service and meaningful accomplishments.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7267B">
        <w:t>t a copy of this resolution be present</w:t>
      </w:r>
      <w:r>
        <w:t>ed to</w:t>
      </w:r>
      <w:r w:rsidR="0077267B">
        <w:t xml:space="preserve"> Anne Pickens Collins.</w:t>
      </w:r>
    </w:p>
    <w:p w:rsidR="00B267C2" w:rsidRDefault="001E21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7C2" w:rsidRDefault="00B267C2" w:rsidP="006B27A6">
      <w:pPr>
        <w:suppressAutoHyphens/>
      </w:pPr>
    </w:p>
    <w:sectPr w:rsidR="00B267C2" w:rsidSect="006B27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0C0" w:rsidRDefault="004A10C0" w:rsidP="009F0C77">
      <w:r>
        <w:separator/>
      </w:r>
    </w:p>
  </w:endnote>
  <w:endnote w:type="continuationSeparator" w:id="0">
    <w:p w:rsidR="004A10C0" w:rsidRDefault="004A10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70BAB-26C6-4716-85BB-97B8F7CE32A0}"/>
    <w:embedBold r:id="rId2" w:fontKey="{7AAF73DB-FE28-40FB-B06A-2EA7E851D84B}"/>
    <w:embedItalic r:id="rId3" w:fontKey="{ACBD618B-1AAF-495E-86E0-430B706A2A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7FBF41F-7D49-46B4-B29A-FB5984CC65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6F5420E-5B9F-478A-A28F-0963A4F4A0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4C4398-2CD4-4FFC-A016-6E231AE23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7A6" w:rsidRPr="00B267C2" w:rsidRDefault="006B27A6" w:rsidP="00B267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 w:rsidR="0095658F">
      <w:fldChar w:fldCharType="begin"/>
    </w:r>
    <w:r w:rsidR="0095658F">
      <w:instrText xml:space="preserve"> PAGE  \* MERGEFORMAT </w:instrText>
    </w:r>
    <w:r w:rsidR="0095658F">
      <w:fldChar w:fldCharType="separate"/>
    </w:r>
    <w:r w:rsidR="0095658F">
      <w:rPr>
        <w:noProof/>
      </w:rPr>
      <w:t>1</w:t>
    </w:r>
    <w:r w:rsidR="009565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0C0" w:rsidRDefault="004A10C0" w:rsidP="009F0C77">
      <w:r>
        <w:separator/>
      </w:r>
    </w:p>
  </w:footnote>
  <w:footnote w:type="continuationSeparator" w:id="0">
    <w:p w:rsidR="004A10C0" w:rsidRDefault="004A10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43AB12"/>
    <w:docVar w:name="CoverBillType" w:val="r"/>
    <w:docVar w:name="docpath" w:val="L:\Council\bills\GM\29443AB12.DOCX"/>
    <w:docVar w:name="dvBillNumber" w:val="4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777C"/>
    <w:rsid w:val="00011869"/>
    <w:rsid w:val="00072C0C"/>
    <w:rsid w:val="00080097"/>
    <w:rsid w:val="000E1785"/>
    <w:rsid w:val="000F40FA"/>
    <w:rsid w:val="0010776B"/>
    <w:rsid w:val="00133E66"/>
    <w:rsid w:val="001435A3"/>
    <w:rsid w:val="00154C3A"/>
    <w:rsid w:val="001826C2"/>
    <w:rsid w:val="001D08F2"/>
    <w:rsid w:val="001D525B"/>
    <w:rsid w:val="001D5B72"/>
    <w:rsid w:val="001D7F4F"/>
    <w:rsid w:val="001E217F"/>
    <w:rsid w:val="002321B6"/>
    <w:rsid w:val="00234D15"/>
    <w:rsid w:val="00250967"/>
    <w:rsid w:val="002543C8"/>
    <w:rsid w:val="00284AAE"/>
    <w:rsid w:val="002A6611"/>
    <w:rsid w:val="002D795B"/>
    <w:rsid w:val="002E5912"/>
    <w:rsid w:val="002E7D71"/>
    <w:rsid w:val="002F54E0"/>
    <w:rsid w:val="003151AC"/>
    <w:rsid w:val="00325348"/>
    <w:rsid w:val="0032732C"/>
    <w:rsid w:val="00333F0C"/>
    <w:rsid w:val="00336AD0"/>
    <w:rsid w:val="0037079A"/>
    <w:rsid w:val="003746B8"/>
    <w:rsid w:val="003D01E8"/>
    <w:rsid w:val="003D24C0"/>
    <w:rsid w:val="003E5288"/>
    <w:rsid w:val="003F6D79"/>
    <w:rsid w:val="0041760A"/>
    <w:rsid w:val="00417C01"/>
    <w:rsid w:val="00420D83"/>
    <w:rsid w:val="00431DA6"/>
    <w:rsid w:val="004809EE"/>
    <w:rsid w:val="004A10C0"/>
    <w:rsid w:val="004E2D1D"/>
    <w:rsid w:val="004E7D54"/>
    <w:rsid w:val="004F1DA5"/>
    <w:rsid w:val="00500D18"/>
    <w:rsid w:val="005273C6"/>
    <w:rsid w:val="00530A69"/>
    <w:rsid w:val="00545593"/>
    <w:rsid w:val="005544CB"/>
    <w:rsid w:val="005744EC"/>
    <w:rsid w:val="00577C6C"/>
    <w:rsid w:val="005A3A34"/>
    <w:rsid w:val="005C2FE2"/>
    <w:rsid w:val="005D5EBD"/>
    <w:rsid w:val="005E2BC9"/>
    <w:rsid w:val="005E2FF9"/>
    <w:rsid w:val="00605102"/>
    <w:rsid w:val="006215AA"/>
    <w:rsid w:val="00622ACD"/>
    <w:rsid w:val="00622C16"/>
    <w:rsid w:val="0063310D"/>
    <w:rsid w:val="006913C9"/>
    <w:rsid w:val="0069470D"/>
    <w:rsid w:val="006B27A6"/>
    <w:rsid w:val="006D2B74"/>
    <w:rsid w:val="0071233F"/>
    <w:rsid w:val="00731383"/>
    <w:rsid w:val="00734F00"/>
    <w:rsid w:val="0077267B"/>
    <w:rsid w:val="007907C0"/>
    <w:rsid w:val="007A70AE"/>
    <w:rsid w:val="007D0FF7"/>
    <w:rsid w:val="007E6B78"/>
    <w:rsid w:val="008362E8"/>
    <w:rsid w:val="008518F0"/>
    <w:rsid w:val="008A0E2E"/>
    <w:rsid w:val="008A1768"/>
    <w:rsid w:val="008F4429"/>
    <w:rsid w:val="00903783"/>
    <w:rsid w:val="00904779"/>
    <w:rsid w:val="00937256"/>
    <w:rsid w:val="0094021A"/>
    <w:rsid w:val="0095658F"/>
    <w:rsid w:val="00980DBD"/>
    <w:rsid w:val="009C6A0B"/>
    <w:rsid w:val="009F0C77"/>
    <w:rsid w:val="009F4DD1"/>
    <w:rsid w:val="00A41684"/>
    <w:rsid w:val="00A62ECB"/>
    <w:rsid w:val="00A64E80"/>
    <w:rsid w:val="00A72BCD"/>
    <w:rsid w:val="00A741D9"/>
    <w:rsid w:val="00A833AB"/>
    <w:rsid w:val="00A9741D"/>
    <w:rsid w:val="00AB5AA4"/>
    <w:rsid w:val="00AD4B17"/>
    <w:rsid w:val="00B03118"/>
    <w:rsid w:val="00B1777C"/>
    <w:rsid w:val="00B267C2"/>
    <w:rsid w:val="00B412D4"/>
    <w:rsid w:val="00B74C30"/>
    <w:rsid w:val="00BA77D5"/>
    <w:rsid w:val="00BB2B4D"/>
    <w:rsid w:val="00BE3C22"/>
    <w:rsid w:val="00C0345E"/>
    <w:rsid w:val="00C3483A"/>
    <w:rsid w:val="00C74E9D"/>
    <w:rsid w:val="00C82FD3"/>
    <w:rsid w:val="00C92319"/>
    <w:rsid w:val="00C92819"/>
    <w:rsid w:val="00CC6B7B"/>
    <w:rsid w:val="00CD2089"/>
    <w:rsid w:val="00CE6CE1"/>
    <w:rsid w:val="00D1058C"/>
    <w:rsid w:val="00D66D84"/>
    <w:rsid w:val="00D73A67"/>
    <w:rsid w:val="00D970A9"/>
    <w:rsid w:val="00DD3EDE"/>
    <w:rsid w:val="00DF3845"/>
    <w:rsid w:val="00DF6C0E"/>
    <w:rsid w:val="00DF7B61"/>
    <w:rsid w:val="00E04DAE"/>
    <w:rsid w:val="00E41911"/>
    <w:rsid w:val="00E81879"/>
    <w:rsid w:val="00E92EEF"/>
    <w:rsid w:val="00EF76B9"/>
    <w:rsid w:val="00F14793"/>
    <w:rsid w:val="00F24442"/>
    <w:rsid w:val="00F50AE3"/>
    <w:rsid w:val="00F52E2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663605-7968-44A6-884C-04A351D63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27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13_201202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F7490-793D-44BC-8B5B-752E6FAD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1</TotalTime>
  <Pages>3</Pages>
  <Words>856</Words>
  <Characters>4574</Characters>
  <Application>Microsoft Office Word</Application>
  <DocSecurity>4</DocSecurity>
  <Lines>143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4913: Anne Pickens Collins - South Carolina Legislature Online</dc:title>
  <dc:subject/>
  <dc:creator>gailmoore</dc:creator>
  <cp:keywords/>
  <dc:description/>
  <cp:lastModifiedBy>N Cumfer</cp:lastModifiedBy>
  <cp:revision>2</cp:revision>
  <cp:lastPrinted>2012-02-13T15:30:00Z</cp:lastPrinted>
  <dcterms:created xsi:type="dcterms:W3CDTF">2014-11-24T14:50:00Z</dcterms:created>
  <dcterms:modified xsi:type="dcterms:W3CDTF">2014-11-24T14:50:00Z</dcterms:modified>
</cp:coreProperties>
</file>