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A7B" w:rsidRDefault="00B80A7B" w:rsidP="00B80A7B">
      <w:pPr>
        <w:widowControl w:val="0"/>
        <w:jc w:val="center"/>
      </w:pPr>
      <w:bookmarkStart w:id="0" w:name="_GoBack"/>
      <w:bookmarkEnd w:id="0"/>
      <w:r w:rsidRPr="00B80A7B">
        <w:rPr>
          <w:b/>
        </w:rPr>
        <w:t>South Carolina General Assembly</w:t>
      </w:r>
    </w:p>
    <w:p w:rsidR="00B80A7B" w:rsidRDefault="00B80A7B" w:rsidP="00B80A7B">
      <w:pPr>
        <w:widowControl w:val="0"/>
        <w:jc w:val="center"/>
      </w:pPr>
      <w:r>
        <w:t>119th Session, 2011-2012</w:t>
      </w: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jc w:val="left"/>
        <w:rPr>
          <w:b/>
        </w:rPr>
      </w:pPr>
      <w:r w:rsidRPr="00B80A7B">
        <w:rPr>
          <w:b/>
        </w:rPr>
        <w:t>H. 5014</w:t>
      </w:r>
    </w:p>
    <w:p w:rsidR="00B80A7B" w:rsidRDefault="00B80A7B" w:rsidP="00B80A7B">
      <w:pPr>
        <w:widowControl w:val="0"/>
        <w:jc w:val="left"/>
        <w:rPr>
          <w:b/>
        </w:rPr>
      </w:pPr>
    </w:p>
    <w:p w:rsidR="00B80A7B" w:rsidRDefault="00B80A7B" w:rsidP="00B80A7B">
      <w:pPr>
        <w:widowControl w:val="0"/>
        <w:jc w:val="left"/>
      </w:pPr>
      <w:r w:rsidRPr="00B80A7B">
        <w:rPr>
          <w:b/>
        </w:rPr>
        <w:t>STATUS INFORMATION</w:t>
      </w: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jc w:val="left"/>
      </w:pPr>
      <w:r>
        <w:t>House Resolution</w:t>
      </w:r>
    </w:p>
    <w:p w:rsidR="00B80A7B" w:rsidRDefault="00B80A7B" w:rsidP="00B80A7B">
      <w:pPr>
        <w:widowControl w:val="0"/>
        <w:jc w:val="left"/>
      </w:pPr>
      <w:r>
        <w:t>Sponsors: Reps. Barfield, Clemmons, Agnew, Alexander, Allen, Allison, Anderson, Anthony, Atwater, Bales, Ballentine, Bannister, Battle, Bedingfield, Bikas, Bingham, Bowen, Bowers, Brady, Branham, Brannon, Brantley, G.A. Brown, H.B. Brown, R.L. Brown, Butler Garrick, Chumley,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D.C. Moss, V.S. Moss, Munnerlyn, Murphy, Nanney, J.H. Neal, J.M. Neal, Neilson, Norman, Ott, Owens, Parker, Parks, Patrick, Pinson, Pitts, Pope, Putnam, Quinn, Rutherford, Ryan, Sabb, Sandifer, Sellers, Simrill, Skelton, G.M. Smith, G.R. Smith, J.E. Smith, J.R. Smith, Sottile, Southard, Spires, Stavrinakis, Stringer, Tallon, Taylor, Thayer, Toole, Tribble, Vick, Viers, Weeks, Whipper, White, Whitmire, Williams, Willis and Young</w:t>
      </w:r>
    </w:p>
    <w:p w:rsidR="00B80A7B" w:rsidRDefault="00B80A7B" w:rsidP="00B80A7B">
      <w:pPr>
        <w:widowControl w:val="0"/>
        <w:jc w:val="left"/>
      </w:pPr>
      <w:r>
        <w:t>Document Path: l:\council\bills\gm\24990ac12.docx</w:t>
      </w: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jc w:val="left"/>
      </w:pPr>
      <w:r>
        <w:t>Introduced in the House on March 15, 2012</w:t>
      </w:r>
    </w:p>
    <w:p w:rsidR="00B80A7B" w:rsidRDefault="00B80A7B" w:rsidP="00B80A7B">
      <w:pPr>
        <w:widowControl w:val="0"/>
        <w:jc w:val="left"/>
      </w:pPr>
      <w:r>
        <w:t>Adopted by the House on March 15, 2012</w:t>
      </w: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jc w:val="left"/>
      </w:pPr>
      <w:r>
        <w:t xml:space="preserve">Summary: </w:t>
      </w:r>
      <w:r w:rsidR="00985101">
        <w:t>Taiwan</w:t>
      </w: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jc w:val="left"/>
      </w:pPr>
    </w:p>
    <w:p w:rsidR="00B80A7B" w:rsidRDefault="00B80A7B" w:rsidP="00B80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7B">
        <w:rPr>
          <w:b/>
        </w:rPr>
        <w:t>HISTORY OF LEGISLATIVE ACTIONS</w:t>
      </w:r>
    </w:p>
    <w:p w:rsidR="00B80A7B" w:rsidRDefault="00B80A7B" w:rsidP="00B80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80A7B" w:rsidRPr="00B80A7B" w:rsidRDefault="00B80A7B" w:rsidP="00B80A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80A7B">
        <w:rPr>
          <w:u w:val="single"/>
        </w:rPr>
        <w:tab/>
        <w:t>Date</w:t>
      </w:r>
      <w:r w:rsidRPr="00B80A7B">
        <w:rPr>
          <w:u w:val="single"/>
        </w:rPr>
        <w:tab/>
        <w:t>Body</w:t>
      </w:r>
      <w:r w:rsidRPr="00B80A7B">
        <w:rPr>
          <w:u w:val="single"/>
        </w:rPr>
        <w:tab/>
        <w:t>Action Description with journal page number</w:t>
      </w:r>
      <w:r w:rsidRPr="00B80A7B">
        <w:rPr>
          <w:u w:val="single"/>
        </w:rPr>
        <w:tab/>
      </w:r>
    </w:p>
    <w:p w:rsidR="00A07EC2" w:rsidRDefault="00A07EC2" w:rsidP="00A0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3/15/2012</w:t>
      </w:r>
      <w:r>
        <w:tab/>
        <w:t>House</w:t>
      </w:r>
      <w:r>
        <w:tab/>
      </w:r>
      <w:r w:rsidRPr="0008287C">
        <w:t>Introduced and adopted (</w:t>
      </w:r>
      <w:hyperlink r:id="rId7" w:history="1">
        <w:r w:rsidRPr="0008287C">
          <w:rPr>
            <w:rStyle w:val="Hyperlink"/>
          </w:rPr>
          <w:t>House Journal</w:t>
        </w:r>
        <w:r w:rsidRPr="0008287C">
          <w:rPr>
            <w:rStyle w:val="Hyperlink"/>
          </w:rPr>
          <w:noBreakHyphen/>
          <w:t>page 5</w:t>
        </w:r>
      </w:hyperlink>
      <w:r w:rsidRPr="0008287C">
        <w:t>)</w:t>
      </w:r>
    </w:p>
    <w:p w:rsidR="00A07EC2" w:rsidRDefault="00A07EC2" w:rsidP="00A07E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7B" w:rsidRPr="00B80A7B" w:rsidRDefault="00B80A7B" w:rsidP="00B80A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80A7B" w:rsidRDefault="00B80A7B" w:rsidP="00B80A7B">
      <w:r w:rsidRPr="00B80A7B">
        <w:rPr>
          <w:b/>
        </w:rPr>
        <w:t>VERSIONS OF THIS BILL</w:t>
      </w:r>
    </w:p>
    <w:p w:rsidR="00B80A7B" w:rsidRDefault="00B80A7B" w:rsidP="00B80A7B"/>
    <w:p w:rsidR="00B80A7B" w:rsidRDefault="00017204" w:rsidP="00B80A7B">
      <w:hyperlink r:id="rId8" w:history="1">
        <w:r w:rsidR="00B80A7B">
          <w:rPr>
            <w:rStyle w:val="Hyperlink"/>
          </w:rPr>
          <w:t>3/15/2012</w:t>
        </w:r>
      </w:hyperlink>
    </w:p>
    <w:p w:rsidR="00B80A7B" w:rsidRDefault="00B80A7B" w:rsidP="00B80A7B"/>
    <w:p w:rsidR="00B80A7B" w:rsidRDefault="00B80A7B" w:rsidP="00B80A7B">
      <w:pPr>
        <w:sectPr w:rsidR="00B80A7B" w:rsidSect="00B80A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0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743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3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COMMEND AND SUPPORT THE DEMOCRATIZATION EFFORTS OF TAIWAN AND THE NATION</w:t>
      </w:r>
      <w:r w:rsidR="002C7B68" w:rsidRPr="002C7B68">
        <w:t>’</w:t>
      </w:r>
      <w:r>
        <w:t xml:space="preserve">S MEANINGFUL PARTICIPATION IN THE WORLD HEALTH ORGANIZATION, THE INTERNATIONAL CIVIL AVIATION ORGANIZATION, AND THE UNITED NATIONS FRAMEWORK CONVENTION ON CLIMATE CHANGE, AS WELL AS OTHER INTERNATIONAL ORGANIZATIONS. 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7289F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6379F">
        <w:t>in January of 2012,</w:t>
      </w:r>
      <w:r w:rsidR="00F7289F">
        <w:t xml:space="preserve"> Taiwan held its fifth direct presidential election and again demonstrated the strength and vitality of its democratic system, paving the way for Taiwan as a beacon of democracy in Asia and beyond;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President Ma Y</w:t>
      </w:r>
      <w:r w:rsidR="00F7289F">
        <w:t>ing</w:t>
      </w:r>
      <w:r w:rsidR="002C7B68">
        <w:noBreakHyphen/>
      </w:r>
      <w:r w:rsidR="00F7289F">
        <w:t>jeou</w:t>
      </w:r>
      <w:r w:rsidR="002C7B68" w:rsidRPr="002C7B68">
        <w:t>’</w:t>
      </w:r>
      <w:r w:rsidR="00F7289F">
        <w:t>s administration, Taiwan has committed to achieving peace and co</w:t>
      </w:r>
      <w:r w:rsidR="002C7B68">
        <w:noBreakHyphen/>
      </w:r>
      <w:r w:rsidR="00F7289F">
        <w:t>prosperity with mainland China since 2008, and President Ma</w:t>
      </w:r>
      <w:r w:rsidR="002C7B68" w:rsidRPr="002C7B68">
        <w:t>’</w:t>
      </w:r>
      <w:r w:rsidR="00F7289F">
        <w:t>s recent re</w:t>
      </w:r>
      <w:r w:rsidR="002C7B68">
        <w:noBreakHyphen/>
      </w:r>
      <w:r w:rsidR="00F7289F">
        <w:t>election victory shall serve the best interests of the Asia</w:t>
      </w:r>
      <w:r w:rsidR="002C7B68">
        <w:noBreakHyphen/>
      </w:r>
      <w:r w:rsidR="00F7289F">
        <w:t>Pacific region in the continuation of stability and growth;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and the United States are longstanding allies who both deeply cherish the common values of freedom, democracy, human rights, and the rule of law;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Taiwan is the United States</w:t>
      </w:r>
      <w:r w:rsidR="002C7B68" w:rsidRPr="002C7B68">
        <w:t>’</w:t>
      </w:r>
      <w:r>
        <w:t xml:space="preserve"> ninth largest trading partner, and the United States is Taiwan</w:t>
      </w:r>
      <w:r w:rsidR="002C7B68" w:rsidRPr="002C7B68">
        <w:t>’</w:t>
      </w:r>
      <w:r>
        <w:t>s third</w:t>
      </w:r>
      <w:r w:rsidR="002C7B68">
        <w:noBreakHyphen/>
      </w:r>
      <w:r>
        <w:t>largest trading partner; and</w:t>
      </w:r>
    </w:p>
    <w:p w:rsidR="00F7289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0BF" w:rsidRDefault="00F728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December of 2011, Taiwan was nominated for inclusion in the United States</w:t>
      </w:r>
      <w:r w:rsidR="002C7B68" w:rsidRPr="002C7B68">
        <w:t>’</w:t>
      </w:r>
      <w:r>
        <w:t xml:space="preserve"> Visa Waiver Program</w:t>
      </w:r>
      <w:r w:rsidR="00D520BF">
        <w:t xml:space="preserve">, a significant step to draw travelers from Taiwan </w:t>
      </w:r>
      <w:r w:rsidR="00C00627">
        <w:t>who c</w:t>
      </w:r>
      <w:r w:rsidR="00D520BF">
        <w:t>hoos</w:t>
      </w:r>
      <w:r w:rsidR="00C00627">
        <w:t>e</w:t>
      </w:r>
      <w:r w:rsidR="00D520BF">
        <w:t xml:space="preserve"> the United States as their destination for sightseeing, higher education, trade, and investment; and</w:t>
      </w:r>
    </w:p>
    <w:p w:rsidR="00C00627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627" w:rsidRDefault="00C00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State of South Carolina and Taiwan have enjoyed long, cordial, and mutually beneficial sister</w:t>
      </w:r>
      <w:r w:rsidR="002C7B68">
        <w:noBreakHyphen/>
      </w:r>
      <w:r>
        <w:t>state relation</w:t>
      </w:r>
      <w:r w:rsidR="00CD2543">
        <w:t>s</w:t>
      </w:r>
      <w:r>
        <w:t xml:space="preserve"> since 1981, a friendship that continues to strengthen with each passing year; and</w:t>
      </w: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C00627">
        <w:t>, Taiwan is an active member in the international community with a long history of commitment to international health and humanitarian aid</w:t>
      </w:r>
      <w:r w:rsidR="00CD2543">
        <w:t>,</w:t>
      </w:r>
      <w:r w:rsidR="00C00627">
        <w:t xml:space="preserve"> as well as environmental protection</w:t>
      </w:r>
      <w:r w:rsidR="0024743A">
        <w:t>.  Now, therefore,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20BF">
        <w:t xml:space="preserve"> the members of the House of Representatives of the State of South Carolina, by this resolution, commend and support the democratization efforts of Taiwan and the nation</w:t>
      </w:r>
      <w:r w:rsidR="002C7B68" w:rsidRPr="002C7B68">
        <w:t>’</w:t>
      </w:r>
      <w:r w:rsidR="00D520BF">
        <w:t xml:space="preserve">s meaningful participation in the World Health Organization, the </w:t>
      </w:r>
      <w:r w:rsidR="00CD2543">
        <w:t>I</w:t>
      </w:r>
      <w:r w:rsidR="00D520BF">
        <w:t>nternational Civil Aviation Organization, and the United Nations Framework Convention on Climate Change, as well as other international organizations.</w:t>
      </w:r>
    </w:p>
    <w:p w:rsidR="0024743A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4743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</w:t>
      </w:r>
      <w:r w:rsidR="00C831D3">
        <w:t>the House of Representatives</w:t>
      </w:r>
      <w:r w:rsidR="00D520BF">
        <w:t xml:space="preserve"> welcomes all opportunities, such as resuming meetings of the US</w:t>
      </w:r>
      <w:r w:rsidR="002C7B68">
        <w:noBreakHyphen/>
      </w:r>
      <w:r w:rsidR="00D520BF">
        <w:t xml:space="preserve">Taiwan </w:t>
      </w:r>
      <w:r w:rsidR="00CD2543">
        <w:t>T</w:t>
      </w:r>
      <w:r w:rsidR="00D520BF">
        <w:t>rade and Investment Framework Agreement and the inclusion of Taiwan in the United States</w:t>
      </w:r>
      <w:r w:rsidR="002C7B68" w:rsidRPr="002C7B68">
        <w:t>’</w:t>
      </w:r>
      <w:r w:rsidR="00D520BF">
        <w:t xml:space="preserve"> Visa Waiver Program, to enhance the special sister</w:t>
      </w:r>
      <w:r w:rsidR="002C7B68">
        <w:noBreakHyphen/>
      </w:r>
      <w:r w:rsidR="00D520BF">
        <w:t>state bond between South Carolina and Taiwan, and encourages further cultural, educational, and business exchanges between the citizens of South Carolina and Taiwan.</w:t>
      </w: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20BF" w:rsidRDefault="00D520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Ms. Anna A. Kao, Director General of the Taipei Economic and Cultural Office in Atlanta.</w:t>
      </w:r>
    </w:p>
    <w:p w:rsidR="00FC00AE" w:rsidRDefault="002C7B6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00AE" w:rsidRDefault="00FC00AE" w:rsidP="00B80A7B">
      <w:pPr>
        <w:suppressAutoHyphens/>
      </w:pPr>
    </w:p>
    <w:sectPr w:rsidR="00FC00AE" w:rsidSect="00B80A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543" w:rsidRDefault="00CD2543" w:rsidP="009F0C77">
      <w:r>
        <w:separator/>
      </w:r>
    </w:p>
  </w:endnote>
  <w:endnote w:type="continuationSeparator" w:id="0">
    <w:p w:rsidR="00CD2543" w:rsidRDefault="00CD25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8AC6782-9EED-454A-83BA-FE82919082F5}"/>
    <w:embedBold r:id="rId2" w:fontKey="{A2AF7625-AE8D-4767-8454-ABC24E62070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CA17CF-17E2-48BB-B00E-A60B6865EB0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321D044-8E85-4F1A-AB69-96AFEAFACC9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9E3017-FDE6-4054-83E5-6F073B8B4CB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0A7B" w:rsidRPr="00FC00AE" w:rsidRDefault="00B80A7B" w:rsidP="00FC00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[5014]</w:t>
    </w:r>
    <w:r>
      <w:tab/>
    </w:r>
    <w:r w:rsidR="00017204">
      <w:fldChar w:fldCharType="begin"/>
    </w:r>
    <w:r w:rsidR="00017204">
      <w:instrText xml:space="preserve"> PAGE  \* MERGEFORMAT </w:instrText>
    </w:r>
    <w:r w:rsidR="00017204">
      <w:fldChar w:fldCharType="separate"/>
    </w:r>
    <w:r w:rsidR="00017204">
      <w:rPr>
        <w:noProof/>
      </w:rPr>
      <w:t>1</w:t>
    </w:r>
    <w:r w:rsidR="000172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543" w:rsidRDefault="00CD2543" w:rsidP="009F0C77">
      <w:r>
        <w:separator/>
      </w:r>
    </w:p>
  </w:footnote>
  <w:footnote w:type="continuationSeparator" w:id="0">
    <w:p w:rsidR="00CD2543" w:rsidRDefault="00CD25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90AC12"/>
    <w:docVar w:name="CoverBillType" w:val="r"/>
    <w:docVar w:name="docpath" w:val="L:\Council\bills\GM\24990AC12.DOCX"/>
    <w:docVar w:name="dvBillNumber" w:val="50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448C"/>
    <w:rsid w:val="00011869"/>
    <w:rsid w:val="00017204"/>
    <w:rsid w:val="00060762"/>
    <w:rsid w:val="000E1785"/>
    <w:rsid w:val="000E26E4"/>
    <w:rsid w:val="000F40FA"/>
    <w:rsid w:val="0010776B"/>
    <w:rsid w:val="00133E66"/>
    <w:rsid w:val="001435A3"/>
    <w:rsid w:val="001D08F2"/>
    <w:rsid w:val="001D525B"/>
    <w:rsid w:val="001D7F4F"/>
    <w:rsid w:val="002321B6"/>
    <w:rsid w:val="0024743A"/>
    <w:rsid w:val="00250967"/>
    <w:rsid w:val="002543C8"/>
    <w:rsid w:val="00284AAE"/>
    <w:rsid w:val="002C7B68"/>
    <w:rsid w:val="002E5912"/>
    <w:rsid w:val="002F38D7"/>
    <w:rsid w:val="00325348"/>
    <w:rsid w:val="0032732C"/>
    <w:rsid w:val="00336AD0"/>
    <w:rsid w:val="0036379F"/>
    <w:rsid w:val="0037079A"/>
    <w:rsid w:val="003D01E8"/>
    <w:rsid w:val="003E5288"/>
    <w:rsid w:val="003E7F00"/>
    <w:rsid w:val="003F6D79"/>
    <w:rsid w:val="0041760A"/>
    <w:rsid w:val="00417C01"/>
    <w:rsid w:val="0043271A"/>
    <w:rsid w:val="004809EE"/>
    <w:rsid w:val="004E7D54"/>
    <w:rsid w:val="005273C6"/>
    <w:rsid w:val="00530A69"/>
    <w:rsid w:val="00545593"/>
    <w:rsid w:val="00577C6C"/>
    <w:rsid w:val="005C2FE2"/>
    <w:rsid w:val="005C312B"/>
    <w:rsid w:val="005E2BC9"/>
    <w:rsid w:val="006030ED"/>
    <w:rsid w:val="00605102"/>
    <w:rsid w:val="006215AA"/>
    <w:rsid w:val="00624157"/>
    <w:rsid w:val="006913C9"/>
    <w:rsid w:val="0069470D"/>
    <w:rsid w:val="00734F00"/>
    <w:rsid w:val="007A70AE"/>
    <w:rsid w:val="008362E8"/>
    <w:rsid w:val="008A1768"/>
    <w:rsid w:val="008A6AF0"/>
    <w:rsid w:val="008F4429"/>
    <w:rsid w:val="0094021A"/>
    <w:rsid w:val="00985101"/>
    <w:rsid w:val="009C6A0B"/>
    <w:rsid w:val="009D400D"/>
    <w:rsid w:val="009F0C77"/>
    <w:rsid w:val="009F4DD1"/>
    <w:rsid w:val="00A07EC2"/>
    <w:rsid w:val="00A41684"/>
    <w:rsid w:val="00A64E80"/>
    <w:rsid w:val="00A72BCD"/>
    <w:rsid w:val="00A741D9"/>
    <w:rsid w:val="00A833AB"/>
    <w:rsid w:val="00A9448C"/>
    <w:rsid w:val="00A9741D"/>
    <w:rsid w:val="00AD4B17"/>
    <w:rsid w:val="00B412D4"/>
    <w:rsid w:val="00B80A7B"/>
    <w:rsid w:val="00BE3C22"/>
    <w:rsid w:val="00C00627"/>
    <w:rsid w:val="00C0345E"/>
    <w:rsid w:val="00C3483A"/>
    <w:rsid w:val="00C74E9D"/>
    <w:rsid w:val="00C756BA"/>
    <w:rsid w:val="00C82FD3"/>
    <w:rsid w:val="00C831D3"/>
    <w:rsid w:val="00C92819"/>
    <w:rsid w:val="00CC6B7B"/>
    <w:rsid w:val="00CD2089"/>
    <w:rsid w:val="00CD2543"/>
    <w:rsid w:val="00D463B2"/>
    <w:rsid w:val="00D520BF"/>
    <w:rsid w:val="00D73A67"/>
    <w:rsid w:val="00D970A9"/>
    <w:rsid w:val="00DD20F4"/>
    <w:rsid w:val="00DF2DEC"/>
    <w:rsid w:val="00DF3845"/>
    <w:rsid w:val="00E41911"/>
    <w:rsid w:val="00E620DD"/>
    <w:rsid w:val="00E92EEF"/>
    <w:rsid w:val="00EC31E3"/>
    <w:rsid w:val="00F24442"/>
    <w:rsid w:val="00F50AE3"/>
    <w:rsid w:val="00F67CF1"/>
    <w:rsid w:val="00F7289F"/>
    <w:rsid w:val="00F840F0"/>
    <w:rsid w:val="00FB0D0D"/>
    <w:rsid w:val="00FB43B4"/>
    <w:rsid w:val="00FC0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D3DC46B-F5FE-44F2-BD92-C8879C99E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54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80A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014_201203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C087B-BCCD-4128-8676-51AFB26D7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622</Words>
  <Characters>3779</Characters>
  <Application>Microsoft Office Word</Application>
  <DocSecurity>4</DocSecurity>
  <Lines>113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5014: Taiwan - South Carolina Legislature Online</dc:title>
  <dc:subject/>
  <dc:creator>gailmoore</dc:creator>
  <cp:keywords/>
  <dc:description/>
  <cp:lastModifiedBy>N Cumfer</cp:lastModifiedBy>
  <cp:revision>2</cp:revision>
  <cp:lastPrinted>2012-03-14T16:09:00Z</cp:lastPrinted>
  <dcterms:created xsi:type="dcterms:W3CDTF">2014-11-24T14:53:00Z</dcterms:created>
  <dcterms:modified xsi:type="dcterms:W3CDTF">2014-11-24T14:53:00Z</dcterms:modified>
</cp:coreProperties>
</file>