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289" w:rsidRDefault="00A94289" w:rsidP="00A94289">
      <w:pPr>
        <w:widowControl w:val="0"/>
        <w:jc w:val="center"/>
      </w:pPr>
      <w:bookmarkStart w:id="0" w:name="_GoBack"/>
      <w:bookmarkEnd w:id="0"/>
      <w:r w:rsidRPr="00A94289">
        <w:rPr>
          <w:b/>
        </w:rPr>
        <w:t>South Carolina General Assembly</w:t>
      </w:r>
    </w:p>
    <w:p w:rsidR="00A94289" w:rsidRDefault="00A94289" w:rsidP="00A94289">
      <w:pPr>
        <w:widowControl w:val="0"/>
        <w:jc w:val="center"/>
      </w:pPr>
      <w:r>
        <w:t>119th Session, 2011-2012</w:t>
      </w:r>
    </w:p>
    <w:p w:rsidR="00A94289" w:rsidRDefault="00A94289" w:rsidP="00A94289">
      <w:pPr>
        <w:widowControl w:val="0"/>
        <w:jc w:val="left"/>
      </w:pPr>
    </w:p>
    <w:p w:rsidR="00A94289" w:rsidRDefault="00A94289" w:rsidP="00A94289">
      <w:pPr>
        <w:widowControl w:val="0"/>
        <w:jc w:val="left"/>
        <w:rPr>
          <w:b/>
        </w:rPr>
      </w:pPr>
      <w:r w:rsidRPr="00A94289">
        <w:rPr>
          <w:b/>
        </w:rPr>
        <w:t>H. 5034</w:t>
      </w:r>
    </w:p>
    <w:p w:rsidR="00A94289" w:rsidRDefault="00A94289" w:rsidP="00A94289">
      <w:pPr>
        <w:widowControl w:val="0"/>
        <w:jc w:val="left"/>
        <w:rPr>
          <w:b/>
        </w:rPr>
      </w:pPr>
    </w:p>
    <w:p w:rsidR="00A94289" w:rsidRDefault="00A94289" w:rsidP="00A94289">
      <w:pPr>
        <w:widowControl w:val="0"/>
        <w:jc w:val="left"/>
      </w:pPr>
      <w:r w:rsidRPr="00A94289">
        <w:rPr>
          <w:b/>
        </w:rPr>
        <w:t>STATUS INFORMATION</w:t>
      </w:r>
    </w:p>
    <w:p w:rsidR="00A94289" w:rsidRDefault="00A94289" w:rsidP="00A94289">
      <w:pPr>
        <w:widowControl w:val="0"/>
        <w:jc w:val="left"/>
      </w:pPr>
    </w:p>
    <w:p w:rsidR="00A94289" w:rsidRDefault="00A94289" w:rsidP="00A94289">
      <w:pPr>
        <w:widowControl w:val="0"/>
        <w:jc w:val="left"/>
      </w:pPr>
      <w:r>
        <w:t>House Resolution</w:t>
      </w:r>
    </w:p>
    <w:p w:rsidR="00A94289" w:rsidRDefault="00A94289" w:rsidP="00A94289">
      <w:pPr>
        <w:widowControl w:val="0"/>
        <w:jc w:val="left"/>
      </w:pPr>
      <w:r>
        <w:t>Sponsors: Reps. D.C. Moss, V.S. Moss and Tallon</w:t>
      </w:r>
    </w:p>
    <w:p w:rsidR="00A94289" w:rsidRDefault="00A94289" w:rsidP="00A94289">
      <w:pPr>
        <w:widowControl w:val="0"/>
        <w:jc w:val="left"/>
      </w:pPr>
      <w:r>
        <w:t>Document Path: l:\council\bills\gm\24992dg12.docx</w:t>
      </w:r>
    </w:p>
    <w:p w:rsidR="00A94289" w:rsidRDefault="00A94289" w:rsidP="00A94289">
      <w:pPr>
        <w:widowControl w:val="0"/>
        <w:jc w:val="left"/>
      </w:pPr>
    </w:p>
    <w:p w:rsidR="00A94289" w:rsidRDefault="00A94289" w:rsidP="00A94289">
      <w:pPr>
        <w:widowControl w:val="0"/>
        <w:jc w:val="left"/>
      </w:pPr>
      <w:r>
        <w:t>Introduced in the House on March 20, 2012</w:t>
      </w:r>
    </w:p>
    <w:p w:rsidR="00A94289" w:rsidRDefault="00A94289" w:rsidP="00A94289">
      <w:pPr>
        <w:widowControl w:val="0"/>
        <w:jc w:val="left"/>
      </w:pPr>
      <w:r>
        <w:t>Adopted by the House on March 20, 2012</w:t>
      </w:r>
    </w:p>
    <w:p w:rsidR="00A94289" w:rsidRDefault="00A94289" w:rsidP="00A94289">
      <w:pPr>
        <w:widowControl w:val="0"/>
        <w:jc w:val="left"/>
      </w:pPr>
    </w:p>
    <w:p w:rsidR="00A94289" w:rsidRDefault="00A94289" w:rsidP="00A94289">
      <w:pPr>
        <w:widowControl w:val="0"/>
        <w:jc w:val="left"/>
      </w:pPr>
      <w:r>
        <w:t xml:space="preserve">Summary: </w:t>
      </w:r>
      <w:r w:rsidR="00B00DD7">
        <w:t>Gaffney High School Varsity Boys Basketball Team</w:t>
      </w:r>
    </w:p>
    <w:p w:rsidR="00A94289" w:rsidRDefault="00A94289" w:rsidP="00A94289">
      <w:pPr>
        <w:widowControl w:val="0"/>
        <w:jc w:val="left"/>
      </w:pPr>
    </w:p>
    <w:p w:rsidR="00A94289" w:rsidRDefault="00A94289" w:rsidP="00A94289">
      <w:pPr>
        <w:widowControl w:val="0"/>
        <w:jc w:val="left"/>
      </w:pPr>
    </w:p>
    <w:p w:rsidR="00A94289" w:rsidRDefault="00A94289" w:rsidP="00A942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289">
        <w:rPr>
          <w:b/>
        </w:rPr>
        <w:t>HISTORY OF LEGISLATIVE ACTIONS</w:t>
      </w:r>
    </w:p>
    <w:p w:rsidR="00A94289" w:rsidRDefault="00A94289" w:rsidP="00A942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4289" w:rsidRPr="00A94289" w:rsidRDefault="00A94289" w:rsidP="00A942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289">
        <w:rPr>
          <w:u w:val="single"/>
        </w:rPr>
        <w:tab/>
        <w:t>Date</w:t>
      </w:r>
      <w:r w:rsidRPr="00A94289">
        <w:rPr>
          <w:u w:val="single"/>
        </w:rPr>
        <w:tab/>
        <w:t>Body</w:t>
      </w:r>
      <w:r w:rsidRPr="00A94289">
        <w:rPr>
          <w:u w:val="single"/>
        </w:rPr>
        <w:tab/>
        <w:t>Action Description with journal page number</w:t>
      </w:r>
      <w:r w:rsidRPr="00A94289">
        <w:rPr>
          <w:u w:val="single"/>
        </w:rPr>
        <w:tab/>
      </w:r>
    </w:p>
    <w:p w:rsidR="00194A52" w:rsidRDefault="00194A52" w:rsidP="00194A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3/20/2012</w:t>
      </w:r>
      <w:r>
        <w:tab/>
        <w:t>House</w:t>
      </w:r>
      <w:r>
        <w:tab/>
      </w:r>
      <w:r w:rsidRPr="008B7820">
        <w:t>Introduced and adopted (</w:t>
      </w:r>
      <w:hyperlink r:id="rId7" w:history="1">
        <w:r w:rsidRPr="008B7820">
          <w:rPr>
            <w:rStyle w:val="Hyperlink"/>
          </w:rPr>
          <w:t>House Journal</w:t>
        </w:r>
        <w:r w:rsidRPr="008B7820">
          <w:rPr>
            <w:rStyle w:val="Hyperlink"/>
          </w:rPr>
          <w:noBreakHyphen/>
          <w:t>page 45</w:t>
        </w:r>
      </w:hyperlink>
      <w:r w:rsidRPr="008B7820">
        <w:t>)</w:t>
      </w:r>
    </w:p>
    <w:p w:rsidR="00194A52" w:rsidRDefault="00194A52" w:rsidP="00194A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289" w:rsidRPr="00A94289" w:rsidRDefault="00A94289" w:rsidP="00A94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289" w:rsidRDefault="00A94289" w:rsidP="00A94289">
      <w:r w:rsidRPr="00A94289">
        <w:rPr>
          <w:b/>
        </w:rPr>
        <w:t>VERSIONS OF THIS BILL</w:t>
      </w:r>
    </w:p>
    <w:p w:rsidR="00A94289" w:rsidRDefault="00A94289" w:rsidP="00A94289"/>
    <w:p w:rsidR="00A94289" w:rsidRDefault="004C2E03" w:rsidP="00A94289">
      <w:hyperlink r:id="rId8" w:history="1">
        <w:r w:rsidR="00A94289">
          <w:rPr>
            <w:rStyle w:val="Hyperlink"/>
          </w:rPr>
          <w:t>3/20/2012</w:t>
        </w:r>
      </w:hyperlink>
    </w:p>
    <w:p w:rsidR="00A94289" w:rsidRDefault="00A94289" w:rsidP="00A94289"/>
    <w:p w:rsidR="00A94289" w:rsidRDefault="00A94289" w:rsidP="00A94289">
      <w:pPr>
        <w:sectPr w:rsidR="00A94289" w:rsidSect="00A942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264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1F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GAFFNEY HIGH SCHOOL VARSITY BOYS BASKETBALL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42645" w:rsidRDefault="00C42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1FFF" w:rsidRDefault="00C42645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1FFF">
        <w:t xml:space="preserve">the South Carolina House of Representatives is pleased to learn that the members of the Gaffney High School varsity boys basketball team of Cherokee </w:t>
      </w:r>
      <w:r w:rsidR="00401FFF">
        <w:rPr>
          <w:color w:val="000000" w:themeColor="text1"/>
          <w:u w:color="000000" w:themeColor="text1"/>
        </w:rPr>
        <w:t xml:space="preserve">County </w:t>
      </w:r>
      <w:r w:rsidR="00401FFF">
        <w:t>took top honors at the state competition held at the Colonial Life Arena on Friday, March 2, 2012; and</w:t>
      </w:r>
    </w:p>
    <w:p w:rsidR="00401FFF" w:rsidRDefault="00401FFF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1FFF" w:rsidRDefault="00401FFF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 and the dismay of their opponents, the Gaffney </w:t>
      </w:r>
      <w:r w:rsidR="000B7E9C">
        <w:t>Indians defeated the Lexington Wildcats in a nail</w:t>
      </w:r>
      <w:r w:rsidR="00FF0708">
        <w:noBreakHyphen/>
      </w:r>
      <w:r w:rsidR="000B7E9C">
        <w:t>biting overtime finish of 58</w:t>
      </w:r>
      <w:r w:rsidR="00FF0708">
        <w:noBreakHyphen/>
      </w:r>
      <w:r w:rsidR="000B7E9C">
        <w:t>55 to earn the team</w:t>
      </w:r>
      <w:r w:rsidR="00FF0708" w:rsidRPr="00FF0708">
        <w:t>’</w:t>
      </w:r>
      <w:r w:rsidR="000B7E9C">
        <w:t>s fifth state title in ten years, making the team the most dominant team of the decade in class AAAA; and</w:t>
      </w:r>
    </w:p>
    <w:p w:rsidR="000B7E9C" w:rsidRDefault="000B7E9C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6AD6" w:rsidRDefault="00246AD6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three Indians </w:t>
      </w:r>
      <w:r w:rsidR="004C1365">
        <w:t>scored</w:t>
      </w:r>
      <w:r>
        <w:t xml:space="preserve"> in the double digits: sophomore L. J. Peak with a game</w:t>
      </w:r>
      <w:r w:rsidR="00FF0708">
        <w:noBreakHyphen/>
      </w:r>
      <w:r>
        <w:t>high 22 points, Quinshad Davis with 15, and Kerry Williams with 12; and</w:t>
      </w:r>
    </w:p>
    <w:p w:rsidR="00246AD6" w:rsidRDefault="00246AD6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6AD6" w:rsidRDefault="00246AD6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Cobby McDowell gave the Indians their final and unchallenged lead in overtime </w:t>
      </w:r>
      <w:r w:rsidR="00B910AC">
        <w:t xml:space="preserve">with a </w:t>
      </w:r>
      <w:r w:rsidR="009F1DDA">
        <w:t xml:space="preserve">short </w:t>
      </w:r>
      <w:r w:rsidR="00B910AC">
        <w:t xml:space="preserve">jumper from the baseline, </w:t>
      </w:r>
      <w:r>
        <w:t xml:space="preserve">and the Indians </w:t>
      </w:r>
      <w:r w:rsidR="004C1365">
        <w:t>made</w:t>
      </w:r>
      <w:r>
        <w:t xml:space="preserve"> 3 of 6 free throws in the last two minutes of the </w:t>
      </w:r>
      <w:r w:rsidR="00B910AC">
        <w:t>season</w:t>
      </w:r>
      <w:r>
        <w:t xml:space="preserve"> to seal the team effort; and</w:t>
      </w:r>
    </w:p>
    <w:p w:rsidR="00B910AC" w:rsidRDefault="00B910AC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6AD6" w:rsidRDefault="00B910AC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result of numerous injuries and accumulated fouls, both teams had key players on the bench in overtime, but the </w:t>
      </w:r>
      <w:r w:rsidR="00DA55E2">
        <w:t xml:space="preserve">Gaffney tribe that had turned out in record numbers </w:t>
      </w:r>
      <w:r w:rsidR="009F1DDA">
        <w:t xml:space="preserve">to support the team </w:t>
      </w:r>
      <w:r w:rsidR="00DA55E2">
        <w:t>cheered the Indians on to victory; and</w:t>
      </w:r>
      <w:r>
        <w:t xml:space="preserve"> </w:t>
      </w:r>
    </w:p>
    <w:p w:rsidR="00B910AC" w:rsidRDefault="00B910AC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7E9C" w:rsidRDefault="000B7E9C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a 23</w:t>
      </w:r>
      <w:r w:rsidR="00FF0708">
        <w:noBreakHyphen/>
      </w:r>
      <w:r>
        <w:t xml:space="preserve">5 record for the season, the Indians successfully </w:t>
      </w:r>
      <w:r w:rsidR="001C38A1">
        <w:t xml:space="preserve">recaptured </w:t>
      </w:r>
      <w:r>
        <w:t xml:space="preserve">the </w:t>
      </w:r>
      <w:r w:rsidR="001C38A1">
        <w:t xml:space="preserve">state </w:t>
      </w:r>
      <w:r>
        <w:t xml:space="preserve">title </w:t>
      </w:r>
      <w:r w:rsidR="001C38A1">
        <w:t>from Lexington, which has fallen to Gaffney for t</w:t>
      </w:r>
      <w:r w:rsidR="009F1DDA">
        <w:t>wo</w:t>
      </w:r>
      <w:r w:rsidR="001C38A1">
        <w:t xml:space="preserve"> of the last </w:t>
      </w:r>
      <w:r>
        <w:t xml:space="preserve">three </w:t>
      </w:r>
      <w:r w:rsidR="001C38A1">
        <w:t>years in the final game</w:t>
      </w:r>
      <w:r>
        <w:t>; and</w:t>
      </w:r>
    </w:p>
    <w:p w:rsidR="000B7E9C" w:rsidRDefault="000B7E9C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55E2" w:rsidRDefault="00401FFF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1C38A1">
        <w:rPr>
          <w:color w:val="000000" w:themeColor="text1"/>
          <w:u w:color="000000" w:themeColor="text1"/>
        </w:rPr>
        <w:t xml:space="preserve"> speed, strength</w:t>
      </w:r>
      <w:r w:rsidRPr="00E542AE">
        <w:rPr>
          <w:color w:val="000000" w:themeColor="text1"/>
          <w:u w:color="000000" w:themeColor="text1"/>
        </w:rPr>
        <w:t xml:space="preserve">, </w:t>
      </w:r>
      <w:r w:rsidR="001C38A1">
        <w:rPr>
          <w:color w:val="000000" w:themeColor="text1"/>
          <w:u w:color="000000" w:themeColor="text1"/>
        </w:rPr>
        <w:t>and skill,</w:t>
      </w:r>
      <w:r>
        <w:rPr>
          <w:color w:val="000000" w:themeColor="text1"/>
          <w:u w:color="000000" w:themeColor="text1"/>
        </w:rPr>
        <w:t xml:space="preserve"> </w:t>
      </w:r>
      <w:r w:rsidR="00DA55E2">
        <w:rPr>
          <w:color w:val="000000" w:themeColor="text1"/>
          <w:u w:color="000000" w:themeColor="text1"/>
        </w:rPr>
        <w:t>the Gaffney basketball team has endured relentless workouts and demanding practices that enabled the players to “dig deep” in the final minutes of their championship game; and</w:t>
      </w:r>
    </w:p>
    <w:p w:rsidR="00DA55E2" w:rsidRDefault="00DA55E2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FFF" w:rsidRDefault="00DA55E2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the last fifteen</w:t>
      </w:r>
      <w:r w:rsidR="009F1DD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401FFF">
        <w:rPr>
          <w:color w:val="000000" w:themeColor="text1"/>
          <w:u w:color="000000" w:themeColor="text1"/>
        </w:rPr>
        <w:t xml:space="preserve">Head Coach </w:t>
      </w:r>
      <w:r w:rsidR="001C38A1">
        <w:rPr>
          <w:color w:val="000000" w:themeColor="text1"/>
          <w:u w:color="000000" w:themeColor="text1"/>
        </w:rPr>
        <w:t>Mark Huff</w:t>
      </w:r>
      <w:r w:rsidR="00401FFF" w:rsidRPr="00E542AE">
        <w:rPr>
          <w:color w:val="000000" w:themeColor="text1"/>
          <w:u w:color="000000" w:themeColor="text1"/>
        </w:rPr>
        <w:t xml:space="preserve"> and </w:t>
      </w:r>
      <w:r w:rsidR="00401FFF">
        <w:rPr>
          <w:color w:val="000000" w:themeColor="text1"/>
          <w:u w:color="000000" w:themeColor="text1"/>
        </w:rPr>
        <w:t xml:space="preserve">his skilled coaching staff </w:t>
      </w:r>
      <w:r>
        <w:rPr>
          <w:color w:val="000000" w:themeColor="text1"/>
          <w:u w:color="000000" w:themeColor="text1"/>
        </w:rPr>
        <w:t xml:space="preserve">have </w:t>
      </w:r>
      <w:r w:rsidR="00401FFF">
        <w:rPr>
          <w:color w:val="000000" w:themeColor="text1"/>
          <w:u w:color="000000" w:themeColor="text1"/>
        </w:rPr>
        <w:t>used their own athletic ability and training to forge championship team</w:t>
      </w:r>
      <w:r>
        <w:rPr>
          <w:color w:val="000000" w:themeColor="text1"/>
          <w:u w:color="000000" w:themeColor="text1"/>
        </w:rPr>
        <w:t>s</w:t>
      </w:r>
      <w:r w:rsidR="00401FFF">
        <w:rPr>
          <w:color w:val="000000" w:themeColor="text1"/>
          <w:u w:color="000000" w:themeColor="text1"/>
        </w:rPr>
        <w:t xml:space="preserve"> and teach these athletes lessons that will prove invaluable through life</w:t>
      </w:r>
      <w:r w:rsidR="001C38A1">
        <w:rPr>
          <w:color w:val="000000" w:themeColor="text1"/>
          <w:u w:color="000000" w:themeColor="text1"/>
        </w:rPr>
        <w:t xml:space="preserve"> both on and off the court; and</w:t>
      </w:r>
    </w:p>
    <w:p w:rsidR="00401FFF" w:rsidRDefault="00401FFF" w:rsidP="0017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645" w:rsidRDefault="00401FFF" w:rsidP="0040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="009F1DDA"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A55E2">
        <w:t>Gaffney High School basketball</w:t>
      </w:r>
      <w:r>
        <w:rPr>
          <w:color w:val="000000" w:themeColor="text1"/>
          <w:u w:color="000000" w:themeColor="text1"/>
        </w:rPr>
        <w:t xml:space="preserve"> </w:t>
      </w:r>
      <w:r w:rsidR="00DA55E2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42645">
        <w:t>.  Now, therefore,</w:t>
      </w:r>
    </w:p>
    <w:p w:rsidR="00C42645" w:rsidRDefault="00C42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2645" w:rsidRDefault="00C42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2645" w:rsidRDefault="00C42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FFF" w:rsidRDefault="00C42645" w:rsidP="0040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1FFF">
        <w:t xml:space="preserve"> the members of the South Carolina House of Representatives, by this resolution, r</w:t>
      </w:r>
      <w:r w:rsidR="00401FFF">
        <w:rPr>
          <w:color w:val="000000" w:themeColor="text1"/>
          <w:u w:color="000000" w:themeColor="text1"/>
        </w:rPr>
        <w:t>ecognize and honor the</w:t>
      </w:r>
      <w:r w:rsidR="00401FFF" w:rsidRPr="00E542AE">
        <w:rPr>
          <w:color w:val="000000" w:themeColor="text1"/>
          <w:u w:color="000000" w:themeColor="text1"/>
        </w:rPr>
        <w:t xml:space="preserve"> </w:t>
      </w:r>
      <w:r w:rsidR="00401FFF">
        <w:t>Gaffney High School varsity boys basketball</w:t>
      </w:r>
      <w:r w:rsidR="00401FFF">
        <w:rPr>
          <w:color w:val="000000" w:themeColor="text1"/>
          <w:u w:color="000000" w:themeColor="text1"/>
        </w:rPr>
        <w:t xml:space="preserve"> </w:t>
      </w:r>
      <w:r w:rsidR="00401FFF" w:rsidRPr="00E542AE">
        <w:rPr>
          <w:color w:val="000000" w:themeColor="text1"/>
          <w:u w:color="000000" w:themeColor="text1"/>
        </w:rPr>
        <w:t>team</w:t>
      </w:r>
      <w:r w:rsidR="00401FFF">
        <w:rPr>
          <w:color w:val="000000" w:themeColor="text1"/>
          <w:u w:color="000000" w:themeColor="text1"/>
        </w:rPr>
        <w:t>, coaches, and school officials</w:t>
      </w:r>
      <w:r w:rsidR="00401FFF" w:rsidRPr="00E542AE">
        <w:rPr>
          <w:color w:val="000000" w:themeColor="text1"/>
          <w:u w:color="000000" w:themeColor="text1"/>
        </w:rPr>
        <w:t xml:space="preserve"> for </w:t>
      </w:r>
      <w:r w:rsidR="00401FFF">
        <w:rPr>
          <w:color w:val="000000" w:themeColor="text1"/>
          <w:u w:color="000000" w:themeColor="text1"/>
        </w:rPr>
        <w:t>an</w:t>
      </w:r>
      <w:r w:rsidR="00401FFF" w:rsidRPr="00E542AE">
        <w:rPr>
          <w:color w:val="000000" w:themeColor="text1"/>
          <w:u w:color="000000" w:themeColor="text1"/>
        </w:rPr>
        <w:t xml:space="preserve"> outstanding season</w:t>
      </w:r>
      <w:r w:rsidR="00401FFF">
        <w:rPr>
          <w:color w:val="000000" w:themeColor="text1"/>
          <w:u w:color="000000" w:themeColor="text1"/>
        </w:rPr>
        <w:t>,</w:t>
      </w:r>
      <w:r w:rsidR="00401FFF" w:rsidRPr="00E542AE">
        <w:rPr>
          <w:color w:val="000000" w:themeColor="text1"/>
          <w:u w:color="000000" w:themeColor="text1"/>
        </w:rPr>
        <w:t xml:space="preserve"> and </w:t>
      </w:r>
      <w:r w:rsidR="00401FFF">
        <w:rPr>
          <w:color w:val="000000" w:themeColor="text1"/>
          <w:u w:color="000000" w:themeColor="text1"/>
        </w:rPr>
        <w:t>congratulate them for winnin</w:t>
      </w:r>
      <w:r w:rsidR="00401FFF" w:rsidRPr="00E542AE">
        <w:rPr>
          <w:color w:val="000000" w:themeColor="text1"/>
          <w:u w:color="000000" w:themeColor="text1"/>
        </w:rPr>
        <w:t xml:space="preserve">g the </w:t>
      </w:r>
      <w:r w:rsidR="00401FFF">
        <w:rPr>
          <w:color w:val="000000" w:themeColor="text1"/>
          <w:u w:color="000000" w:themeColor="text1"/>
        </w:rPr>
        <w:t>2012</w:t>
      </w:r>
      <w:r w:rsidR="00401FFF" w:rsidRPr="00E542AE">
        <w:rPr>
          <w:color w:val="000000" w:themeColor="text1"/>
          <w:u w:color="000000" w:themeColor="text1"/>
        </w:rPr>
        <w:t xml:space="preserve"> Class</w:t>
      </w:r>
      <w:r w:rsidR="00401FFF">
        <w:rPr>
          <w:color w:val="000000" w:themeColor="text1"/>
          <w:u w:color="000000" w:themeColor="text1"/>
        </w:rPr>
        <w:t xml:space="preserve"> AAA</w:t>
      </w:r>
      <w:r w:rsidR="00401FFF" w:rsidRPr="00E542AE">
        <w:rPr>
          <w:color w:val="000000" w:themeColor="text1"/>
          <w:u w:color="000000" w:themeColor="text1"/>
        </w:rPr>
        <w:t xml:space="preserve">A State Championship </w:t>
      </w:r>
      <w:r w:rsidR="00401FFF">
        <w:rPr>
          <w:color w:val="000000" w:themeColor="text1"/>
          <w:u w:color="000000" w:themeColor="text1"/>
        </w:rPr>
        <w:t>t</w:t>
      </w:r>
      <w:r w:rsidR="00401FFF" w:rsidRPr="00E542AE">
        <w:rPr>
          <w:color w:val="000000" w:themeColor="text1"/>
          <w:u w:color="000000" w:themeColor="text1"/>
        </w:rPr>
        <w:t>itle.</w:t>
      </w:r>
    </w:p>
    <w:p w:rsidR="00401FFF" w:rsidRDefault="00401FFF" w:rsidP="0040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1F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</w:t>
      </w:r>
      <w:r w:rsidR="00DA55E2">
        <w:t>ution be presented to Principal Marlene Davis</w:t>
      </w:r>
      <w:r>
        <w:t xml:space="preserve"> and Coach </w:t>
      </w:r>
      <w:r w:rsidR="00DA55E2">
        <w:t>Mark Huff.</w:t>
      </w:r>
    </w:p>
    <w:p w:rsidR="0017342A" w:rsidRDefault="00FF0708" w:rsidP="00F85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342A" w:rsidRDefault="0017342A" w:rsidP="00A94289">
      <w:pPr>
        <w:suppressAutoHyphens/>
      </w:pPr>
    </w:p>
    <w:sectPr w:rsidR="0017342A" w:rsidSect="00A9428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DDA" w:rsidRDefault="009F1DDA" w:rsidP="009F0C77">
      <w:r>
        <w:separator/>
      </w:r>
    </w:p>
  </w:endnote>
  <w:endnote w:type="continuationSeparator" w:id="0">
    <w:p w:rsidR="009F1DDA" w:rsidRDefault="009F1D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CBE854-6163-46AC-B175-4D98169DE4BB}"/>
    <w:embedBold r:id="rId2" w:fontKey="{616C3744-B245-4B5E-A42C-C881B7C898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AC9A2D-F5DE-4871-ACD0-C703499FAD5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5EB7728-CB37-4456-BEED-FB84A00278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1D966D-BAC7-4B87-9BDD-57D68B3390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289" w:rsidRPr="0017342A" w:rsidRDefault="00A94289" w:rsidP="001734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[5034]</w:t>
    </w:r>
    <w:r>
      <w:tab/>
    </w:r>
    <w:r w:rsidR="004C2E03">
      <w:fldChar w:fldCharType="begin"/>
    </w:r>
    <w:r w:rsidR="004C2E03">
      <w:instrText xml:space="preserve"> PAGE  \* MERGEFORMAT </w:instrText>
    </w:r>
    <w:r w:rsidR="004C2E03">
      <w:fldChar w:fldCharType="separate"/>
    </w:r>
    <w:r w:rsidR="004C2E03">
      <w:rPr>
        <w:noProof/>
      </w:rPr>
      <w:t>1</w:t>
    </w:r>
    <w:r w:rsidR="004C2E0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DDA" w:rsidRDefault="009F1DDA" w:rsidP="009F0C77">
      <w:r>
        <w:separator/>
      </w:r>
    </w:p>
  </w:footnote>
  <w:footnote w:type="continuationSeparator" w:id="0">
    <w:p w:rsidR="009F1DDA" w:rsidRDefault="009F1D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92DG12"/>
    <w:docVar w:name="CoverBillType" w:val="r"/>
    <w:docVar w:name="docpath" w:val="L:\Council\bills\GM\24992DG12.DOCX"/>
    <w:docVar w:name="dvBillNumber" w:val="50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32BD"/>
    <w:rsid w:val="00011869"/>
    <w:rsid w:val="000B7E9C"/>
    <w:rsid w:val="000D01EA"/>
    <w:rsid w:val="000E102E"/>
    <w:rsid w:val="000E1785"/>
    <w:rsid w:val="000F40FA"/>
    <w:rsid w:val="0010776B"/>
    <w:rsid w:val="00133E66"/>
    <w:rsid w:val="001435A3"/>
    <w:rsid w:val="0017342A"/>
    <w:rsid w:val="00194A52"/>
    <w:rsid w:val="001C38A1"/>
    <w:rsid w:val="001D08F2"/>
    <w:rsid w:val="001D525B"/>
    <w:rsid w:val="001D7F4F"/>
    <w:rsid w:val="002321B6"/>
    <w:rsid w:val="00246AD6"/>
    <w:rsid w:val="00250967"/>
    <w:rsid w:val="002543C8"/>
    <w:rsid w:val="00284AAE"/>
    <w:rsid w:val="002A2DD2"/>
    <w:rsid w:val="002D123C"/>
    <w:rsid w:val="002E5912"/>
    <w:rsid w:val="00325348"/>
    <w:rsid w:val="0032732C"/>
    <w:rsid w:val="00336AD0"/>
    <w:rsid w:val="0037079A"/>
    <w:rsid w:val="003D01E8"/>
    <w:rsid w:val="003E5288"/>
    <w:rsid w:val="003F1470"/>
    <w:rsid w:val="003F6D79"/>
    <w:rsid w:val="00401FFF"/>
    <w:rsid w:val="0041760A"/>
    <w:rsid w:val="00417C01"/>
    <w:rsid w:val="004809EE"/>
    <w:rsid w:val="004C1365"/>
    <w:rsid w:val="004C2E03"/>
    <w:rsid w:val="004E7D54"/>
    <w:rsid w:val="005273C6"/>
    <w:rsid w:val="00530A69"/>
    <w:rsid w:val="00545593"/>
    <w:rsid w:val="00577C6C"/>
    <w:rsid w:val="005A4459"/>
    <w:rsid w:val="005C2FE2"/>
    <w:rsid w:val="005E2BC9"/>
    <w:rsid w:val="005F1CE4"/>
    <w:rsid w:val="00605102"/>
    <w:rsid w:val="006215AA"/>
    <w:rsid w:val="00662FD2"/>
    <w:rsid w:val="006913C9"/>
    <w:rsid w:val="0069470D"/>
    <w:rsid w:val="006A4AC5"/>
    <w:rsid w:val="00701A59"/>
    <w:rsid w:val="00734F00"/>
    <w:rsid w:val="007A70AE"/>
    <w:rsid w:val="008362E8"/>
    <w:rsid w:val="008A1768"/>
    <w:rsid w:val="008F32BD"/>
    <w:rsid w:val="008F4429"/>
    <w:rsid w:val="0094021A"/>
    <w:rsid w:val="00941624"/>
    <w:rsid w:val="009C6A0B"/>
    <w:rsid w:val="009F0C77"/>
    <w:rsid w:val="009F1DDA"/>
    <w:rsid w:val="009F4DD1"/>
    <w:rsid w:val="00A41684"/>
    <w:rsid w:val="00A64E80"/>
    <w:rsid w:val="00A653E8"/>
    <w:rsid w:val="00A72BCD"/>
    <w:rsid w:val="00A741D9"/>
    <w:rsid w:val="00A817B6"/>
    <w:rsid w:val="00A833AB"/>
    <w:rsid w:val="00A94289"/>
    <w:rsid w:val="00A9741D"/>
    <w:rsid w:val="00AC5B72"/>
    <w:rsid w:val="00AD4B17"/>
    <w:rsid w:val="00B00DD7"/>
    <w:rsid w:val="00B412D4"/>
    <w:rsid w:val="00B910AC"/>
    <w:rsid w:val="00BC6666"/>
    <w:rsid w:val="00BE3C22"/>
    <w:rsid w:val="00C0345E"/>
    <w:rsid w:val="00C3483A"/>
    <w:rsid w:val="00C42645"/>
    <w:rsid w:val="00C74E9D"/>
    <w:rsid w:val="00C82FD3"/>
    <w:rsid w:val="00C92819"/>
    <w:rsid w:val="00CC6B7B"/>
    <w:rsid w:val="00CD2089"/>
    <w:rsid w:val="00D73A67"/>
    <w:rsid w:val="00D970A9"/>
    <w:rsid w:val="00DA55E2"/>
    <w:rsid w:val="00DF3845"/>
    <w:rsid w:val="00E41911"/>
    <w:rsid w:val="00E85877"/>
    <w:rsid w:val="00E90502"/>
    <w:rsid w:val="00E92EEF"/>
    <w:rsid w:val="00EE4052"/>
    <w:rsid w:val="00F24442"/>
    <w:rsid w:val="00F50AE3"/>
    <w:rsid w:val="00F67CF1"/>
    <w:rsid w:val="00F840F0"/>
    <w:rsid w:val="00F8564D"/>
    <w:rsid w:val="00F96F9E"/>
    <w:rsid w:val="00FB0D0D"/>
    <w:rsid w:val="00FB40C2"/>
    <w:rsid w:val="00FB43B4"/>
    <w:rsid w:val="00FC1C87"/>
    <w:rsid w:val="00FF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DF700A4-5EC2-48DD-BA8A-4207DE1B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D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D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42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34_2012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C9595-C4EF-431F-8EE1-7F437F533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553</Words>
  <Characters>2855</Characters>
  <Application>Microsoft Office Word</Application>
  <DocSecurity>4</DocSecurity>
  <Lines>103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5034: Gaffney High School Varsity Boys Basketball Team - South Carolina Legislature Online</dc:title>
  <dc:subject/>
  <dc:creator>gailmoore</dc:creator>
  <cp:keywords/>
  <dc:description/>
  <cp:lastModifiedBy>N Cumfer</cp:lastModifiedBy>
  <cp:revision>2</cp:revision>
  <cp:lastPrinted>2012-03-14T17:01:00Z</cp:lastPrinted>
  <dcterms:created xsi:type="dcterms:W3CDTF">2014-11-24T14:54:00Z</dcterms:created>
  <dcterms:modified xsi:type="dcterms:W3CDTF">2014-11-24T14:54:00Z</dcterms:modified>
</cp:coreProperties>
</file>