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DCD" w:rsidRDefault="001A6DCD" w:rsidP="001A6DCD">
      <w:pPr>
        <w:widowControl w:val="0"/>
        <w:jc w:val="center"/>
      </w:pPr>
      <w:bookmarkStart w:id="0" w:name="_GoBack"/>
      <w:bookmarkEnd w:id="0"/>
      <w:r w:rsidRPr="001A6DCD">
        <w:rPr>
          <w:b/>
        </w:rPr>
        <w:t>South Carolina General Assembly</w:t>
      </w:r>
    </w:p>
    <w:p w:rsidR="001A6DCD" w:rsidRDefault="001A6DCD" w:rsidP="001A6DCD">
      <w:pPr>
        <w:widowControl w:val="0"/>
        <w:jc w:val="center"/>
      </w:pPr>
      <w:r>
        <w:t>119th Session, 2011-2012</w:t>
      </w:r>
    </w:p>
    <w:p w:rsidR="001A6DCD" w:rsidRDefault="001A6DCD" w:rsidP="001A6DCD">
      <w:pPr>
        <w:widowControl w:val="0"/>
        <w:jc w:val="left"/>
      </w:pPr>
    </w:p>
    <w:p w:rsidR="001A6DCD" w:rsidRDefault="001A6DCD" w:rsidP="001A6DCD">
      <w:pPr>
        <w:widowControl w:val="0"/>
        <w:jc w:val="left"/>
        <w:rPr>
          <w:b/>
        </w:rPr>
      </w:pPr>
      <w:r w:rsidRPr="001A6DCD">
        <w:rPr>
          <w:b/>
        </w:rPr>
        <w:t>H. 5064</w:t>
      </w:r>
    </w:p>
    <w:p w:rsidR="001A6DCD" w:rsidRDefault="001A6DCD" w:rsidP="001A6DCD">
      <w:pPr>
        <w:widowControl w:val="0"/>
        <w:jc w:val="left"/>
        <w:rPr>
          <w:b/>
        </w:rPr>
      </w:pPr>
    </w:p>
    <w:p w:rsidR="001A6DCD" w:rsidRDefault="001A6DCD" w:rsidP="001A6DCD">
      <w:pPr>
        <w:widowControl w:val="0"/>
        <w:jc w:val="left"/>
      </w:pPr>
      <w:r w:rsidRPr="001A6DCD">
        <w:rPr>
          <w:b/>
        </w:rPr>
        <w:t>STATUS INFORMATION</w:t>
      </w:r>
    </w:p>
    <w:p w:rsidR="001A6DCD" w:rsidRDefault="001A6DCD" w:rsidP="001A6DCD">
      <w:pPr>
        <w:widowControl w:val="0"/>
        <w:jc w:val="left"/>
      </w:pPr>
    </w:p>
    <w:p w:rsidR="001A6DCD" w:rsidRDefault="001A6DCD" w:rsidP="001A6DCD">
      <w:pPr>
        <w:widowControl w:val="0"/>
        <w:jc w:val="left"/>
      </w:pPr>
      <w:r>
        <w:t>General Bill</w:t>
      </w:r>
    </w:p>
    <w:p w:rsidR="001A6DCD" w:rsidRDefault="001A6DCD" w:rsidP="001A6DCD">
      <w:pPr>
        <w:widowControl w:val="0"/>
        <w:jc w:val="left"/>
      </w:pPr>
      <w:r>
        <w:t>Sponsors: Reps. Whipper, Allen, Bannister, R.L. Brown, Munnerlyn, J.E. Smith and Stavrinakis</w:t>
      </w:r>
    </w:p>
    <w:p w:rsidR="001A6DCD" w:rsidRDefault="001A6DCD" w:rsidP="001A6DCD">
      <w:pPr>
        <w:widowControl w:val="0"/>
        <w:jc w:val="left"/>
      </w:pPr>
      <w:r>
        <w:t>Document Path: l:\council\bills\ms\7736ahb12.docx</w:t>
      </w:r>
    </w:p>
    <w:p w:rsidR="001A6DCD" w:rsidRDefault="001A6DCD" w:rsidP="001A6DCD">
      <w:pPr>
        <w:widowControl w:val="0"/>
        <w:jc w:val="left"/>
      </w:pPr>
    </w:p>
    <w:p w:rsidR="001A6DCD" w:rsidRDefault="001A6DCD" w:rsidP="001A6DCD">
      <w:pPr>
        <w:widowControl w:val="0"/>
        <w:jc w:val="left"/>
      </w:pPr>
      <w:r>
        <w:t>Introduced in the House on March 22, 2012</w:t>
      </w:r>
    </w:p>
    <w:p w:rsidR="001A6DCD" w:rsidRDefault="001A6DCD" w:rsidP="001A6DCD">
      <w:pPr>
        <w:widowControl w:val="0"/>
        <w:jc w:val="left"/>
      </w:pPr>
      <w:r>
        <w:t xml:space="preserve">Currently residing in the House Committee on </w:t>
      </w:r>
      <w:r w:rsidRPr="001A6DCD">
        <w:rPr>
          <w:b/>
        </w:rPr>
        <w:t>Judiciary</w:t>
      </w:r>
    </w:p>
    <w:p w:rsidR="001A6DCD" w:rsidRDefault="001A6DCD" w:rsidP="001A6DCD">
      <w:pPr>
        <w:widowControl w:val="0"/>
        <w:jc w:val="left"/>
      </w:pPr>
    </w:p>
    <w:p w:rsidR="001A6DCD" w:rsidRDefault="001A6DCD" w:rsidP="001A6DCD">
      <w:pPr>
        <w:widowControl w:val="0"/>
        <w:jc w:val="left"/>
      </w:pPr>
      <w:r>
        <w:t xml:space="preserve">Summary: </w:t>
      </w:r>
      <w:r w:rsidR="006C7194">
        <w:t>Torts Claims Act</w:t>
      </w:r>
    </w:p>
    <w:p w:rsidR="001A6DCD" w:rsidRDefault="001A6DCD" w:rsidP="001A6DCD">
      <w:pPr>
        <w:widowControl w:val="0"/>
        <w:jc w:val="left"/>
      </w:pPr>
    </w:p>
    <w:p w:rsidR="001A6DCD" w:rsidRDefault="001A6DCD" w:rsidP="001A6DCD">
      <w:pPr>
        <w:widowControl w:val="0"/>
        <w:jc w:val="left"/>
      </w:pPr>
    </w:p>
    <w:p w:rsidR="001A6DCD" w:rsidRDefault="001A6DCD" w:rsidP="001A6DCD">
      <w:pPr>
        <w:widowControl w:val="0"/>
        <w:tabs>
          <w:tab w:val="center" w:pos="590"/>
          <w:tab w:val="center" w:pos="1440"/>
          <w:tab w:val="left" w:pos="1872"/>
          <w:tab w:val="left" w:pos="9187"/>
        </w:tabs>
        <w:jc w:val="left"/>
      </w:pPr>
      <w:r w:rsidRPr="001A6DCD">
        <w:rPr>
          <w:b/>
        </w:rPr>
        <w:t>HISTORY OF LEGISLATIVE ACTIONS</w:t>
      </w:r>
    </w:p>
    <w:p w:rsidR="001A6DCD" w:rsidRDefault="001A6DCD" w:rsidP="001A6DCD">
      <w:pPr>
        <w:widowControl w:val="0"/>
        <w:tabs>
          <w:tab w:val="center" w:pos="590"/>
          <w:tab w:val="center" w:pos="1440"/>
          <w:tab w:val="left" w:pos="1872"/>
          <w:tab w:val="left" w:pos="9187"/>
        </w:tabs>
        <w:jc w:val="left"/>
      </w:pPr>
    </w:p>
    <w:p w:rsidR="001A6DCD" w:rsidRPr="001A6DCD" w:rsidRDefault="001A6DCD" w:rsidP="001A6DCD">
      <w:pPr>
        <w:widowControl w:val="0"/>
        <w:tabs>
          <w:tab w:val="center" w:pos="590"/>
          <w:tab w:val="center" w:pos="1440"/>
          <w:tab w:val="left" w:pos="1872"/>
          <w:tab w:val="left" w:pos="9187"/>
        </w:tabs>
        <w:jc w:val="left"/>
      </w:pPr>
      <w:r w:rsidRPr="001A6DCD">
        <w:rPr>
          <w:u w:val="single"/>
        </w:rPr>
        <w:tab/>
        <w:t>Date</w:t>
      </w:r>
      <w:r w:rsidRPr="001A6DCD">
        <w:rPr>
          <w:u w:val="single"/>
        </w:rPr>
        <w:tab/>
        <w:t>Body</w:t>
      </w:r>
      <w:r w:rsidRPr="001A6DCD">
        <w:rPr>
          <w:u w:val="single"/>
        </w:rPr>
        <w:tab/>
        <w:t>Action Description with journal page number</w:t>
      </w:r>
      <w:r w:rsidRPr="001A6DCD">
        <w:rPr>
          <w:u w:val="single"/>
        </w:rPr>
        <w:tab/>
      </w:r>
    </w:p>
    <w:p w:rsidR="00E0664C" w:rsidRDefault="00E0664C" w:rsidP="00E0664C">
      <w:pPr>
        <w:widowControl w:val="0"/>
        <w:tabs>
          <w:tab w:val="right" w:pos="1008"/>
          <w:tab w:val="left" w:pos="1152"/>
          <w:tab w:val="left" w:pos="1872"/>
          <w:tab w:val="left" w:pos="9187"/>
        </w:tabs>
        <w:ind w:left="2088" w:hanging="2088"/>
        <w:jc w:val="left"/>
      </w:pPr>
      <w:r>
        <w:tab/>
        <w:t>3/22/2012</w:t>
      </w:r>
      <w:r>
        <w:tab/>
        <w:t>House</w:t>
      </w:r>
      <w:r>
        <w:tab/>
      </w:r>
      <w:r w:rsidRPr="00C8321C">
        <w:t>Introduced and read first time (</w:t>
      </w:r>
      <w:hyperlink r:id="rId7" w:history="1">
        <w:r w:rsidRPr="00C8321C">
          <w:rPr>
            <w:rStyle w:val="Hyperlink"/>
          </w:rPr>
          <w:t>House Journal</w:t>
        </w:r>
        <w:r w:rsidRPr="00C8321C">
          <w:rPr>
            <w:rStyle w:val="Hyperlink"/>
          </w:rPr>
          <w:noBreakHyphen/>
          <w:t>page 8</w:t>
        </w:r>
      </w:hyperlink>
      <w:r w:rsidRPr="00C8321C">
        <w:t>)</w:t>
      </w:r>
    </w:p>
    <w:p w:rsidR="00E0664C" w:rsidRDefault="00E0664C" w:rsidP="00E0664C">
      <w:pPr>
        <w:widowControl w:val="0"/>
        <w:tabs>
          <w:tab w:val="right" w:pos="1008"/>
          <w:tab w:val="left" w:pos="1152"/>
          <w:tab w:val="left" w:pos="1872"/>
          <w:tab w:val="left" w:pos="9187"/>
        </w:tabs>
        <w:ind w:left="2088" w:hanging="2088"/>
        <w:jc w:val="left"/>
      </w:pPr>
      <w:r>
        <w:tab/>
        <w:t>3/22/2012</w:t>
      </w:r>
      <w:r>
        <w:tab/>
        <w:t>House</w:t>
      </w:r>
      <w:r>
        <w:tab/>
      </w:r>
      <w:r w:rsidRPr="00C8321C">
        <w:t>Ref</w:t>
      </w:r>
      <w:r>
        <w:t xml:space="preserve">erred to Committee on </w:t>
      </w:r>
      <w:r w:rsidRPr="00C8321C">
        <w:rPr>
          <w:b/>
        </w:rPr>
        <w:t>Judiciary</w:t>
      </w:r>
      <w:r>
        <w:t xml:space="preserve"> </w:t>
      </w:r>
      <w:r w:rsidRPr="00C8321C">
        <w:t>(</w:t>
      </w:r>
      <w:hyperlink r:id="rId8" w:history="1">
        <w:r w:rsidRPr="00C8321C">
          <w:rPr>
            <w:rStyle w:val="Hyperlink"/>
          </w:rPr>
          <w:t>House Journal</w:t>
        </w:r>
        <w:r w:rsidRPr="00C8321C">
          <w:rPr>
            <w:rStyle w:val="Hyperlink"/>
          </w:rPr>
          <w:noBreakHyphen/>
          <w:t>page 8</w:t>
        </w:r>
      </w:hyperlink>
      <w:r w:rsidRPr="00C8321C">
        <w:t>)</w:t>
      </w:r>
    </w:p>
    <w:p w:rsidR="00E0664C" w:rsidRDefault="00E0664C" w:rsidP="00E0664C">
      <w:pPr>
        <w:widowControl w:val="0"/>
        <w:tabs>
          <w:tab w:val="right" w:pos="1008"/>
          <w:tab w:val="left" w:pos="1152"/>
          <w:tab w:val="left" w:pos="1872"/>
          <w:tab w:val="left" w:pos="9187"/>
        </w:tabs>
        <w:ind w:left="2088" w:hanging="2088"/>
        <w:jc w:val="left"/>
      </w:pPr>
    </w:p>
    <w:p w:rsidR="001A6DCD" w:rsidRPr="001A6DCD" w:rsidRDefault="001A6DCD" w:rsidP="001A6DCD">
      <w:pPr>
        <w:widowControl w:val="0"/>
        <w:tabs>
          <w:tab w:val="right" w:pos="1008"/>
          <w:tab w:val="left" w:pos="1152"/>
          <w:tab w:val="left" w:pos="1872"/>
          <w:tab w:val="left" w:pos="9187"/>
        </w:tabs>
        <w:ind w:left="2088" w:hanging="2088"/>
        <w:jc w:val="left"/>
      </w:pPr>
    </w:p>
    <w:p w:rsidR="001A6DCD" w:rsidRDefault="001A6DCD" w:rsidP="001A6DCD">
      <w:pPr>
        <w:widowControl w:val="0"/>
        <w:jc w:val="left"/>
      </w:pPr>
      <w:r w:rsidRPr="001A6DCD">
        <w:rPr>
          <w:b/>
        </w:rPr>
        <w:t>VERSIONS OF THIS BILL</w:t>
      </w:r>
    </w:p>
    <w:p w:rsidR="001A6DCD" w:rsidRDefault="001A6DCD" w:rsidP="001A6DCD">
      <w:pPr>
        <w:widowControl w:val="0"/>
        <w:jc w:val="left"/>
      </w:pPr>
    </w:p>
    <w:p w:rsidR="001A6DCD" w:rsidRDefault="00E70B36" w:rsidP="001A6DCD">
      <w:pPr>
        <w:widowControl w:val="0"/>
        <w:jc w:val="left"/>
      </w:pPr>
      <w:hyperlink r:id="rId9" w:history="1">
        <w:r w:rsidR="001A6DCD">
          <w:rPr>
            <w:rStyle w:val="Hyperlink"/>
          </w:rPr>
          <w:t>3/22/2012</w:t>
        </w:r>
      </w:hyperlink>
    </w:p>
    <w:p w:rsidR="001A6DCD" w:rsidRDefault="001A6DCD" w:rsidP="001A6DCD"/>
    <w:p w:rsidR="001A6DCD" w:rsidRDefault="001A6DCD" w:rsidP="001A6DCD">
      <w:pPr>
        <w:sectPr w:rsidR="001A6DCD" w:rsidSect="001A6D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42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A2" w:rsidRDefault="001D45A2" w:rsidP="00B2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rsidR="005F1550">
        <w:noBreakHyphen/>
      </w:r>
      <w:r>
        <w:t>7</w:t>
      </w:r>
      <w:r w:rsidR="005F1550">
        <w:noBreakHyphen/>
      </w:r>
      <w:r>
        <w:t>30, AS AMENDED, CODE OF LAWS OF SOUTH CAROLINA, 1976, RELATING TO VENUE IN CIVIL ACTIONS AND ACTIONS THAT MUST BE TRIED IN THE COUNTY WHERE THE DEFENDANT RESIDES, SO AS TO DELETE THE EXCEPTION TO VENUE IN CIVIL ACTIONS REGARDING THE SOUTH CAROLINA TORT CLAIMS ACT; AND TO AMEND SECTION 15</w:t>
      </w:r>
      <w:r w:rsidR="005F1550">
        <w:noBreakHyphen/>
      </w:r>
      <w:r>
        <w:t>78</w:t>
      </w:r>
      <w:r w:rsidR="005F1550">
        <w:noBreakHyphen/>
      </w:r>
      <w:r>
        <w:t>100, RELATING TO VENUE IN CIVIL ACTIONS REGARDING THE SOUTH CAROLINA TORT CLAIMS ACT</w:t>
      </w:r>
      <w:r w:rsidR="00C6441B">
        <w:t xml:space="preserve">, </w:t>
      </w:r>
      <w:r>
        <w:t>AMONG OTHER THINGS, SO AS TO PROVIDE THAT JURISDICTION FOR A CIVIL ACTION BROUGHT UNDER THE ACT IS THE SAME AS THAT PROVIDED IN SECTION 15</w:t>
      </w:r>
      <w:r w:rsidR="005F1550">
        <w:noBreakHyphen/>
      </w:r>
      <w:r>
        <w:t>7</w:t>
      </w:r>
      <w:r w:rsidR="005F1550">
        <w:noBreakHyphen/>
      </w:r>
      <w:r>
        <w:t>30 FOR ALL OTHER CIVIL ACTIONS.</w:t>
      </w:r>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45A2">
        <w:t>Section 15</w:t>
      </w:r>
      <w:r w:rsidR="005F1550">
        <w:noBreakHyphen/>
      </w:r>
      <w:r w:rsidR="001D45A2">
        <w:t>7</w:t>
      </w:r>
      <w:r w:rsidR="005F1550">
        <w:noBreakHyphen/>
      </w:r>
      <w:r w:rsidR="001D45A2">
        <w:t>30(B) of the 1976 Code, as last amended by Act 27 of 2005, is further amended to read:</w:t>
      </w: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A5839">
        <w:t xml:space="preserve">In cases not provided for in </w:t>
      </w:r>
      <w:r w:rsidRPr="00C6441B">
        <w:rPr>
          <w:strike/>
        </w:rPr>
        <w:t>Sections</w:t>
      </w:r>
      <w:r w:rsidR="00C6441B" w:rsidRPr="00C6441B">
        <w:t xml:space="preserve"> </w:t>
      </w:r>
      <w:r w:rsidR="00C6441B" w:rsidRPr="00C6441B">
        <w:rPr>
          <w:u w:val="single"/>
        </w:rPr>
        <w:t>S</w:t>
      </w:r>
      <w:r w:rsidR="00C6441B">
        <w:rPr>
          <w:u w:val="single"/>
        </w:rPr>
        <w:t>ection</w:t>
      </w:r>
      <w:r w:rsidRPr="008A5839">
        <w:t xml:space="preserve"> 15</w:t>
      </w:r>
      <w:r w:rsidR="005F1550">
        <w:noBreakHyphen/>
      </w:r>
      <w:r w:rsidRPr="008A5839">
        <w:t>7</w:t>
      </w:r>
      <w:r w:rsidR="005F1550">
        <w:noBreakHyphen/>
      </w:r>
      <w:r w:rsidRPr="008A5839">
        <w:t>10</w:t>
      </w:r>
      <w:r w:rsidRPr="001D45A2">
        <w:rPr>
          <w:strike/>
        </w:rPr>
        <w:t>,</w:t>
      </w:r>
      <w:r>
        <w:t xml:space="preserve"> </w:t>
      </w:r>
      <w:r>
        <w:rPr>
          <w:u w:val="single"/>
        </w:rPr>
        <w:t>or</w:t>
      </w:r>
      <w:r w:rsidRPr="008A5839">
        <w:t xml:space="preserve"> 15</w:t>
      </w:r>
      <w:r w:rsidR="005F1550">
        <w:noBreakHyphen/>
      </w:r>
      <w:r w:rsidRPr="008A5839">
        <w:t>7</w:t>
      </w:r>
      <w:r w:rsidR="005F1550">
        <w:noBreakHyphen/>
      </w:r>
      <w:r w:rsidRPr="008A5839">
        <w:t xml:space="preserve">20, </w:t>
      </w:r>
      <w:r w:rsidRPr="001D45A2">
        <w:rPr>
          <w:strike/>
        </w:rPr>
        <w:t>or 15</w:t>
      </w:r>
      <w:r w:rsidR="005F1550">
        <w:rPr>
          <w:strike/>
        </w:rPr>
        <w:noBreakHyphen/>
      </w:r>
      <w:r w:rsidRPr="001D45A2">
        <w:rPr>
          <w:strike/>
        </w:rPr>
        <w:t>78</w:t>
      </w:r>
      <w:r w:rsidR="005F1550">
        <w:rPr>
          <w:strike/>
        </w:rPr>
        <w:noBreakHyphen/>
      </w:r>
      <w:r w:rsidRPr="001D45A2">
        <w:rPr>
          <w:strike/>
        </w:rPr>
        <w:t>100,</w:t>
      </w:r>
      <w:r w:rsidRPr="008A5839">
        <w:t xml:space="preserve"> the action must be tried in the county where it properly may be brought and tried against the defendant according to the provisions of this section.  If there is more than one defendant, the action may be tried in any county where the action properly may be maintained against one of the defendants pursuant to this section.  This section is subject </w:t>
      </w:r>
      <w:r w:rsidRPr="008A5839">
        <w:lastRenderedPageBreak/>
        <w:t>to the power of the court in the county where the action properly may be maintained according to this section to change the place of trial as provided in Section 15</w:t>
      </w:r>
      <w:r w:rsidR="005F1550">
        <w:noBreakHyphen/>
      </w:r>
      <w:r w:rsidRPr="008A5839">
        <w:t>7</w:t>
      </w:r>
      <w:r w:rsidR="005F1550">
        <w:noBreakHyphen/>
      </w:r>
      <w:r w:rsidRPr="008A5839">
        <w:t>100 or as otherwise provided by law.</w:t>
      </w:r>
      <w:r>
        <w:t>”</w:t>
      </w:r>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5F1550">
        <w:noBreakHyphen/>
      </w:r>
      <w:r>
        <w:t>7</w:t>
      </w:r>
      <w:r w:rsidR="00C6441B">
        <w:t>8</w:t>
      </w:r>
      <w:r w:rsidR="005F1550">
        <w:noBreakHyphen/>
      </w:r>
      <w:r>
        <w:t>100(b) of the 1976 Code is amended to read:</w:t>
      </w: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D0A8F">
        <w:t>(b)</w:t>
      </w:r>
      <w:r>
        <w:tab/>
      </w:r>
      <w:r w:rsidRPr="00CD0A8F">
        <w:t xml:space="preserve">Jurisdiction for </w:t>
      </w:r>
      <w:r w:rsidRPr="001D45A2">
        <w:rPr>
          <w:strike/>
        </w:rPr>
        <w:t>any</w:t>
      </w:r>
      <w:r>
        <w:t xml:space="preserve"> </w:t>
      </w:r>
      <w:r>
        <w:rPr>
          <w:u w:val="single"/>
        </w:rPr>
        <w:t>an</w:t>
      </w:r>
      <w:r w:rsidRPr="00CD0A8F">
        <w:t xml:space="preserve"> action brought </w:t>
      </w:r>
      <w:r w:rsidRPr="001D45A2">
        <w:rPr>
          <w:strike/>
        </w:rPr>
        <w:t>under</w:t>
      </w:r>
      <w:r>
        <w:t xml:space="preserve"> </w:t>
      </w:r>
      <w:r>
        <w:rPr>
          <w:u w:val="single"/>
        </w:rPr>
        <w:t>pursuant to the provisions of</w:t>
      </w:r>
      <w:r w:rsidRPr="00CD0A8F">
        <w:t xml:space="preserve"> this chapter is </w:t>
      </w:r>
      <w:r w:rsidRPr="001D45A2">
        <w:rPr>
          <w:strike/>
        </w:rPr>
        <w:t>in the circuit court and brought in the county in which the act or omission occurred</w:t>
      </w:r>
      <w:r>
        <w:t xml:space="preserve"> </w:t>
      </w:r>
      <w:r>
        <w:rPr>
          <w:u w:val="single"/>
        </w:rPr>
        <w:t>as provided in Section 15</w:t>
      </w:r>
      <w:r w:rsidR="005F1550">
        <w:rPr>
          <w:u w:val="single"/>
        </w:rPr>
        <w:noBreakHyphen/>
      </w:r>
      <w:r>
        <w:rPr>
          <w:u w:val="single"/>
        </w:rPr>
        <w:t>7</w:t>
      </w:r>
      <w:r w:rsidR="005F1550">
        <w:rPr>
          <w:u w:val="single"/>
        </w:rPr>
        <w:noBreakHyphen/>
      </w:r>
      <w:r>
        <w:rPr>
          <w:u w:val="single"/>
        </w:rPr>
        <w:t>30</w:t>
      </w:r>
      <w:r w:rsidRPr="00CD0A8F">
        <w:t>.</w:t>
      </w:r>
      <w:r>
        <w:t>”</w:t>
      </w: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336B">
        <w:t>3</w:t>
      </w:r>
      <w:r>
        <w:t>.</w:t>
      </w:r>
      <w:r>
        <w:tab/>
        <w:t>This act takes effect upon approval by the Governor.</w:t>
      </w:r>
    </w:p>
    <w:p w:rsidR="00B2546F" w:rsidRDefault="005F15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46F" w:rsidRDefault="00B2546F" w:rsidP="001A6DCD">
      <w:pPr>
        <w:suppressAutoHyphens/>
      </w:pPr>
    </w:p>
    <w:sectPr w:rsidR="00B2546F" w:rsidSect="001A6D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23" w:rsidRDefault="00894223" w:rsidP="009F0C77">
      <w:r>
        <w:separator/>
      </w:r>
    </w:p>
  </w:endnote>
  <w:endnote w:type="continuationSeparator" w:id="0">
    <w:p w:rsidR="00894223" w:rsidRDefault="008942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C0C9A6-A653-48DA-A71F-EA2A26BD7274}"/>
    <w:embedBold r:id="rId2" w:fontKey="{67367D72-AB5D-4EEC-AFCF-2D43CCB4DB06}"/>
  </w:font>
  <w:font w:name="Calibri">
    <w:panose1 w:val="020F0502020204030204"/>
    <w:charset w:val="00"/>
    <w:family w:val="swiss"/>
    <w:pitch w:val="variable"/>
    <w:sig w:usb0="E10002FF" w:usb1="4000ACFF" w:usb2="00000009" w:usb3="00000000" w:csb0="0000019F" w:csb1="00000000"/>
    <w:embedRegular r:id="rId3" w:fontKey="{6B15B4E5-A3A7-47F7-BF5A-56708EDDCE09}"/>
  </w:font>
  <w:font w:name="Tahoma">
    <w:panose1 w:val="020B0604030504040204"/>
    <w:charset w:val="00"/>
    <w:family w:val="swiss"/>
    <w:pitch w:val="variable"/>
    <w:sig w:usb0="21002A87" w:usb1="80000000" w:usb2="00000008" w:usb3="00000000" w:csb0="000101FF" w:csb1="00000000"/>
    <w:embedRegular r:id="rId4" w:fontKey="{D6F28A66-EEF2-4DCE-81BB-2F95600097E4}"/>
  </w:font>
  <w:font w:name="Cambria">
    <w:panose1 w:val="02040503050406030204"/>
    <w:charset w:val="00"/>
    <w:family w:val="roman"/>
    <w:pitch w:val="variable"/>
    <w:sig w:usb0="E00002FF" w:usb1="400004FF" w:usb2="00000000" w:usb3="00000000" w:csb0="0000019F" w:csb1="00000000"/>
    <w:embedRegular r:id="rId5" w:fontKey="{79503409-1310-46C3-8DE1-A2344BEBBD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DCD" w:rsidRPr="00B2546F" w:rsidRDefault="001A6DCD" w:rsidP="00B2546F">
    <w:pPr>
      <w:pStyle w:val="Footer"/>
      <w:tabs>
        <w:tab w:val="clear" w:pos="4680"/>
        <w:tab w:val="clear" w:pos="9360"/>
        <w:tab w:val="center" w:pos="2995"/>
      </w:tabs>
      <w:spacing w:before="120"/>
    </w:pPr>
    <w:r>
      <w:t>[5064]</w:t>
    </w:r>
    <w:r>
      <w:tab/>
    </w:r>
    <w:r w:rsidR="00E70B36">
      <w:fldChar w:fldCharType="begin"/>
    </w:r>
    <w:r w:rsidR="00E70B36">
      <w:instrText xml:space="preserve"> PAGE  \* MERGEFORMAT </w:instrText>
    </w:r>
    <w:r w:rsidR="00E70B36">
      <w:fldChar w:fldCharType="separate"/>
    </w:r>
    <w:r w:rsidR="00E70B36">
      <w:rPr>
        <w:noProof/>
      </w:rPr>
      <w:t>1</w:t>
    </w:r>
    <w:r w:rsidR="00E70B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23" w:rsidRDefault="00894223" w:rsidP="009F0C77">
      <w:r>
        <w:separator/>
      </w:r>
    </w:p>
  </w:footnote>
  <w:footnote w:type="continuationSeparator" w:id="0">
    <w:p w:rsidR="00894223" w:rsidRDefault="008942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36AHB12"/>
    <w:docVar w:name="CoverBillType" w:val="b"/>
    <w:docVar w:name="docpath" w:val="L:\Council\bills\MS\7736AHB12.DOCX"/>
    <w:docVar w:name="dvBillNumber" w:val="5064"/>
    <w:docVar w:name="dvBillNumberPrefix" w:val="H. "/>
    <w:docVar w:name="dvOriginalBody" w:val="House"/>
    <w:docVar w:name="dvSteno" w:val="MS"/>
    <w:docVar w:name="NameofBody" w:val="h"/>
    <w:docVar w:name="vgroup2" w:val="Council"/>
  </w:docVars>
  <w:rsids>
    <w:rsidRoot w:val="00400AB6"/>
    <w:rsid w:val="000049CE"/>
    <w:rsid w:val="00011869"/>
    <w:rsid w:val="000B1B00"/>
    <w:rsid w:val="000B65FF"/>
    <w:rsid w:val="000E1785"/>
    <w:rsid w:val="000F40FA"/>
    <w:rsid w:val="0010776B"/>
    <w:rsid w:val="00133E66"/>
    <w:rsid w:val="001435A3"/>
    <w:rsid w:val="001A6DCD"/>
    <w:rsid w:val="001D08F2"/>
    <w:rsid w:val="001D45A2"/>
    <w:rsid w:val="001D525B"/>
    <w:rsid w:val="001D7F4F"/>
    <w:rsid w:val="002321B6"/>
    <w:rsid w:val="00250967"/>
    <w:rsid w:val="002543C8"/>
    <w:rsid w:val="00284AAE"/>
    <w:rsid w:val="002E5912"/>
    <w:rsid w:val="00325348"/>
    <w:rsid w:val="0032732C"/>
    <w:rsid w:val="00336AD0"/>
    <w:rsid w:val="003577EE"/>
    <w:rsid w:val="0037079A"/>
    <w:rsid w:val="0039100F"/>
    <w:rsid w:val="003D01E8"/>
    <w:rsid w:val="003E5288"/>
    <w:rsid w:val="003F6D79"/>
    <w:rsid w:val="00400AB6"/>
    <w:rsid w:val="0041760A"/>
    <w:rsid w:val="00417C01"/>
    <w:rsid w:val="004809EE"/>
    <w:rsid w:val="004E7D54"/>
    <w:rsid w:val="005273C6"/>
    <w:rsid w:val="00530A69"/>
    <w:rsid w:val="00545593"/>
    <w:rsid w:val="00577C6C"/>
    <w:rsid w:val="005C2FE2"/>
    <w:rsid w:val="005E2BC9"/>
    <w:rsid w:val="005F1550"/>
    <w:rsid w:val="00605102"/>
    <w:rsid w:val="006215AA"/>
    <w:rsid w:val="006913C9"/>
    <w:rsid w:val="0069470D"/>
    <w:rsid w:val="006C336B"/>
    <w:rsid w:val="006C7194"/>
    <w:rsid w:val="00734F00"/>
    <w:rsid w:val="007A70AE"/>
    <w:rsid w:val="007B4B00"/>
    <w:rsid w:val="007D10B2"/>
    <w:rsid w:val="008362E8"/>
    <w:rsid w:val="00894223"/>
    <w:rsid w:val="008A1768"/>
    <w:rsid w:val="008F38CB"/>
    <w:rsid w:val="008F4429"/>
    <w:rsid w:val="0094021A"/>
    <w:rsid w:val="009C6A0B"/>
    <w:rsid w:val="009F0C77"/>
    <w:rsid w:val="009F4DD1"/>
    <w:rsid w:val="00A41684"/>
    <w:rsid w:val="00A64E80"/>
    <w:rsid w:val="00A72BCD"/>
    <w:rsid w:val="00A741D9"/>
    <w:rsid w:val="00A833AB"/>
    <w:rsid w:val="00A9741D"/>
    <w:rsid w:val="00AD4B17"/>
    <w:rsid w:val="00B2546F"/>
    <w:rsid w:val="00B31789"/>
    <w:rsid w:val="00B412D4"/>
    <w:rsid w:val="00B87582"/>
    <w:rsid w:val="00BE3C22"/>
    <w:rsid w:val="00C0345E"/>
    <w:rsid w:val="00C3483A"/>
    <w:rsid w:val="00C6441B"/>
    <w:rsid w:val="00C74E9D"/>
    <w:rsid w:val="00C82FD3"/>
    <w:rsid w:val="00C92819"/>
    <w:rsid w:val="00CC6B7B"/>
    <w:rsid w:val="00CD2089"/>
    <w:rsid w:val="00D16AF4"/>
    <w:rsid w:val="00D73A67"/>
    <w:rsid w:val="00D970A9"/>
    <w:rsid w:val="00DA1DDD"/>
    <w:rsid w:val="00DF3845"/>
    <w:rsid w:val="00E0664C"/>
    <w:rsid w:val="00E41911"/>
    <w:rsid w:val="00E70B36"/>
    <w:rsid w:val="00E92EEF"/>
    <w:rsid w:val="00ED0D20"/>
    <w:rsid w:val="00F0734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6CB888-E580-4B57-8DDA-F0B38EFA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5A2"/>
    <w:rPr>
      <w:rFonts w:ascii="Tahoma" w:hAnsi="Tahoma" w:cs="Tahoma"/>
      <w:sz w:val="16"/>
      <w:szCs w:val="16"/>
    </w:rPr>
  </w:style>
  <w:style w:type="character" w:customStyle="1" w:styleId="BalloonTextChar">
    <w:name w:val="Balloon Text Char"/>
    <w:basedOn w:val="DefaultParagraphFont"/>
    <w:link w:val="BalloonText"/>
    <w:uiPriority w:val="99"/>
    <w:semiHidden/>
    <w:rsid w:val="001D45A2"/>
    <w:rPr>
      <w:rFonts w:ascii="Tahoma" w:eastAsia="Times New Roman" w:hAnsi="Tahoma" w:cs="Tahoma"/>
      <w:sz w:val="16"/>
      <w:szCs w:val="16"/>
    </w:rPr>
  </w:style>
  <w:style w:type="character" w:styleId="Hyperlink">
    <w:name w:val="Hyperlink"/>
    <w:basedOn w:val="DefaultParagraphFont"/>
    <w:uiPriority w:val="99"/>
    <w:unhideWhenUsed/>
    <w:rsid w:val="001A6D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64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678CA-13D6-4BE7-BF43-35E98DE80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394</Words>
  <Characters>1989</Characters>
  <Application>Microsoft Office Word</Application>
  <DocSecurity>4</DocSecurity>
  <Lines>80</Lines>
  <Paragraphs>25</Paragraphs>
  <ScaleCrop>false</ScaleCrop>
  <Company> </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5064: Torts Claims Act - South Carolina Legislature Online</dc:title>
  <dc:subject/>
  <dc:creator>MarthaSanders</dc:creator>
  <cp:keywords/>
  <dc:description/>
  <cp:lastModifiedBy>N Cumfer</cp:lastModifiedBy>
  <cp:revision>2</cp:revision>
  <cp:lastPrinted>2012-03-20T13:19:00Z</cp:lastPrinted>
  <dcterms:created xsi:type="dcterms:W3CDTF">2014-11-24T14:55:00Z</dcterms:created>
  <dcterms:modified xsi:type="dcterms:W3CDTF">2014-11-24T14:55:00Z</dcterms:modified>
</cp:coreProperties>
</file>