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C9E" w:rsidRDefault="008F5C9E" w:rsidP="008F5C9E">
      <w:pPr>
        <w:widowControl w:val="0"/>
        <w:jc w:val="center"/>
      </w:pPr>
      <w:bookmarkStart w:id="0" w:name="_GoBack"/>
      <w:bookmarkEnd w:id="0"/>
      <w:r w:rsidRPr="008F5C9E">
        <w:rPr>
          <w:b/>
        </w:rPr>
        <w:t>South Carolina General Assembly</w:t>
      </w:r>
    </w:p>
    <w:p w:rsidR="008F5C9E" w:rsidRDefault="008F5C9E" w:rsidP="008F5C9E">
      <w:pPr>
        <w:widowControl w:val="0"/>
        <w:jc w:val="center"/>
      </w:pPr>
      <w:r>
        <w:t>119th Session, 2011-2012</w:t>
      </w:r>
    </w:p>
    <w:p w:rsidR="008F5C9E" w:rsidRDefault="008F5C9E" w:rsidP="008F5C9E">
      <w:pPr>
        <w:widowControl w:val="0"/>
        <w:jc w:val="left"/>
      </w:pPr>
    </w:p>
    <w:p w:rsidR="008F5C9E" w:rsidRDefault="008F5C9E" w:rsidP="008F5C9E">
      <w:pPr>
        <w:widowControl w:val="0"/>
        <w:jc w:val="left"/>
        <w:rPr>
          <w:b/>
        </w:rPr>
      </w:pPr>
      <w:r w:rsidRPr="008F5C9E">
        <w:rPr>
          <w:b/>
        </w:rPr>
        <w:t>H. 5094</w:t>
      </w:r>
    </w:p>
    <w:p w:rsidR="008F5C9E" w:rsidRDefault="008F5C9E" w:rsidP="008F5C9E">
      <w:pPr>
        <w:widowControl w:val="0"/>
        <w:jc w:val="left"/>
        <w:rPr>
          <w:b/>
        </w:rPr>
      </w:pPr>
    </w:p>
    <w:p w:rsidR="008F5C9E" w:rsidRDefault="008F5C9E" w:rsidP="008F5C9E">
      <w:pPr>
        <w:widowControl w:val="0"/>
        <w:jc w:val="left"/>
      </w:pPr>
      <w:r w:rsidRPr="008F5C9E">
        <w:rPr>
          <w:b/>
        </w:rPr>
        <w:t>STATUS INFORMATION</w:t>
      </w:r>
    </w:p>
    <w:p w:rsidR="008F5C9E" w:rsidRDefault="008F5C9E" w:rsidP="008F5C9E">
      <w:pPr>
        <w:widowControl w:val="0"/>
        <w:jc w:val="left"/>
      </w:pPr>
    </w:p>
    <w:p w:rsidR="008F5C9E" w:rsidRDefault="008F5C9E" w:rsidP="008F5C9E">
      <w:pPr>
        <w:widowControl w:val="0"/>
        <w:jc w:val="left"/>
      </w:pPr>
      <w:r>
        <w:t>House Resolution</w:t>
      </w:r>
    </w:p>
    <w:p w:rsidR="008F5C9E" w:rsidRDefault="008F5C9E" w:rsidP="008F5C9E">
      <w:pPr>
        <w:widowControl w:val="0"/>
        <w:jc w:val="left"/>
      </w:pPr>
      <w:r>
        <w:t>Sponsors: Reps. Sellers,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Simrill, Skelton, G.M. Smith, G.R. Smith, J.E. Smith, J.R. Smith, Sottile, Southard, Spires, Stavrinakis, Stringer, Tallon, Taylor, Thayer, Toole, Tribble, Vick, Weeks, Whipper, White, Whitmire, Williams, Willis and Young</w:t>
      </w:r>
    </w:p>
    <w:p w:rsidR="008F5C9E" w:rsidRDefault="008F5C9E" w:rsidP="008F5C9E">
      <w:pPr>
        <w:widowControl w:val="0"/>
        <w:jc w:val="left"/>
      </w:pPr>
      <w:r>
        <w:t>Document Path: l:\council\bills\gm\25006ahb12.docx</w:t>
      </w:r>
    </w:p>
    <w:p w:rsidR="008F5C9E" w:rsidRDefault="008F5C9E" w:rsidP="008F5C9E">
      <w:pPr>
        <w:widowControl w:val="0"/>
        <w:jc w:val="left"/>
      </w:pPr>
    </w:p>
    <w:p w:rsidR="008F5C9E" w:rsidRDefault="008F5C9E" w:rsidP="008F5C9E">
      <w:pPr>
        <w:widowControl w:val="0"/>
        <w:jc w:val="left"/>
      </w:pPr>
      <w:r>
        <w:t>Introduced in the House on March 28, 2012</w:t>
      </w:r>
    </w:p>
    <w:p w:rsidR="008F5C9E" w:rsidRDefault="008F5C9E" w:rsidP="008F5C9E">
      <w:pPr>
        <w:widowControl w:val="0"/>
        <w:jc w:val="left"/>
      </w:pPr>
      <w:r>
        <w:t>Adopted by the House on March 28, 2012</w:t>
      </w:r>
    </w:p>
    <w:p w:rsidR="008F5C9E" w:rsidRDefault="008F5C9E" w:rsidP="008F5C9E">
      <w:pPr>
        <w:widowControl w:val="0"/>
        <w:jc w:val="left"/>
      </w:pPr>
    </w:p>
    <w:p w:rsidR="008F5C9E" w:rsidRDefault="008F5C9E" w:rsidP="008F5C9E">
      <w:pPr>
        <w:widowControl w:val="0"/>
        <w:jc w:val="left"/>
      </w:pPr>
      <w:r>
        <w:t xml:space="preserve">Summary: </w:t>
      </w:r>
      <w:r w:rsidR="00653BE1">
        <w:t>Bamberg-Ehrhardt High School Varsity Wrestling Team</w:t>
      </w:r>
    </w:p>
    <w:p w:rsidR="008F5C9E" w:rsidRDefault="008F5C9E" w:rsidP="008F5C9E">
      <w:pPr>
        <w:widowControl w:val="0"/>
        <w:jc w:val="left"/>
      </w:pPr>
    </w:p>
    <w:p w:rsidR="008F5C9E" w:rsidRDefault="008F5C9E" w:rsidP="008F5C9E">
      <w:pPr>
        <w:widowControl w:val="0"/>
        <w:jc w:val="left"/>
      </w:pPr>
    </w:p>
    <w:p w:rsidR="008F5C9E" w:rsidRDefault="008F5C9E" w:rsidP="008F5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C9E">
        <w:rPr>
          <w:b/>
        </w:rPr>
        <w:t>HISTORY OF LEGISLATIVE ACTIONS</w:t>
      </w:r>
    </w:p>
    <w:p w:rsidR="008F5C9E" w:rsidRDefault="008F5C9E" w:rsidP="008F5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5C9E" w:rsidRPr="008F5C9E" w:rsidRDefault="008F5C9E" w:rsidP="008F5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C9E">
        <w:rPr>
          <w:u w:val="single"/>
        </w:rPr>
        <w:tab/>
        <w:t>Date</w:t>
      </w:r>
      <w:r w:rsidRPr="008F5C9E">
        <w:rPr>
          <w:u w:val="single"/>
        </w:rPr>
        <w:tab/>
        <w:t>Body</w:t>
      </w:r>
      <w:r w:rsidRPr="008F5C9E">
        <w:rPr>
          <w:u w:val="single"/>
        </w:rPr>
        <w:tab/>
        <w:t>Action Description with journal page number</w:t>
      </w:r>
      <w:r w:rsidRPr="008F5C9E">
        <w:rPr>
          <w:u w:val="single"/>
        </w:rPr>
        <w:tab/>
      </w:r>
    </w:p>
    <w:p w:rsidR="00ED250F" w:rsidRDefault="00ED250F" w:rsidP="00ED2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7D6F15">
        <w:t>Introduced and adopted (</w:t>
      </w:r>
      <w:hyperlink r:id="rId7" w:history="1">
        <w:r w:rsidRPr="007D6F15">
          <w:rPr>
            <w:rStyle w:val="Hyperlink"/>
          </w:rPr>
          <w:t>House Journal</w:t>
        </w:r>
        <w:r w:rsidRPr="007D6F15">
          <w:rPr>
            <w:rStyle w:val="Hyperlink"/>
          </w:rPr>
          <w:noBreakHyphen/>
          <w:t>page 46</w:t>
        </w:r>
      </w:hyperlink>
      <w:r w:rsidRPr="007D6F15">
        <w:t>)</w:t>
      </w:r>
    </w:p>
    <w:p w:rsidR="00ED250F" w:rsidRDefault="00ED250F" w:rsidP="00ED2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C9E" w:rsidRPr="008F5C9E" w:rsidRDefault="008F5C9E" w:rsidP="008F5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C9E" w:rsidRDefault="008F5C9E" w:rsidP="008F5C9E">
      <w:r w:rsidRPr="008F5C9E">
        <w:rPr>
          <w:b/>
        </w:rPr>
        <w:t>VERSIONS OF THIS BILL</w:t>
      </w:r>
    </w:p>
    <w:p w:rsidR="008F5C9E" w:rsidRDefault="008F5C9E" w:rsidP="008F5C9E"/>
    <w:p w:rsidR="008F5C9E" w:rsidRDefault="00275F83" w:rsidP="008F5C9E">
      <w:hyperlink r:id="rId8" w:history="1">
        <w:r w:rsidR="008F5C9E">
          <w:rPr>
            <w:rStyle w:val="Hyperlink"/>
          </w:rPr>
          <w:t>3/28/2012</w:t>
        </w:r>
      </w:hyperlink>
    </w:p>
    <w:p w:rsidR="008F5C9E" w:rsidRDefault="008F5C9E" w:rsidP="008F5C9E"/>
    <w:p w:rsidR="008F5C9E" w:rsidRDefault="008F5C9E" w:rsidP="008F5C9E">
      <w:pPr>
        <w:sectPr w:rsidR="008F5C9E" w:rsidSect="008F5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220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1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BAMBERG</w:t>
      </w:r>
      <w:r w:rsidR="009E5D4A">
        <w:noBreakHyphen/>
      </w:r>
      <w:r>
        <w:t>EHRHARDT HIGH SCHOOL 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11C7" w:rsidRDefault="00F22204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5D4A">
        <w:t>the House of Representatives of the State of South Carolina</w:t>
      </w:r>
      <w:r w:rsidR="006E11C7">
        <w:t xml:space="preserve"> is pleased to learn that the members of the </w:t>
      </w:r>
      <w:r w:rsidR="00921E51">
        <w:t>Bamberg</w:t>
      </w:r>
      <w:r w:rsidR="009E5D4A">
        <w:noBreakHyphen/>
      </w:r>
      <w:r w:rsidR="00921E51">
        <w:t xml:space="preserve">Ehrhardt High School varsity wrestling </w:t>
      </w:r>
      <w:r w:rsidR="00921E51">
        <w:rPr>
          <w:color w:val="000000" w:themeColor="text1"/>
          <w:u w:color="000000" w:themeColor="text1"/>
        </w:rPr>
        <w:t xml:space="preserve"> </w:t>
      </w:r>
      <w:r w:rsidR="00921E51" w:rsidRPr="00E542AE">
        <w:rPr>
          <w:color w:val="000000" w:themeColor="text1"/>
          <w:u w:color="000000" w:themeColor="text1"/>
        </w:rPr>
        <w:t>team</w:t>
      </w:r>
      <w:r w:rsidR="006E11C7">
        <w:rPr>
          <w:color w:val="000000" w:themeColor="text1"/>
          <w:u w:color="000000" w:themeColor="text1"/>
        </w:rPr>
        <w:t xml:space="preserve"> </w:t>
      </w:r>
      <w:r w:rsidR="006E11C7">
        <w:t xml:space="preserve">took top honors </w:t>
      </w:r>
      <w:r w:rsidR="002561A9">
        <w:t xml:space="preserve">for the second year in a row </w:t>
      </w:r>
      <w:r w:rsidR="006E11C7">
        <w:t xml:space="preserve">at the state </w:t>
      </w:r>
      <w:r w:rsidR="002561A9">
        <w:t>finals</w:t>
      </w:r>
      <w:r w:rsidR="006E11C7">
        <w:t xml:space="preserve"> </w:t>
      </w:r>
      <w:r w:rsidR="00921E51">
        <w:t xml:space="preserve">at Dreher High School </w:t>
      </w:r>
      <w:r w:rsidR="006E11C7">
        <w:t xml:space="preserve">on </w:t>
      </w:r>
      <w:r w:rsidR="00921E51">
        <w:t>Saturday, February 11, 2012</w:t>
      </w:r>
      <w:r w:rsidR="006E11C7">
        <w:t>; and</w:t>
      </w:r>
    </w:p>
    <w:p w:rsidR="006E11C7" w:rsidRDefault="006E11C7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E51" w:rsidRDefault="00921E51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Bamberg</w:t>
      </w:r>
      <w:r w:rsidR="009E5D4A">
        <w:noBreakHyphen/>
      </w:r>
      <w:r>
        <w:t>Ehrhardt Red Raiders served the Abbeville High School wrestlers their second straight defeat at the final competition</w:t>
      </w:r>
      <w:r w:rsidRPr="007925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state title with a score of 52</w:t>
      </w:r>
      <w:r w:rsidR="009E5D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23</w:t>
      </w:r>
      <w:r>
        <w:t>; and</w:t>
      </w:r>
    </w:p>
    <w:p w:rsidR="002561A9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61A9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Red Raiders set the tempo early in the match with two pins for a 12</w:t>
      </w:r>
      <w:r w:rsidR="009E5D4A">
        <w:noBreakHyphen/>
      </w:r>
      <w:r>
        <w:t>0 lea</w:t>
      </w:r>
      <w:r w:rsidR="00D24155">
        <w:t>d, which gave the reigning champion grapplers a strong mental advantage; and</w:t>
      </w:r>
    </w:p>
    <w:p w:rsidR="002561A9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155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senior Raider David Deleon, who has committed to wrestle for Miami of Ohio, won a hard</w:t>
      </w:r>
      <w:r w:rsidR="009E5D4A">
        <w:noBreakHyphen/>
      </w:r>
      <w:r>
        <w:t>fought match in a decision over his opponent to</w:t>
      </w:r>
      <w:r w:rsidR="00D24155">
        <w:t xml:space="preserve"> give </w:t>
      </w:r>
      <w:r>
        <w:t>the lead back to Bamberg</w:t>
      </w:r>
      <w:r w:rsidR="009E5D4A">
        <w:noBreakHyphen/>
      </w:r>
      <w:r>
        <w:t xml:space="preserve">Ehrhardt after two </w:t>
      </w:r>
      <w:r w:rsidR="00D24155">
        <w:t xml:space="preserve">match </w:t>
      </w:r>
      <w:r>
        <w:t>losses; and</w:t>
      </w:r>
    </w:p>
    <w:p w:rsidR="00D24155" w:rsidRDefault="00D24155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61A9" w:rsidRDefault="00D24155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of the next seven contests,</w:t>
      </w:r>
      <w:r w:rsidR="002561A9">
        <w:t xml:space="preserve"> </w:t>
      </w:r>
      <w:r>
        <w:t>six were wins for the Red Raiders, five of them pins, to clinch their victory over Abbeville; and</w:t>
      </w:r>
    </w:p>
    <w:p w:rsidR="00921E51" w:rsidRDefault="00921E51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11C7" w:rsidRDefault="006E11C7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21E51">
        <w:rPr>
          <w:color w:val="000000" w:themeColor="text1"/>
          <w:u w:color="000000" w:themeColor="text1"/>
        </w:rPr>
        <w:t xml:space="preserve"> </w:t>
      </w:r>
      <w:r w:rsidR="002561A9">
        <w:rPr>
          <w:color w:val="000000" w:themeColor="text1"/>
          <w:u w:color="000000" w:themeColor="text1"/>
        </w:rPr>
        <w:t>physical and mental strength as well as individual discipline</w:t>
      </w:r>
      <w:r>
        <w:rPr>
          <w:color w:val="000000" w:themeColor="text1"/>
          <w:u w:color="000000" w:themeColor="text1"/>
        </w:rPr>
        <w:t xml:space="preserve">, </w:t>
      </w:r>
      <w:r w:rsidR="002561A9">
        <w:rPr>
          <w:color w:val="000000" w:themeColor="text1"/>
          <w:u w:color="000000" w:themeColor="text1"/>
        </w:rPr>
        <w:t xml:space="preserve">former Red Raider athlete and now </w:t>
      </w:r>
      <w:r>
        <w:rPr>
          <w:color w:val="000000" w:themeColor="text1"/>
          <w:u w:color="000000" w:themeColor="text1"/>
        </w:rPr>
        <w:t xml:space="preserve">Head Coach </w:t>
      </w:r>
      <w:r w:rsidR="002561A9" w:rsidRPr="00092C7A">
        <w:rPr>
          <w:color w:val="000000" w:themeColor="text1"/>
          <w:u w:color="000000" w:themeColor="text1"/>
        </w:rPr>
        <w:t>Cody Slaughter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</w:t>
      </w:r>
      <w:r w:rsidR="002E48B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921E51">
        <w:rPr>
          <w:color w:val="000000" w:themeColor="text1"/>
          <w:u w:color="000000" w:themeColor="text1"/>
        </w:rPr>
        <w:t>mat</w:t>
      </w:r>
      <w:r w:rsidR="002561A9">
        <w:rPr>
          <w:color w:val="000000" w:themeColor="text1"/>
          <w:u w:color="000000" w:themeColor="text1"/>
        </w:rPr>
        <w:t>s</w:t>
      </w:r>
      <w:r w:rsidR="00921E51">
        <w:rPr>
          <w:color w:val="000000" w:themeColor="text1"/>
          <w:u w:color="000000" w:themeColor="text1"/>
        </w:rPr>
        <w:t>; and</w:t>
      </w:r>
    </w:p>
    <w:p w:rsidR="006E11C7" w:rsidRDefault="006E11C7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204" w:rsidRDefault="006E11C7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21E51">
        <w:t>Bamberg</w:t>
      </w:r>
      <w:r w:rsidR="009E5D4A">
        <w:noBreakHyphen/>
      </w:r>
      <w:r w:rsidR="00921E51">
        <w:t>Ehrhardt High School varsity wrestlers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22204">
        <w:t>.  Now, therefore,</w:t>
      </w: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1C7" w:rsidRDefault="00F22204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1C7">
        <w:t xml:space="preserve"> the members of the </w:t>
      </w:r>
      <w:r w:rsidR="009E5D4A">
        <w:t xml:space="preserve">House of Representatives of the State of </w:t>
      </w:r>
      <w:r w:rsidR="006E11C7">
        <w:t>South Carolina, by this resolution, r</w:t>
      </w:r>
      <w:r w:rsidR="006E11C7">
        <w:rPr>
          <w:color w:val="000000" w:themeColor="text1"/>
          <w:u w:color="000000" w:themeColor="text1"/>
        </w:rPr>
        <w:t xml:space="preserve">ecognize and honor the </w:t>
      </w:r>
      <w:r w:rsidR="006E11C7">
        <w:t>Bamberg</w:t>
      </w:r>
      <w:r w:rsidR="009E5D4A">
        <w:noBreakHyphen/>
      </w:r>
      <w:r w:rsidR="006E11C7">
        <w:t xml:space="preserve">Ehrhardt High School varsity wrestling </w:t>
      </w:r>
      <w:r w:rsidR="006E11C7">
        <w:rPr>
          <w:color w:val="000000" w:themeColor="text1"/>
          <w:u w:color="000000" w:themeColor="text1"/>
        </w:rPr>
        <w:t xml:space="preserve"> </w:t>
      </w:r>
      <w:r w:rsidR="006E11C7" w:rsidRPr="00E542AE">
        <w:rPr>
          <w:color w:val="000000" w:themeColor="text1"/>
          <w:u w:color="000000" w:themeColor="text1"/>
        </w:rPr>
        <w:t>team</w:t>
      </w:r>
      <w:r w:rsidR="006E11C7">
        <w:rPr>
          <w:color w:val="000000" w:themeColor="text1"/>
          <w:u w:color="000000" w:themeColor="text1"/>
        </w:rPr>
        <w:t>, coaches, and school officials</w:t>
      </w:r>
      <w:r w:rsidR="006E11C7" w:rsidRPr="00E542AE">
        <w:rPr>
          <w:color w:val="000000" w:themeColor="text1"/>
          <w:u w:color="000000" w:themeColor="text1"/>
        </w:rPr>
        <w:t xml:space="preserve"> for </w:t>
      </w:r>
      <w:r w:rsidR="006E11C7">
        <w:rPr>
          <w:color w:val="000000" w:themeColor="text1"/>
          <w:u w:color="000000" w:themeColor="text1"/>
        </w:rPr>
        <w:t>an</w:t>
      </w:r>
      <w:r w:rsidR="006E11C7" w:rsidRPr="00E542AE">
        <w:rPr>
          <w:color w:val="000000" w:themeColor="text1"/>
          <w:u w:color="000000" w:themeColor="text1"/>
        </w:rPr>
        <w:t xml:space="preserve"> outstanding season</w:t>
      </w:r>
      <w:r w:rsidR="006E11C7">
        <w:rPr>
          <w:color w:val="000000" w:themeColor="text1"/>
          <w:u w:color="000000" w:themeColor="text1"/>
        </w:rPr>
        <w:t>,</w:t>
      </w:r>
      <w:r w:rsidR="006E11C7" w:rsidRPr="00E542AE">
        <w:rPr>
          <w:color w:val="000000" w:themeColor="text1"/>
          <w:u w:color="000000" w:themeColor="text1"/>
        </w:rPr>
        <w:t xml:space="preserve"> and </w:t>
      </w:r>
      <w:r w:rsidR="006E11C7">
        <w:rPr>
          <w:color w:val="000000" w:themeColor="text1"/>
          <w:u w:color="000000" w:themeColor="text1"/>
        </w:rPr>
        <w:t>congratulate them for winnin</w:t>
      </w:r>
      <w:r w:rsidR="006E11C7" w:rsidRPr="00E542AE">
        <w:rPr>
          <w:color w:val="000000" w:themeColor="text1"/>
          <w:u w:color="000000" w:themeColor="text1"/>
        </w:rPr>
        <w:t xml:space="preserve">g the </w:t>
      </w:r>
      <w:r w:rsidR="006E11C7">
        <w:rPr>
          <w:color w:val="000000" w:themeColor="text1"/>
          <w:u w:color="000000" w:themeColor="text1"/>
        </w:rPr>
        <w:t>2012</w:t>
      </w:r>
      <w:r w:rsidR="006E11C7" w:rsidRPr="00E542AE">
        <w:rPr>
          <w:color w:val="000000" w:themeColor="text1"/>
          <w:u w:color="000000" w:themeColor="text1"/>
        </w:rPr>
        <w:t xml:space="preserve"> Class</w:t>
      </w:r>
      <w:r w:rsidR="006E11C7">
        <w:rPr>
          <w:color w:val="000000" w:themeColor="text1"/>
          <w:u w:color="000000" w:themeColor="text1"/>
        </w:rPr>
        <w:t xml:space="preserve"> </w:t>
      </w:r>
      <w:r w:rsidR="006E11C7" w:rsidRPr="00E542AE">
        <w:rPr>
          <w:color w:val="000000" w:themeColor="text1"/>
          <w:u w:color="000000" w:themeColor="text1"/>
        </w:rPr>
        <w:t xml:space="preserve">A State Championship </w:t>
      </w:r>
      <w:r w:rsidR="006E11C7">
        <w:rPr>
          <w:color w:val="000000" w:themeColor="text1"/>
          <w:u w:color="000000" w:themeColor="text1"/>
        </w:rPr>
        <w:t>t</w:t>
      </w:r>
      <w:r w:rsidR="006E11C7" w:rsidRPr="00E542AE">
        <w:rPr>
          <w:color w:val="000000" w:themeColor="text1"/>
          <w:u w:color="000000" w:themeColor="text1"/>
        </w:rPr>
        <w:t>itle.</w:t>
      </w:r>
    </w:p>
    <w:p w:rsidR="006E11C7" w:rsidRDefault="006E11C7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1C7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Randall L. Maxwell and Coach </w:t>
      </w:r>
      <w:r w:rsidRPr="00092C7A">
        <w:rPr>
          <w:color w:val="000000" w:themeColor="text1"/>
          <w:u w:color="000000" w:themeColor="text1"/>
        </w:rPr>
        <w:t>Cody Slaughter</w:t>
      </w:r>
      <w:r>
        <w:t>.</w:t>
      </w:r>
    </w:p>
    <w:p w:rsidR="00D36CCF" w:rsidRDefault="009E5D4A" w:rsidP="00AB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6CCF" w:rsidRDefault="00D36CCF" w:rsidP="008F5C9E">
      <w:pPr>
        <w:suppressAutoHyphens/>
      </w:pPr>
    </w:p>
    <w:sectPr w:rsidR="00D36CCF" w:rsidSect="008F5C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155" w:rsidRDefault="00D24155" w:rsidP="009F0C77">
      <w:r>
        <w:separator/>
      </w:r>
    </w:p>
  </w:endnote>
  <w:endnote w:type="continuationSeparator" w:id="0">
    <w:p w:rsidR="00D24155" w:rsidRDefault="00D241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A15F6B-EDDF-40A6-B88F-2AFDAAC99802}"/>
    <w:embedBold r:id="rId2" w:fontKey="{76BAB36E-5455-4EBB-8805-3172903A07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D28BBB-47B4-4C1B-A5B3-C488F84697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2DECB6-3341-4563-8401-B5E0596E7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28A88A-B741-4B35-937C-86175251B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C9E" w:rsidRPr="00D36CCF" w:rsidRDefault="008F5C9E" w:rsidP="00D36C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[5094]</w:t>
    </w:r>
    <w:r>
      <w:tab/>
    </w:r>
    <w:r w:rsidR="00275F83">
      <w:fldChar w:fldCharType="begin"/>
    </w:r>
    <w:r w:rsidR="00275F83">
      <w:instrText xml:space="preserve"> PAGE  \* MERGEFORMAT </w:instrText>
    </w:r>
    <w:r w:rsidR="00275F83">
      <w:fldChar w:fldCharType="separate"/>
    </w:r>
    <w:r w:rsidR="00275F83">
      <w:rPr>
        <w:noProof/>
      </w:rPr>
      <w:t>1</w:t>
    </w:r>
    <w:r w:rsidR="00275F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155" w:rsidRDefault="00D24155" w:rsidP="009F0C77">
      <w:r>
        <w:separator/>
      </w:r>
    </w:p>
  </w:footnote>
  <w:footnote w:type="continuationSeparator" w:id="0">
    <w:p w:rsidR="00D24155" w:rsidRDefault="00D241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06AHB12"/>
    <w:docVar w:name="CoverBillType" w:val="r"/>
    <w:docVar w:name="docpath" w:val="L:\Council\bills\GM\25006AHB12.DOCX"/>
    <w:docVar w:name="dvBillNumber" w:val="50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2DCB"/>
    <w:rsid w:val="00000DBD"/>
    <w:rsid w:val="00011869"/>
    <w:rsid w:val="00052D64"/>
    <w:rsid w:val="000E1785"/>
    <w:rsid w:val="000F40FA"/>
    <w:rsid w:val="0010776B"/>
    <w:rsid w:val="00133E66"/>
    <w:rsid w:val="00142B2F"/>
    <w:rsid w:val="001435A3"/>
    <w:rsid w:val="00165F91"/>
    <w:rsid w:val="00167A24"/>
    <w:rsid w:val="001D08F2"/>
    <w:rsid w:val="001D525B"/>
    <w:rsid w:val="001D7F4F"/>
    <w:rsid w:val="002321B6"/>
    <w:rsid w:val="002342EC"/>
    <w:rsid w:val="00250967"/>
    <w:rsid w:val="002543C8"/>
    <w:rsid w:val="002561A9"/>
    <w:rsid w:val="00275F83"/>
    <w:rsid w:val="00284AAE"/>
    <w:rsid w:val="002D7387"/>
    <w:rsid w:val="002E48B8"/>
    <w:rsid w:val="002E5912"/>
    <w:rsid w:val="00325348"/>
    <w:rsid w:val="0032732C"/>
    <w:rsid w:val="00336AD0"/>
    <w:rsid w:val="00341C0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F93"/>
    <w:rsid w:val="00577C6C"/>
    <w:rsid w:val="005C2FE2"/>
    <w:rsid w:val="005E2BC9"/>
    <w:rsid w:val="00605102"/>
    <w:rsid w:val="006215AA"/>
    <w:rsid w:val="00653BE1"/>
    <w:rsid w:val="006913C9"/>
    <w:rsid w:val="0069470D"/>
    <w:rsid w:val="006E11C7"/>
    <w:rsid w:val="00734F00"/>
    <w:rsid w:val="007A70AE"/>
    <w:rsid w:val="008362E8"/>
    <w:rsid w:val="008A1768"/>
    <w:rsid w:val="008F4429"/>
    <w:rsid w:val="008F5C9E"/>
    <w:rsid w:val="00921E51"/>
    <w:rsid w:val="0094021A"/>
    <w:rsid w:val="009C5A5E"/>
    <w:rsid w:val="009C6A0B"/>
    <w:rsid w:val="009E5D4A"/>
    <w:rsid w:val="009F0C77"/>
    <w:rsid w:val="009F4DD1"/>
    <w:rsid w:val="00A41684"/>
    <w:rsid w:val="00A64E80"/>
    <w:rsid w:val="00A72BCD"/>
    <w:rsid w:val="00A741D9"/>
    <w:rsid w:val="00A833AB"/>
    <w:rsid w:val="00A9741D"/>
    <w:rsid w:val="00AB64F1"/>
    <w:rsid w:val="00AB6D8B"/>
    <w:rsid w:val="00AC7FD9"/>
    <w:rsid w:val="00AD4B17"/>
    <w:rsid w:val="00B412D4"/>
    <w:rsid w:val="00B81863"/>
    <w:rsid w:val="00BE2DCB"/>
    <w:rsid w:val="00BE3C22"/>
    <w:rsid w:val="00C0345E"/>
    <w:rsid w:val="00C3483A"/>
    <w:rsid w:val="00C74E9D"/>
    <w:rsid w:val="00C82FD3"/>
    <w:rsid w:val="00C92819"/>
    <w:rsid w:val="00CC6B7B"/>
    <w:rsid w:val="00CD2089"/>
    <w:rsid w:val="00D24155"/>
    <w:rsid w:val="00D36CCF"/>
    <w:rsid w:val="00D73A67"/>
    <w:rsid w:val="00D970A9"/>
    <w:rsid w:val="00DC00E8"/>
    <w:rsid w:val="00DF3845"/>
    <w:rsid w:val="00E41911"/>
    <w:rsid w:val="00E75E27"/>
    <w:rsid w:val="00E92EEF"/>
    <w:rsid w:val="00E973D5"/>
    <w:rsid w:val="00EC2533"/>
    <w:rsid w:val="00ED250F"/>
    <w:rsid w:val="00F2220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9283F3-B2BE-4AA1-AA4C-616EEFFD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1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94_201203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2C9E7-D8BB-448B-B3D1-189D881D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591</Words>
  <Characters>3392</Characters>
  <Application>Microsoft Office Word</Application>
  <DocSecurity>4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5094: Bamberg-Ehrhardt High School Varsity Wrestling Team - South Carolina Legislature Online</dc:title>
  <dc:subject/>
  <dc:creator>gailmoore</dc:creator>
  <cp:keywords/>
  <dc:description/>
  <cp:lastModifiedBy>N Cumfer</cp:lastModifiedBy>
  <cp:revision>2</cp:revision>
  <cp:lastPrinted>2012-03-27T19:18:00Z</cp:lastPrinted>
  <dcterms:created xsi:type="dcterms:W3CDTF">2014-11-24T14:56:00Z</dcterms:created>
  <dcterms:modified xsi:type="dcterms:W3CDTF">2014-11-24T14:56:00Z</dcterms:modified>
</cp:coreProperties>
</file>