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38F" w:rsidRDefault="00E7038F" w:rsidP="00E7038F">
      <w:pPr>
        <w:widowControl w:val="0"/>
        <w:jc w:val="center"/>
      </w:pPr>
      <w:bookmarkStart w:id="0" w:name="_GoBack"/>
      <w:bookmarkEnd w:id="0"/>
      <w:r w:rsidRPr="00E7038F">
        <w:rPr>
          <w:b/>
        </w:rPr>
        <w:t>South Carolina General Assembly</w:t>
      </w:r>
    </w:p>
    <w:p w:rsidR="00E7038F" w:rsidRDefault="00E7038F" w:rsidP="00E7038F">
      <w:pPr>
        <w:widowControl w:val="0"/>
        <w:jc w:val="center"/>
      </w:pPr>
      <w:r>
        <w:t>119th Session, 2011-2012</w:t>
      </w:r>
    </w:p>
    <w:p w:rsidR="00E7038F" w:rsidRDefault="00E7038F" w:rsidP="00E7038F">
      <w:pPr>
        <w:widowControl w:val="0"/>
        <w:jc w:val="left"/>
      </w:pPr>
    </w:p>
    <w:p w:rsidR="00E7038F" w:rsidRDefault="00E7038F" w:rsidP="00E7038F">
      <w:pPr>
        <w:widowControl w:val="0"/>
        <w:jc w:val="left"/>
        <w:rPr>
          <w:b/>
        </w:rPr>
      </w:pPr>
      <w:r w:rsidRPr="00E7038F">
        <w:rPr>
          <w:b/>
        </w:rPr>
        <w:t>H. 5161</w:t>
      </w:r>
    </w:p>
    <w:p w:rsidR="00E7038F" w:rsidRDefault="00E7038F" w:rsidP="00E7038F">
      <w:pPr>
        <w:widowControl w:val="0"/>
        <w:jc w:val="left"/>
        <w:rPr>
          <w:b/>
        </w:rPr>
      </w:pPr>
    </w:p>
    <w:p w:rsidR="00E7038F" w:rsidRDefault="00E7038F" w:rsidP="00E7038F">
      <w:pPr>
        <w:widowControl w:val="0"/>
        <w:jc w:val="left"/>
      </w:pPr>
      <w:r w:rsidRPr="00E7038F">
        <w:rPr>
          <w:b/>
        </w:rPr>
        <w:t>STATUS INFORMATION</w:t>
      </w:r>
    </w:p>
    <w:p w:rsidR="00E7038F" w:rsidRDefault="00E7038F" w:rsidP="00E7038F">
      <w:pPr>
        <w:widowControl w:val="0"/>
        <w:jc w:val="left"/>
      </w:pPr>
    </w:p>
    <w:p w:rsidR="00E7038F" w:rsidRDefault="00E7038F" w:rsidP="00E7038F">
      <w:pPr>
        <w:widowControl w:val="0"/>
        <w:jc w:val="left"/>
      </w:pPr>
      <w:r>
        <w:t>House Resolution</w:t>
      </w:r>
    </w:p>
    <w:p w:rsidR="00E7038F" w:rsidRDefault="00E7038F" w:rsidP="00E7038F">
      <w:pPr>
        <w:widowControl w:val="0"/>
        <w:jc w:val="left"/>
      </w:pPr>
      <w:r>
        <w:t>Sponsors: Reps. Horne, Harrell, Knight and Murphy</w:t>
      </w:r>
    </w:p>
    <w:p w:rsidR="00E7038F" w:rsidRDefault="00E7038F" w:rsidP="00E7038F">
      <w:pPr>
        <w:widowControl w:val="0"/>
        <w:jc w:val="left"/>
      </w:pPr>
      <w:r>
        <w:t>Document Path: l:\council\bills\rm\1534dg12.docx</w:t>
      </w:r>
    </w:p>
    <w:p w:rsidR="00E7038F" w:rsidRDefault="00E7038F" w:rsidP="00E7038F">
      <w:pPr>
        <w:widowControl w:val="0"/>
        <w:jc w:val="left"/>
      </w:pPr>
    </w:p>
    <w:p w:rsidR="00E7038F" w:rsidRDefault="00E7038F" w:rsidP="00E7038F">
      <w:pPr>
        <w:widowControl w:val="0"/>
        <w:jc w:val="left"/>
      </w:pPr>
      <w:r>
        <w:t>Introduced in the House on April 24, 2012</w:t>
      </w:r>
    </w:p>
    <w:p w:rsidR="00E7038F" w:rsidRDefault="00E7038F" w:rsidP="00E7038F">
      <w:pPr>
        <w:widowControl w:val="0"/>
        <w:jc w:val="left"/>
      </w:pPr>
      <w:r>
        <w:t>Adopted by the House on April 24, 2012</w:t>
      </w:r>
    </w:p>
    <w:p w:rsidR="00E7038F" w:rsidRDefault="00E7038F" w:rsidP="00E7038F">
      <w:pPr>
        <w:widowControl w:val="0"/>
        <w:jc w:val="left"/>
      </w:pPr>
    </w:p>
    <w:p w:rsidR="00E7038F" w:rsidRDefault="00E7038F" w:rsidP="00E7038F">
      <w:pPr>
        <w:widowControl w:val="0"/>
        <w:jc w:val="left"/>
      </w:pPr>
      <w:r>
        <w:t xml:space="preserve">Summary: </w:t>
      </w:r>
      <w:r w:rsidR="004738B1">
        <w:t>Summerville High School Color Guard</w:t>
      </w:r>
    </w:p>
    <w:p w:rsidR="00E7038F" w:rsidRDefault="00E7038F" w:rsidP="00E7038F">
      <w:pPr>
        <w:widowControl w:val="0"/>
        <w:jc w:val="left"/>
      </w:pPr>
    </w:p>
    <w:p w:rsidR="00E7038F" w:rsidRDefault="00E7038F" w:rsidP="00E7038F">
      <w:pPr>
        <w:widowControl w:val="0"/>
        <w:jc w:val="left"/>
      </w:pPr>
    </w:p>
    <w:p w:rsidR="00E7038F" w:rsidRDefault="00E7038F" w:rsidP="00E70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38F">
        <w:rPr>
          <w:b/>
        </w:rPr>
        <w:t>HISTORY OF LEGISLATIVE ACTIONS</w:t>
      </w:r>
    </w:p>
    <w:p w:rsidR="00E7038F" w:rsidRDefault="00E7038F" w:rsidP="00E70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038F" w:rsidRPr="00E7038F" w:rsidRDefault="00E7038F" w:rsidP="00E70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38F">
        <w:rPr>
          <w:u w:val="single"/>
        </w:rPr>
        <w:tab/>
        <w:t>Date</w:t>
      </w:r>
      <w:r w:rsidRPr="00E7038F">
        <w:rPr>
          <w:u w:val="single"/>
        </w:rPr>
        <w:tab/>
        <w:t>Body</w:t>
      </w:r>
      <w:r w:rsidRPr="00E7038F">
        <w:rPr>
          <w:u w:val="single"/>
        </w:rPr>
        <w:tab/>
        <w:t>Action Description with journal page number</w:t>
      </w:r>
      <w:r w:rsidRPr="00E7038F">
        <w:rPr>
          <w:u w:val="single"/>
        </w:rPr>
        <w:tab/>
      </w:r>
    </w:p>
    <w:p w:rsidR="00FC11B2" w:rsidRDefault="00FC11B2" w:rsidP="00FC1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House</w:t>
      </w:r>
      <w:r>
        <w:tab/>
      </w:r>
      <w:r w:rsidRPr="003830B3">
        <w:t>Introduced and adopted (</w:t>
      </w:r>
      <w:hyperlink r:id="rId7" w:history="1">
        <w:r w:rsidRPr="003830B3">
          <w:rPr>
            <w:rStyle w:val="Hyperlink"/>
          </w:rPr>
          <w:t>House Journal</w:t>
        </w:r>
        <w:r w:rsidRPr="003830B3">
          <w:rPr>
            <w:rStyle w:val="Hyperlink"/>
          </w:rPr>
          <w:noBreakHyphen/>
          <w:t>page 50</w:t>
        </w:r>
      </w:hyperlink>
      <w:r w:rsidRPr="003830B3">
        <w:t>)</w:t>
      </w:r>
    </w:p>
    <w:p w:rsidR="00FC11B2" w:rsidRDefault="00FC11B2" w:rsidP="00FC11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38F" w:rsidRPr="00E7038F" w:rsidRDefault="00E7038F" w:rsidP="00E70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38F" w:rsidRDefault="00E7038F" w:rsidP="00E7038F">
      <w:r w:rsidRPr="00E7038F">
        <w:rPr>
          <w:b/>
        </w:rPr>
        <w:t>VERSIONS OF THIS BILL</w:t>
      </w:r>
    </w:p>
    <w:p w:rsidR="00E7038F" w:rsidRDefault="00E7038F" w:rsidP="00E7038F"/>
    <w:p w:rsidR="00E7038F" w:rsidRDefault="00E45FE3" w:rsidP="00E7038F">
      <w:hyperlink r:id="rId8" w:history="1">
        <w:r w:rsidR="00E7038F">
          <w:rPr>
            <w:rStyle w:val="Hyperlink"/>
          </w:rPr>
          <w:t>4/24/2012</w:t>
        </w:r>
      </w:hyperlink>
    </w:p>
    <w:p w:rsidR="00E7038F" w:rsidRDefault="00E7038F" w:rsidP="00E7038F"/>
    <w:p w:rsidR="00E7038F" w:rsidRDefault="00E7038F" w:rsidP="00E7038F">
      <w:pPr>
        <w:sectPr w:rsidR="00E7038F" w:rsidSect="00E703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158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B15" w:rsidRDefault="00340722" w:rsidP="002002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16760">
        <w:t xml:space="preserve">HONOR </w:t>
      </w:r>
      <w:r w:rsidR="008625A7">
        <w:t>THE OPEN GUARD OF THE</w:t>
      </w:r>
      <w:r w:rsidR="002002B5">
        <w:t xml:space="preserve"> SUMMERVILLE HIGH SCHOOL </w:t>
      </w:r>
      <w:r w:rsidR="008625A7">
        <w:t>COLOR GUARD</w:t>
      </w:r>
      <w:r w:rsidR="002002B5">
        <w:t xml:space="preserve"> FOR </w:t>
      </w:r>
      <w:r w:rsidR="00A16760">
        <w:t xml:space="preserve">CAPTURING THE 2012 </w:t>
      </w:r>
      <w:r w:rsidR="006C0B15" w:rsidRPr="00475D0C">
        <w:rPr>
          <w:color w:val="000000" w:themeColor="text1"/>
          <w:u w:color="000000" w:themeColor="text1"/>
        </w:rPr>
        <w:t>SOUTH CAROLINA BAND DIRECTORS ASSOCIATION STATE CHAMPIONS</w:t>
      </w:r>
      <w:r w:rsidR="006C0B15">
        <w:rPr>
          <w:color w:val="000000" w:themeColor="text1"/>
          <w:u w:color="000000" w:themeColor="text1"/>
        </w:rPr>
        <w:t>HIP</w:t>
      </w:r>
      <w:r w:rsidR="00BC31CB">
        <w:rPr>
          <w:color w:val="000000" w:themeColor="text1"/>
          <w:u w:color="000000" w:themeColor="text1"/>
        </w:rPr>
        <w:t xml:space="preserve"> TITLE AND TO CONGRATULATE THE TEAM ON ANOTHER SUPERLATIVE SEASON.</w:t>
      </w:r>
    </w:p>
    <w:p w:rsidR="00F5158A" w:rsidRDefault="00F51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BBE" w:rsidRDefault="00F5158A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867B9">
        <w:t xml:space="preserve">the South Carolina House of Representatives is pleased to </w:t>
      </w:r>
      <w:r w:rsidR="00BC31CB">
        <w:t xml:space="preserve">learn that the </w:t>
      </w:r>
      <w:r w:rsidR="00362CDE">
        <w:t>o</w:t>
      </w:r>
      <w:r w:rsidR="008625A7">
        <w:t xml:space="preserve">pen </w:t>
      </w:r>
      <w:r w:rsidR="00362CDE">
        <w:t>g</w:t>
      </w:r>
      <w:r w:rsidR="008625A7">
        <w:t xml:space="preserve">uard of the </w:t>
      </w:r>
      <w:r w:rsidR="00BC31CB">
        <w:t xml:space="preserve">Summerville High School </w:t>
      </w:r>
      <w:r w:rsidR="00362CDE">
        <w:t>c</w:t>
      </w:r>
      <w:r w:rsidR="008625A7">
        <w:t>olor</w:t>
      </w:r>
      <w:r w:rsidR="00BC31CB">
        <w:t xml:space="preserve"> </w:t>
      </w:r>
      <w:r w:rsidR="00362CDE">
        <w:t>g</w:t>
      </w:r>
      <w:r w:rsidR="00BC31CB">
        <w:t>uard</w:t>
      </w:r>
      <w:r w:rsidR="00423BBE">
        <w:t xml:space="preserve">, </w:t>
      </w:r>
      <w:r w:rsidR="00BC31CB">
        <w:t>continuing its long history of exceptional performance</w:t>
      </w:r>
      <w:r w:rsidR="00423BBE">
        <w:t xml:space="preserve">, has won the 2012 </w:t>
      </w:r>
      <w:r w:rsidR="00423BBE" w:rsidRPr="00475D0C">
        <w:rPr>
          <w:color w:val="000000" w:themeColor="text1"/>
          <w:u w:color="000000" w:themeColor="text1"/>
        </w:rPr>
        <w:t xml:space="preserve">South </w:t>
      </w:r>
      <w:r w:rsidR="00423BBE">
        <w:rPr>
          <w:color w:val="000000" w:themeColor="text1"/>
          <w:u w:color="000000" w:themeColor="text1"/>
        </w:rPr>
        <w:t>C</w:t>
      </w:r>
      <w:r w:rsidR="00423BBE" w:rsidRPr="00475D0C">
        <w:rPr>
          <w:color w:val="000000" w:themeColor="text1"/>
          <w:u w:color="000000" w:themeColor="text1"/>
        </w:rPr>
        <w:t xml:space="preserve">arolina </w:t>
      </w:r>
      <w:r w:rsidR="00423BBE">
        <w:rPr>
          <w:color w:val="000000" w:themeColor="text1"/>
          <w:u w:color="000000" w:themeColor="text1"/>
        </w:rPr>
        <w:t>B</w:t>
      </w:r>
      <w:r w:rsidR="00423BBE" w:rsidRPr="00475D0C">
        <w:rPr>
          <w:color w:val="000000" w:themeColor="text1"/>
          <w:u w:color="000000" w:themeColor="text1"/>
        </w:rPr>
        <w:t xml:space="preserve">and </w:t>
      </w:r>
      <w:r w:rsidR="00423BBE">
        <w:rPr>
          <w:color w:val="000000" w:themeColor="text1"/>
          <w:u w:color="000000" w:themeColor="text1"/>
        </w:rPr>
        <w:t>D</w:t>
      </w:r>
      <w:r w:rsidR="00423BBE" w:rsidRPr="00475D0C">
        <w:rPr>
          <w:color w:val="000000" w:themeColor="text1"/>
          <w:u w:color="000000" w:themeColor="text1"/>
        </w:rPr>
        <w:t xml:space="preserve">irectors </w:t>
      </w:r>
      <w:r w:rsidR="00423BBE">
        <w:rPr>
          <w:color w:val="000000" w:themeColor="text1"/>
          <w:u w:color="000000" w:themeColor="text1"/>
        </w:rPr>
        <w:t>A</w:t>
      </w:r>
      <w:r w:rsidR="00423BBE" w:rsidRPr="00475D0C">
        <w:rPr>
          <w:color w:val="000000" w:themeColor="text1"/>
          <w:u w:color="000000" w:themeColor="text1"/>
        </w:rPr>
        <w:t xml:space="preserve">ssociation </w:t>
      </w:r>
      <w:r w:rsidR="00423BBE">
        <w:rPr>
          <w:color w:val="000000" w:themeColor="text1"/>
          <w:u w:color="000000" w:themeColor="text1"/>
        </w:rPr>
        <w:t>S</w:t>
      </w:r>
      <w:r w:rsidR="00423BBE" w:rsidRPr="00475D0C">
        <w:rPr>
          <w:color w:val="000000" w:themeColor="text1"/>
          <w:u w:color="000000" w:themeColor="text1"/>
        </w:rPr>
        <w:t xml:space="preserve">tate </w:t>
      </w:r>
      <w:r w:rsidR="00423BBE">
        <w:rPr>
          <w:color w:val="000000" w:themeColor="text1"/>
          <w:u w:color="000000" w:themeColor="text1"/>
        </w:rPr>
        <w:t>C</w:t>
      </w:r>
      <w:r w:rsidR="00423BBE" w:rsidRPr="00475D0C">
        <w:rPr>
          <w:color w:val="000000" w:themeColor="text1"/>
          <w:u w:color="000000" w:themeColor="text1"/>
        </w:rPr>
        <w:t>hampions</w:t>
      </w:r>
      <w:r w:rsidR="00423BBE">
        <w:rPr>
          <w:color w:val="000000" w:themeColor="text1"/>
          <w:u w:color="000000" w:themeColor="text1"/>
        </w:rPr>
        <w:t>hip title; and</w:t>
      </w:r>
    </w:p>
    <w:p w:rsidR="00423BBE" w:rsidRDefault="00423BBE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3C91" w:rsidRDefault="00423BBE" w:rsidP="00A5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718C1">
        <w:rPr>
          <w:color w:val="000000" w:themeColor="text1"/>
          <w:u w:color="000000" w:themeColor="text1"/>
        </w:rPr>
        <w:t xml:space="preserve"> </w:t>
      </w:r>
      <w:r w:rsidR="00571BD9">
        <w:rPr>
          <w:color w:val="000000" w:themeColor="text1"/>
          <w:u w:color="000000" w:themeColor="text1"/>
        </w:rPr>
        <w:t>the long</w:t>
      </w:r>
      <w:r w:rsidR="00E173A9">
        <w:rPr>
          <w:color w:val="000000" w:themeColor="text1"/>
          <w:u w:color="000000" w:themeColor="text1"/>
        </w:rPr>
        <w:noBreakHyphen/>
      </w:r>
      <w:r w:rsidR="00571BD9">
        <w:rPr>
          <w:color w:val="000000" w:themeColor="text1"/>
          <w:u w:color="000000" w:themeColor="text1"/>
        </w:rPr>
        <w:t xml:space="preserve">term commitment of this fine team is legendary in Summerville. </w:t>
      </w:r>
      <w:r w:rsidR="001E4DA6">
        <w:rPr>
          <w:color w:val="000000" w:themeColor="text1"/>
          <w:u w:color="000000" w:themeColor="text1"/>
        </w:rPr>
        <w:t>Expertly</w:t>
      </w:r>
      <w:r w:rsidR="003718C1" w:rsidRPr="00475D0C">
        <w:rPr>
          <w:color w:val="000000" w:themeColor="text1"/>
          <w:u w:color="000000" w:themeColor="text1"/>
        </w:rPr>
        <w:t xml:space="preserve"> </w:t>
      </w:r>
      <w:r w:rsidR="00A53C91">
        <w:rPr>
          <w:color w:val="000000" w:themeColor="text1"/>
          <w:u w:color="000000" w:themeColor="text1"/>
        </w:rPr>
        <w:t xml:space="preserve">directed by Mr. </w:t>
      </w:r>
      <w:r w:rsidR="003718C1" w:rsidRPr="00475D0C">
        <w:rPr>
          <w:color w:val="000000" w:themeColor="text1"/>
          <w:u w:color="000000" w:themeColor="text1"/>
        </w:rPr>
        <w:t xml:space="preserve">Benjamin Hipp, </w:t>
      </w:r>
      <w:r w:rsidR="003718C1">
        <w:rPr>
          <w:color w:val="000000" w:themeColor="text1"/>
          <w:u w:color="000000" w:themeColor="text1"/>
        </w:rPr>
        <w:t xml:space="preserve">the </w:t>
      </w:r>
      <w:r w:rsidR="00362CDE">
        <w:rPr>
          <w:color w:val="000000" w:themeColor="text1"/>
          <w:u w:color="000000" w:themeColor="text1"/>
        </w:rPr>
        <w:t>o</w:t>
      </w:r>
      <w:r w:rsidR="003718C1">
        <w:rPr>
          <w:color w:val="000000" w:themeColor="text1"/>
          <w:u w:color="000000" w:themeColor="text1"/>
        </w:rPr>
        <w:t xml:space="preserve">pen </w:t>
      </w:r>
      <w:r w:rsidR="00362CDE">
        <w:rPr>
          <w:color w:val="000000" w:themeColor="text1"/>
          <w:u w:color="000000" w:themeColor="text1"/>
        </w:rPr>
        <w:t>g</w:t>
      </w:r>
      <w:r w:rsidR="003718C1">
        <w:rPr>
          <w:color w:val="000000" w:themeColor="text1"/>
          <w:u w:color="000000" w:themeColor="text1"/>
        </w:rPr>
        <w:t xml:space="preserve">uard </w:t>
      </w:r>
      <w:r w:rsidR="00A53C91">
        <w:rPr>
          <w:color w:val="000000" w:themeColor="text1"/>
          <w:u w:color="000000" w:themeColor="text1"/>
        </w:rPr>
        <w:t>s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erves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tenth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 xml:space="preserve"> through twelfth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grade students at Summerville High. The average team member has been a member of the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olor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uard for at least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four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 years and began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participation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 as a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seventh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  <w:t> 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eighth</w:t>
      </w:r>
      <w:r w:rsidR="00E173A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 xml:space="preserve">grade student in the 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53C91" w:rsidRPr="00A53C91">
        <w:rPr>
          <w:rFonts w:eastAsiaTheme="minorHAnsi"/>
          <w:color w:val="000000" w:themeColor="text1"/>
          <w:szCs w:val="22"/>
          <w:u w:color="000000" w:themeColor="text1"/>
        </w:rPr>
        <w:t>adet program</w:t>
      </w:r>
      <w:r w:rsidR="00A53C9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53C91" w:rsidRDefault="00A53C91" w:rsidP="00A5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77B8" w:rsidRDefault="00A53C91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since 2001, the Summerville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pen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uard has won every state contest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>it has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 attended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, including </w:t>
      </w:r>
      <w:r w:rsidR="00E077B8">
        <w:rPr>
          <w:rFonts w:eastAsiaTheme="minorHAnsi"/>
          <w:color w:val="000000" w:themeColor="text1"/>
          <w:szCs w:val="22"/>
          <w:u w:color="000000" w:themeColor="text1"/>
        </w:rPr>
        <w:t>its recent win at the 2012 championship; and</w:t>
      </w:r>
    </w:p>
    <w:p w:rsidR="00E077B8" w:rsidRDefault="00E077B8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77B8" w:rsidRDefault="00E077B8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however, the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pen </w:t>
      </w:r>
      <w:r w:rsidR="00362CDE">
        <w:rPr>
          <w:rFonts w:eastAsiaTheme="minorHAnsi"/>
          <w:color w:val="000000" w:themeColor="text1"/>
          <w:szCs w:val="22"/>
          <w:u w:color="000000" w:themeColor="text1"/>
        </w:rPr>
        <w:t>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uard never stops with </w:t>
      </w:r>
      <w:r w:rsidR="00D829B0">
        <w:rPr>
          <w:rFonts w:eastAsiaTheme="minorHAnsi"/>
          <w:color w:val="000000" w:themeColor="text1"/>
          <w:szCs w:val="22"/>
          <w:u w:color="000000" w:themeColor="text1"/>
        </w:rPr>
        <w:t xml:space="preserve">only </w:t>
      </w:r>
      <w:r>
        <w:rPr>
          <w:rFonts w:eastAsiaTheme="minorHAnsi"/>
          <w:color w:val="000000" w:themeColor="text1"/>
          <w:szCs w:val="22"/>
          <w:u w:color="000000" w:themeColor="text1"/>
        </w:rPr>
        <w:t>the state championship. T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>his year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brought home several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additional </w:t>
      </w:r>
      <w:r w:rsidR="00162B43">
        <w:rPr>
          <w:rFonts w:eastAsiaTheme="minorHAnsi"/>
          <w:color w:val="000000" w:themeColor="text1"/>
          <w:szCs w:val="22"/>
          <w:u w:color="000000" w:themeColor="text1"/>
        </w:rPr>
        <w:t xml:space="preserve">titles, including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 xml:space="preserve">Premiere South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Champions, Winter Guard International Atlanta Regional Bronze Medalists,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BD5008" w:rsidRPr="00BD5008">
        <w:rPr>
          <w:rFonts w:eastAsiaTheme="minorHAnsi"/>
          <w:color w:val="000000" w:themeColor="text1"/>
          <w:szCs w:val="22"/>
          <w:u w:color="000000" w:themeColor="text1"/>
        </w:rPr>
        <w:t>Carolina Winter Ensembles Association Gold Medalists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77B8" w:rsidRDefault="00E077B8" w:rsidP="00BD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77B8" w:rsidRPr="00E077B8" w:rsidRDefault="00E077B8" w:rsidP="00E07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students comprising this year</w:t>
      </w:r>
      <w:r w:rsidR="00E173A9" w:rsidRPr="00E173A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winning team are </w:t>
      </w:r>
      <w:r w:rsidRPr="00E077B8">
        <w:rPr>
          <w:rFonts w:eastAsiaTheme="minorHAnsi"/>
          <w:color w:val="000000" w:themeColor="text1"/>
          <w:szCs w:val="22"/>
          <w:u w:color="000000" w:themeColor="text1"/>
        </w:rPr>
        <w:t>Alex Armock, Hailey Binnall, Corrina Brown, Emily Gale, DiNea Green, Kaylee King, Mackenzie Lewis, LeeEllen Lilly, Micalah Locke, Audrianna McGowan, Jessica Tesney, and Kayla Traver; and</w:t>
      </w:r>
    </w:p>
    <w:p w:rsidR="000867B9" w:rsidRDefault="000867B9" w:rsidP="00E07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3ADB">
        <w:t>grateful for the team</w:t>
      </w:r>
      <w:r w:rsidR="00E173A9" w:rsidRPr="00E173A9">
        <w:t>’</w:t>
      </w:r>
      <w:r w:rsidR="00233ADB">
        <w:t xml:space="preserve">s </w:t>
      </w:r>
      <w:r w:rsidR="00491B5A">
        <w:t>admirable</w:t>
      </w:r>
      <w:r w:rsidR="00233ADB">
        <w:t xml:space="preserve"> example, </w:t>
      </w:r>
      <w:r>
        <w:t xml:space="preserve">the South Carolina House of Representatives </w:t>
      </w:r>
      <w:r w:rsidR="00233ADB">
        <w:t>takes great pleasure in recognizing t</w:t>
      </w:r>
      <w:r>
        <w:t xml:space="preserve">he Summerville High School </w:t>
      </w:r>
      <w:r w:rsidR="00362CDE">
        <w:t>o</w:t>
      </w:r>
      <w:r w:rsidR="00233ADB">
        <w:t xml:space="preserve">pen </w:t>
      </w:r>
      <w:r w:rsidR="00362CDE">
        <w:t>g</w:t>
      </w:r>
      <w:r w:rsidR="00233ADB">
        <w:t xml:space="preserve">uard on winning the 2012 </w:t>
      </w:r>
      <w:r w:rsidR="00233ADB" w:rsidRPr="00475D0C">
        <w:rPr>
          <w:color w:val="000000" w:themeColor="text1"/>
          <w:u w:color="000000" w:themeColor="text1"/>
        </w:rPr>
        <w:t xml:space="preserve">South </w:t>
      </w:r>
      <w:r w:rsidR="00233ADB">
        <w:rPr>
          <w:color w:val="000000" w:themeColor="text1"/>
          <w:u w:color="000000" w:themeColor="text1"/>
        </w:rPr>
        <w:t>C</w:t>
      </w:r>
      <w:r w:rsidR="00233ADB" w:rsidRPr="00475D0C">
        <w:rPr>
          <w:color w:val="000000" w:themeColor="text1"/>
          <w:u w:color="000000" w:themeColor="text1"/>
        </w:rPr>
        <w:t xml:space="preserve">arolina </w:t>
      </w:r>
      <w:r w:rsidR="00233ADB">
        <w:rPr>
          <w:color w:val="000000" w:themeColor="text1"/>
          <w:u w:color="000000" w:themeColor="text1"/>
        </w:rPr>
        <w:t>B</w:t>
      </w:r>
      <w:r w:rsidR="00233ADB" w:rsidRPr="00475D0C">
        <w:rPr>
          <w:color w:val="000000" w:themeColor="text1"/>
          <w:u w:color="000000" w:themeColor="text1"/>
        </w:rPr>
        <w:t xml:space="preserve">and </w:t>
      </w:r>
      <w:r w:rsidR="00233ADB">
        <w:rPr>
          <w:color w:val="000000" w:themeColor="text1"/>
          <w:u w:color="000000" w:themeColor="text1"/>
        </w:rPr>
        <w:t>D</w:t>
      </w:r>
      <w:r w:rsidR="00233ADB" w:rsidRPr="00475D0C">
        <w:rPr>
          <w:color w:val="000000" w:themeColor="text1"/>
          <w:u w:color="000000" w:themeColor="text1"/>
        </w:rPr>
        <w:t xml:space="preserve">irectors </w:t>
      </w:r>
      <w:r w:rsidR="00233ADB">
        <w:rPr>
          <w:color w:val="000000" w:themeColor="text1"/>
          <w:u w:color="000000" w:themeColor="text1"/>
        </w:rPr>
        <w:t>A</w:t>
      </w:r>
      <w:r w:rsidR="00233ADB" w:rsidRPr="00475D0C">
        <w:rPr>
          <w:color w:val="000000" w:themeColor="text1"/>
          <w:u w:color="000000" w:themeColor="text1"/>
        </w:rPr>
        <w:t xml:space="preserve">ssociation </w:t>
      </w:r>
      <w:r w:rsidR="00233ADB">
        <w:rPr>
          <w:color w:val="000000" w:themeColor="text1"/>
          <w:u w:color="000000" w:themeColor="text1"/>
        </w:rPr>
        <w:t>S</w:t>
      </w:r>
      <w:r w:rsidR="00233ADB" w:rsidRPr="00475D0C">
        <w:rPr>
          <w:color w:val="000000" w:themeColor="text1"/>
          <w:u w:color="000000" w:themeColor="text1"/>
        </w:rPr>
        <w:t xml:space="preserve">tate </w:t>
      </w:r>
      <w:r w:rsidR="00233ADB">
        <w:rPr>
          <w:color w:val="000000" w:themeColor="text1"/>
          <w:u w:color="000000" w:themeColor="text1"/>
        </w:rPr>
        <w:t>C</w:t>
      </w:r>
      <w:r w:rsidR="00233ADB" w:rsidRPr="00475D0C">
        <w:rPr>
          <w:color w:val="000000" w:themeColor="text1"/>
          <w:u w:color="000000" w:themeColor="text1"/>
        </w:rPr>
        <w:t>hampions</w:t>
      </w:r>
      <w:r w:rsidR="00233ADB">
        <w:rPr>
          <w:color w:val="000000" w:themeColor="text1"/>
          <w:u w:color="000000" w:themeColor="text1"/>
        </w:rPr>
        <w:t xml:space="preserve">hip title. </w:t>
      </w:r>
      <w:r>
        <w:t>Now, therefore,</w:t>
      </w: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76A" w:rsidRDefault="000867B9" w:rsidP="00C94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the South Carolina House of Representatives, by this resolution, </w:t>
      </w:r>
      <w:r w:rsidR="00E85311">
        <w:t xml:space="preserve">honor the </w:t>
      </w:r>
      <w:r w:rsidR="00362CDE">
        <w:t>o</w:t>
      </w:r>
      <w:r w:rsidR="00E85311">
        <w:t xml:space="preserve">pen </w:t>
      </w:r>
      <w:r w:rsidR="00362CDE">
        <w:t>g</w:t>
      </w:r>
      <w:r w:rsidR="00E85311">
        <w:t xml:space="preserve">uard of the Summerville High School </w:t>
      </w:r>
      <w:r w:rsidR="00362CDE">
        <w:t>c</w:t>
      </w:r>
      <w:r w:rsidR="00E85311">
        <w:t xml:space="preserve">olor </w:t>
      </w:r>
      <w:r w:rsidR="00362CDE">
        <w:t>g</w:t>
      </w:r>
      <w:r w:rsidR="00E85311">
        <w:t>uard for capturing the 2012 S</w:t>
      </w:r>
      <w:r w:rsidR="00E85311" w:rsidRPr="00475D0C">
        <w:rPr>
          <w:color w:val="000000" w:themeColor="text1"/>
          <w:u w:color="000000" w:themeColor="text1"/>
        </w:rPr>
        <w:t xml:space="preserve">outh </w:t>
      </w:r>
      <w:r w:rsidR="00E85311">
        <w:rPr>
          <w:color w:val="000000" w:themeColor="text1"/>
          <w:u w:color="000000" w:themeColor="text1"/>
        </w:rPr>
        <w:t>C</w:t>
      </w:r>
      <w:r w:rsidR="00E85311" w:rsidRPr="00475D0C">
        <w:rPr>
          <w:color w:val="000000" w:themeColor="text1"/>
          <w:u w:color="000000" w:themeColor="text1"/>
        </w:rPr>
        <w:t xml:space="preserve">arolina </w:t>
      </w:r>
      <w:r w:rsidR="00E85311">
        <w:rPr>
          <w:color w:val="000000" w:themeColor="text1"/>
          <w:u w:color="000000" w:themeColor="text1"/>
        </w:rPr>
        <w:t>B</w:t>
      </w:r>
      <w:r w:rsidR="00E85311" w:rsidRPr="00475D0C">
        <w:rPr>
          <w:color w:val="000000" w:themeColor="text1"/>
          <w:u w:color="000000" w:themeColor="text1"/>
        </w:rPr>
        <w:t xml:space="preserve">and </w:t>
      </w:r>
      <w:r w:rsidR="00E85311">
        <w:rPr>
          <w:color w:val="000000" w:themeColor="text1"/>
          <w:u w:color="000000" w:themeColor="text1"/>
        </w:rPr>
        <w:t>D</w:t>
      </w:r>
      <w:r w:rsidR="00E85311" w:rsidRPr="00475D0C">
        <w:rPr>
          <w:color w:val="000000" w:themeColor="text1"/>
          <w:u w:color="000000" w:themeColor="text1"/>
        </w:rPr>
        <w:t xml:space="preserve">irectors </w:t>
      </w:r>
      <w:r w:rsidR="00E85311">
        <w:rPr>
          <w:color w:val="000000" w:themeColor="text1"/>
          <w:u w:color="000000" w:themeColor="text1"/>
        </w:rPr>
        <w:t>A</w:t>
      </w:r>
      <w:r w:rsidR="00E85311" w:rsidRPr="00475D0C">
        <w:rPr>
          <w:color w:val="000000" w:themeColor="text1"/>
          <w:u w:color="000000" w:themeColor="text1"/>
        </w:rPr>
        <w:t xml:space="preserve">ssociation </w:t>
      </w:r>
      <w:r w:rsidR="00E85311">
        <w:rPr>
          <w:color w:val="000000" w:themeColor="text1"/>
          <w:u w:color="000000" w:themeColor="text1"/>
        </w:rPr>
        <w:t>S</w:t>
      </w:r>
      <w:r w:rsidR="00E85311" w:rsidRPr="00475D0C">
        <w:rPr>
          <w:color w:val="000000" w:themeColor="text1"/>
          <w:u w:color="000000" w:themeColor="text1"/>
        </w:rPr>
        <w:t xml:space="preserve">tate </w:t>
      </w:r>
      <w:r w:rsidR="00E85311">
        <w:rPr>
          <w:color w:val="000000" w:themeColor="text1"/>
          <w:u w:color="000000" w:themeColor="text1"/>
        </w:rPr>
        <w:t>C</w:t>
      </w:r>
      <w:r w:rsidR="00E85311" w:rsidRPr="00475D0C">
        <w:rPr>
          <w:color w:val="000000" w:themeColor="text1"/>
          <w:u w:color="000000" w:themeColor="text1"/>
        </w:rPr>
        <w:t>hampions</w:t>
      </w:r>
      <w:r w:rsidR="00E85311">
        <w:rPr>
          <w:color w:val="000000" w:themeColor="text1"/>
          <w:u w:color="000000" w:themeColor="text1"/>
        </w:rPr>
        <w:t>hip title and congratulate the team on another superlative season.</w:t>
      </w: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7B9" w:rsidRDefault="000867B9" w:rsidP="0008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2CDE">
        <w:t xml:space="preserve">Mr. </w:t>
      </w:r>
      <w:r w:rsidR="00B60108">
        <w:t>Benjamin Hipp</w:t>
      </w:r>
      <w:r w:rsidR="00362CDE">
        <w:t xml:space="preserve">, </w:t>
      </w:r>
      <w:r w:rsidR="00B60108">
        <w:t>Summerville High School</w:t>
      </w:r>
      <w:r w:rsidR="00362CDE">
        <w:t xml:space="preserve"> color guard d</w:t>
      </w:r>
      <w:r w:rsidR="002F49A1">
        <w:t>irector</w:t>
      </w:r>
      <w:r w:rsidR="00B60108">
        <w:t>.</w:t>
      </w:r>
    </w:p>
    <w:p w:rsidR="006F633E" w:rsidRDefault="00E173A9" w:rsidP="005B2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633E" w:rsidRDefault="006F633E" w:rsidP="00E7038F">
      <w:pPr>
        <w:suppressAutoHyphens/>
      </w:pPr>
    </w:p>
    <w:sectPr w:rsidR="006F633E" w:rsidSect="00E703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58A" w:rsidRDefault="00F5158A" w:rsidP="009F0C77">
      <w:r>
        <w:separator/>
      </w:r>
    </w:p>
  </w:endnote>
  <w:endnote w:type="continuationSeparator" w:id="0">
    <w:p w:rsidR="00F5158A" w:rsidRDefault="00F515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8251E5-406E-4205-97F6-8FFA7BDE8BB1}"/>
    <w:embedBold r:id="rId2" w:fontKey="{5DCDFA0F-84A7-4AE2-8575-9C87880E49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8378F5-C66F-4FC7-9269-01BE94EF28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0515FE-32A2-4A3F-B1CD-5B115BC14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1D6591-B844-457A-AACA-1E3640A10E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38F" w:rsidRPr="006F633E" w:rsidRDefault="00E7038F" w:rsidP="006F6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r w:rsidR="00E45FE3">
      <w:fldChar w:fldCharType="begin"/>
    </w:r>
    <w:r w:rsidR="00E45FE3">
      <w:instrText xml:space="preserve"> PAGE  \* MERGEFORMAT </w:instrText>
    </w:r>
    <w:r w:rsidR="00E45FE3">
      <w:fldChar w:fldCharType="separate"/>
    </w:r>
    <w:r w:rsidR="00E45FE3">
      <w:rPr>
        <w:noProof/>
      </w:rPr>
      <w:t>1</w:t>
    </w:r>
    <w:r w:rsidR="00E45F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58A" w:rsidRDefault="00F5158A" w:rsidP="009F0C77">
      <w:r>
        <w:separator/>
      </w:r>
    </w:p>
  </w:footnote>
  <w:footnote w:type="continuationSeparator" w:id="0">
    <w:p w:rsidR="00F5158A" w:rsidRDefault="00F515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4DG12"/>
    <w:docVar w:name="CoverBillType" w:val="r"/>
    <w:docVar w:name="docpath" w:val="L:\Council\bills\RM\1534DG12.DOCX"/>
    <w:docVar w:name="dvBillNumber" w:val="51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0DAC"/>
    <w:rsid w:val="00011869"/>
    <w:rsid w:val="000867B9"/>
    <w:rsid w:val="00095620"/>
    <w:rsid w:val="000962BB"/>
    <w:rsid w:val="000E1785"/>
    <w:rsid w:val="000F40FA"/>
    <w:rsid w:val="0010776B"/>
    <w:rsid w:val="00133E66"/>
    <w:rsid w:val="001435A3"/>
    <w:rsid w:val="00162B43"/>
    <w:rsid w:val="001D08F2"/>
    <w:rsid w:val="001D525B"/>
    <w:rsid w:val="001D7F4F"/>
    <w:rsid w:val="001E4DA6"/>
    <w:rsid w:val="002002B5"/>
    <w:rsid w:val="00204DD9"/>
    <w:rsid w:val="002321B6"/>
    <w:rsid w:val="00233ADB"/>
    <w:rsid w:val="0023510A"/>
    <w:rsid w:val="00250967"/>
    <w:rsid w:val="002543C8"/>
    <w:rsid w:val="00266327"/>
    <w:rsid w:val="00284AAE"/>
    <w:rsid w:val="002E5912"/>
    <w:rsid w:val="002F49A1"/>
    <w:rsid w:val="00317B1E"/>
    <w:rsid w:val="00325348"/>
    <w:rsid w:val="0032732C"/>
    <w:rsid w:val="00334B3E"/>
    <w:rsid w:val="00336AD0"/>
    <w:rsid w:val="00340722"/>
    <w:rsid w:val="00362CDE"/>
    <w:rsid w:val="0037079A"/>
    <w:rsid w:val="003718C1"/>
    <w:rsid w:val="003D01E8"/>
    <w:rsid w:val="003E5288"/>
    <w:rsid w:val="003F6D79"/>
    <w:rsid w:val="0041760A"/>
    <w:rsid w:val="00417C01"/>
    <w:rsid w:val="00423BBE"/>
    <w:rsid w:val="00423C51"/>
    <w:rsid w:val="004738B1"/>
    <w:rsid w:val="004809EE"/>
    <w:rsid w:val="00491B5A"/>
    <w:rsid w:val="004E7D54"/>
    <w:rsid w:val="00510977"/>
    <w:rsid w:val="005273C6"/>
    <w:rsid w:val="00530A69"/>
    <w:rsid w:val="005450A0"/>
    <w:rsid w:val="00545593"/>
    <w:rsid w:val="00571BD9"/>
    <w:rsid w:val="00577C6C"/>
    <w:rsid w:val="005B2F03"/>
    <w:rsid w:val="005C2FE2"/>
    <w:rsid w:val="005E2BC9"/>
    <w:rsid w:val="00605102"/>
    <w:rsid w:val="006215AA"/>
    <w:rsid w:val="006913C9"/>
    <w:rsid w:val="0069470D"/>
    <w:rsid w:val="006B65DB"/>
    <w:rsid w:val="006C0B15"/>
    <w:rsid w:val="006F2E6C"/>
    <w:rsid w:val="006F633E"/>
    <w:rsid w:val="00734F00"/>
    <w:rsid w:val="007401E6"/>
    <w:rsid w:val="00767508"/>
    <w:rsid w:val="007A70AE"/>
    <w:rsid w:val="007F1F48"/>
    <w:rsid w:val="008362E8"/>
    <w:rsid w:val="00853FFE"/>
    <w:rsid w:val="008625A7"/>
    <w:rsid w:val="008A1768"/>
    <w:rsid w:val="008C4564"/>
    <w:rsid w:val="008F4429"/>
    <w:rsid w:val="0094021A"/>
    <w:rsid w:val="009C6A0B"/>
    <w:rsid w:val="009D4E8F"/>
    <w:rsid w:val="009F0C77"/>
    <w:rsid w:val="009F4DD1"/>
    <w:rsid w:val="00A16760"/>
    <w:rsid w:val="00A41684"/>
    <w:rsid w:val="00A53C91"/>
    <w:rsid w:val="00A64E80"/>
    <w:rsid w:val="00A72BCD"/>
    <w:rsid w:val="00A741D9"/>
    <w:rsid w:val="00A833AB"/>
    <w:rsid w:val="00A9741D"/>
    <w:rsid w:val="00AB3BF6"/>
    <w:rsid w:val="00AD4B17"/>
    <w:rsid w:val="00AF33C1"/>
    <w:rsid w:val="00AF49A6"/>
    <w:rsid w:val="00B412D4"/>
    <w:rsid w:val="00B60108"/>
    <w:rsid w:val="00B62CFE"/>
    <w:rsid w:val="00BC31CB"/>
    <w:rsid w:val="00BD5008"/>
    <w:rsid w:val="00BE3C22"/>
    <w:rsid w:val="00C02D45"/>
    <w:rsid w:val="00C0345E"/>
    <w:rsid w:val="00C3483A"/>
    <w:rsid w:val="00C74E9D"/>
    <w:rsid w:val="00C82FD3"/>
    <w:rsid w:val="00C92819"/>
    <w:rsid w:val="00C9476A"/>
    <w:rsid w:val="00CB57D2"/>
    <w:rsid w:val="00CC6B7B"/>
    <w:rsid w:val="00CD2089"/>
    <w:rsid w:val="00CE27A0"/>
    <w:rsid w:val="00D73A67"/>
    <w:rsid w:val="00D829B0"/>
    <w:rsid w:val="00D970A9"/>
    <w:rsid w:val="00DF3845"/>
    <w:rsid w:val="00E077B8"/>
    <w:rsid w:val="00E173A9"/>
    <w:rsid w:val="00E21818"/>
    <w:rsid w:val="00E250C6"/>
    <w:rsid w:val="00E41911"/>
    <w:rsid w:val="00E45FE3"/>
    <w:rsid w:val="00E60DAC"/>
    <w:rsid w:val="00E7038F"/>
    <w:rsid w:val="00E85311"/>
    <w:rsid w:val="00E92EEF"/>
    <w:rsid w:val="00F04A10"/>
    <w:rsid w:val="00F24442"/>
    <w:rsid w:val="00F50AE3"/>
    <w:rsid w:val="00F5158A"/>
    <w:rsid w:val="00F67CF1"/>
    <w:rsid w:val="00F813CD"/>
    <w:rsid w:val="00F840F0"/>
    <w:rsid w:val="00FB0D0D"/>
    <w:rsid w:val="00FB43B4"/>
    <w:rsid w:val="00FC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B89408-0CDF-4D4A-8FE2-7E299A76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9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9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61_201204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A772-2250-4C99-ACFE-5050CEB1C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418</Words>
  <Characters>2432</Characters>
  <Application>Microsoft Office Word</Application>
  <DocSecurity>4</DocSecurity>
  <Lines>91</Lines>
  <Paragraphs>27</Paragraphs>
  <ScaleCrop>false</ScaleCrop>
  <Company> 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5161: Summerville High School Color Guard - South Carolina Legislature Online</dc:title>
  <dc:subject/>
  <dc:creator>rosannemcdowell</dc:creator>
  <cp:keywords/>
  <dc:description/>
  <cp:lastModifiedBy>N Cumfer</cp:lastModifiedBy>
  <cp:revision>2</cp:revision>
  <cp:lastPrinted>2012-04-24T13:41:00Z</cp:lastPrinted>
  <dcterms:created xsi:type="dcterms:W3CDTF">2014-11-24T14:58:00Z</dcterms:created>
  <dcterms:modified xsi:type="dcterms:W3CDTF">2014-11-24T14:58:00Z</dcterms:modified>
</cp:coreProperties>
</file>