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130" w:rsidRDefault="008F1130" w:rsidP="008F1130">
      <w:pPr>
        <w:widowControl w:val="0"/>
        <w:jc w:val="center"/>
      </w:pPr>
      <w:bookmarkStart w:id="0" w:name="_GoBack"/>
      <w:bookmarkEnd w:id="0"/>
      <w:r w:rsidRPr="008F1130">
        <w:rPr>
          <w:b/>
        </w:rPr>
        <w:t>South Carolina General Assembly</w:t>
      </w:r>
    </w:p>
    <w:p w:rsidR="008F1130" w:rsidRDefault="008F1130" w:rsidP="008F1130">
      <w:pPr>
        <w:widowControl w:val="0"/>
        <w:jc w:val="center"/>
      </w:pPr>
      <w:r>
        <w:t>119th Session, 2011-2012</w:t>
      </w:r>
    </w:p>
    <w:p w:rsidR="008F1130" w:rsidRDefault="008F1130" w:rsidP="008F1130">
      <w:pPr>
        <w:widowControl w:val="0"/>
        <w:jc w:val="left"/>
      </w:pPr>
    </w:p>
    <w:p w:rsidR="008F1130" w:rsidRDefault="008F1130" w:rsidP="008F1130">
      <w:pPr>
        <w:widowControl w:val="0"/>
        <w:jc w:val="left"/>
        <w:rPr>
          <w:b/>
        </w:rPr>
      </w:pPr>
      <w:r w:rsidRPr="008F1130">
        <w:rPr>
          <w:b/>
        </w:rPr>
        <w:t>H. 5174</w:t>
      </w:r>
    </w:p>
    <w:p w:rsidR="008F1130" w:rsidRDefault="008F1130" w:rsidP="008F1130">
      <w:pPr>
        <w:widowControl w:val="0"/>
        <w:jc w:val="left"/>
        <w:rPr>
          <w:b/>
        </w:rPr>
      </w:pPr>
    </w:p>
    <w:p w:rsidR="008F1130" w:rsidRDefault="008F1130" w:rsidP="008F1130">
      <w:pPr>
        <w:widowControl w:val="0"/>
        <w:jc w:val="left"/>
      </w:pPr>
      <w:r w:rsidRPr="008F1130">
        <w:rPr>
          <w:b/>
        </w:rPr>
        <w:t>STATUS INFORMATION</w:t>
      </w:r>
    </w:p>
    <w:p w:rsidR="008F1130" w:rsidRDefault="008F1130" w:rsidP="008F1130">
      <w:pPr>
        <w:widowControl w:val="0"/>
        <w:jc w:val="left"/>
      </w:pPr>
    </w:p>
    <w:p w:rsidR="008F1130" w:rsidRDefault="008F1130" w:rsidP="008F1130">
      <w:pPr>
        <w:widowControl w:val="0"/>
        <w:jc w:val="left"/>
      </w:pPr>
      <w:r>
        <w:t>House Resolution</w:t>
      </w:r>
    </w:p>
    <w:p w:rsidR="008F1130" w:rsidRDefault="008F1130" w:rsidP="008F1130">
      <w:pPr>
        <w:widowControl w:val="0"/>
        <w:jc w:val="left"/>
      </w:pPr>
      <w:r>
        <w:t>Sponsors: Reps. Hart,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8F1130" w:rsidRDefault="008F1130" w:rsidP="008F1130">
      <w:pPr>
        <w:widowControl w:val="0"/>
        <w:jc w:val="left"/>
      </w:pPr>
      <w:r>
        <w:t>Document Path: l:\council\bills\gm\25041htc12.docx</w:t>
      </w:r>
    </w:p>
    <w:p w:rsidR="008F1130" w:rsidRDefault="008F1130" w:rsidP="008F1130">
      <w:pPr>
        <w:widowControl w:val="0"/>
        <w:jc w:val="left"/>
      </w:pPr>
    </w:p>
    <w:p w:rsidR="008F1130" w:rsidRDefault="008F1130" w:rsidP="008F1130">
      <w:pPr>
        <w:widowControl w:val="0"/>
        <w:jc w:val="left"/>
      </w:pPr>
      <w:r>
        <w:t>Introduced in the House on April 26, 2012</w:t>
      </w:r>
    </w:p>
    <w:p w:rsidR="008F1130" w:rsidRDefault="008F1130" w:rsidP="008F1130">
      <w:pPr>
        <w:widowControl w:val="0"/>
        <w:jc w:val="left"/>
      </w:pPr>
      <w:r>
        <w:t>Adopted by the House on April 26, 2012</w:t>
      </w:r>
    </w:p>
    <w:p w:rsidR="008F1130" w:rsidRDefault="008F1130" w:rsidP="008F1130">
      <w:pPr>
        <w:widowControl w:val="0"/>
        <w:jc w:val="left"/>
      </w:pPr>
    </w:p>
    <w:p w:rsidR="008F1130" w:rsidRDefault="008F1130" w:rsidP="008F1130">
      <w:pPr>
        <w:widowControl w:val="0"/>
        <w:jc w:val="left"/>
      </w:pPr>
      <w:r>
        <w:t xml:space="preserve">Summary: </w:t>
      </w:r>
      <w:r w:rsidR="003E69F7">
        <w:t>3 rivers district of the Indian Waters Council of the Boy Scouts</w:t>
      </w:r>
    </w:p>
    <w:p w:rsidR="008F1130" w:rsidRDefault="008F1130" w:rsidP="008F1130">
      <w:pPr>
        <w:widowControl w:val="0"/>
        <w:jc w:val="left"/>
      </w:pPr>
    </w:p>
    <w:p w:rsidR="008F1130" w:rsidRDefault="008F1130" w:rsidP="008F1130">
      <w:pPr>
        <w:widowControl w:val="0"/>
        <w:jc w:val="left"/>
      </w:pPr>
    </w:p>
    <w:p w:rsidR="008F1130" w:rsidRDefault="008F1130" w:rsidP="008F1130">
      <w:pPr>
        <w:widowControl w:val="0"/>
        <w:tabs>
          <w:tab w:val="center" w:pos="590"/>
          <w:tab w:val="center" w:pos="1440"/>
          <w:tab w:val="left" w:pos="1872"/>
          <w:tab w:val="left" w:pos="9187"/>
        </w:tabs>
        <w:jc w:val="left"/>
      </w:pPr>
      <w:r w:rsidRPr="008F1130">
        <w:rPr>
          <w:b/>
        </w:rPr>
        <w:t>HISTORY OF LEGISLATIVE ACTIONS</w:t>
      </w:r>
    </w:p>
    <w:p w:rsidR="008F1130" w:rsidRDefault="008F1130" w:rsidP="008F1130">
      <w:pPr>
        <w:widowControl w:val="0"/>
        <w:tabs>
          <w:tab w:val="center" w:pos="590"/>
          <w:tab w:val="center" w:pos="1440"/>
          <w:tab w:val="left" w:pos="1872"/>
          <w:tab w:val="left" w:pos="9187"/>
        </w:tabs>
        <w:jc w:val="left"/>
      </w:pPr>
    </w:p>
    <w:p w:rsidR="008F1130" w:rsidRPr="008F1130" w:rsidRDefault="008F1130" w:rsidP="008F1130">
      <w:pPr>
        <w:widowControl w:val="0"/>
        <w:tabs>
          <w:tab w:val="center" w:pos="590"/>
          <w:tab w:val="center" w:pos="1440"/>
          <w:tab w:val="left" w:pos="1872"/>
          <w:tab w:val="left" w:pos="9187"/>
        </w:tabs>
        <w:jc w:val="left"/>
      </w:pPr>
      <w:r w:rsidRPr="008F1130">
        <w:rPr>
          <w:u w:val="single"/>
        </w:rPr>
        <w:tab/>
        <w:t>Date</w:t>
      </w:r>
      <w:r w:rsidRPr="008F1130">
        <w:rPr>
          <w:u w:val="single"/>
        </w:rPr>
        <w:tab/>
        <w:t>Body</w:t>
      </w:r>
      <w:r w:rsidRPr="008F1130">
        <w:rPr>
          <w:u w:val="single"/>
        </w:rPr>
        <w:tab/>
        <w:t>Action Description with journal page number</w:t>
      </w:r>
      <w:r w:rsidRPr="008F1130">
        <w:rPr>
          <w:u w:val="single"/>
        </w:rPr>
        <w:tab/>
      </w:r>
    </w:p>
    <w:p w:rsidR="00AF095D" w:rsidRDefault="00AF095D" w:rsidP="00AF095D">
      <w:pPr>
        <w:widowControl w:val="0"/>
        <w:tabs>
          <w:tab w:val="right" w:pos="1008"/>
          <w:tab w:val="left" w:pos="1152"/>
          <w:tab w:val="left" w:pos="1872"/>
          <w:tab w:val="left" w:pos="9187"/>
        </w:tabs>
        <w:ind w:left="2088" w:hanging="2088"/>
        <w:jc w:val="left"/>
      </w:pPr>
      <w:r>
        <w:tab/>
        <w:t>4/26/2012</w:t>
      </w:r>
      <w:r>
        <w:tab/>
        <w:t>House</w:t>
      </w:r>
      <w:r>
        <w:tab/>
      </w:r>
      <w:r w:rsidRPr="0052783B">
        <w:t>Introduced and adopted (</w:t>
      </w:r>
      <w:hyperlink r:id="rId7" w:history="1">
        <w:r w:rsidRPr="0052783B">
          <w:rPr>
            <w:rStyle w:val="Hyperlink"/>
          </w:rPr>
          <w:t>House Journal</w:t>
        </w:r>
        <w:r w:rsidRPr="0052783B">
          <w:rPr>
            <w:rStyle w:val="Hyperlink"/>
          </w:rPr>
          <w:noBreakHyphen/>
          <w:t>page 9</w:t>
        </w:r>
      </w:hyperlink>
      <w:r w:rsidRPr="0052783B">
        <w:t>)</w:t>
      </w:r>
    </w:p>
    <w:p w:rsidR="00AF095D" w:rsidRDefault="00AF095D" w:rsidP="00AF095D">
      <w:pPr>
        <w:widowControl w:val="0"/>
        <w:tabs>
          <w:tab w:val="right" w:pos="1008"/>
          <w:tab w:val="left" w:pos="1152"/>
          <w:tab w:val="left" w:pos="1872"/>
          <w:tab w:val="left" w:pos="9187"/>
        </w:tabs>
        <w:ind w:left="2088" w:hanging="2088"/>
        <w:jc w:val="left"/>
      </w:pPr>
    </w:p>
    <w:p w:rsidR="008F1130" w:rsidRPr="008F1130" w:rsidRDefault="008F1130" w:rsidP="008F1130">
      <w:pPr>
        <w:widowControl w:val="0"/>
        <w:tabs>
          <w:tab w:val="right" w:pos="1008"/>
          <w:tab w:val="left" w:pos="1152"/>
          <w:tab w:val="left" w:pos="1872"/>
          <w:tab w:val="left" w:pos="9187"/>
        </w:tabs>
        <w:ind w:left="2088" w:hanging="2088"/>
        <w:jc w:val="left"/>
      </w:pPr>
    </w:p>
    <w:p w:rsidR="008F1130" w:rsidRDefault="008F1130" w:rsidP="008F1130">
      <w:r w:rsidRPr="008F1130">
        <w:rPr>
          <w:b/>
        </w:rPr>
        <w:t>VERSIONS OF THIS BILL</w:t>
      </w:r>
    </w:p>
    <w:p w:rsidR="008F1130" w:rsidRDefault="008F1130" w:rsidP="008F1130"/>
    <w:p w:rsidR="008F1130" w:rsidRDefault="002D1A95" w:rsidP="008F1130">
      <w:hyperlink r:id="rId8" w:history="1">
        <w:r w:rsidR="008F1130">
          <w:rPr>
            <w:rStyle w:val="Hyperlink"/>
          </w:rPr>
          <w:t>4/26/2012</w:t>
        </w:r>
      </w:hyperlink>
    </w:p>
    <w:p w:rsidR="008F1130" w:rsidRDefault="008F1130" w:rsidP="008F1130"/>
    <w:p w:rsidR="008F1130" w:rsidRDefault="008F1130" w:rsidP="008F1130">
      <w:pPr>
        <w:sectPr w:rsidR="008F1130" w:rsidSect="008F113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48C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5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3 RIVERS DISTRICT OF THE INDIAN WATERS COUNCIL OF THE BOY SCOUTS OF AMERICA, AND TO CONGRATULATE THE VOLUNTEERS BEING HONORED AT THE 14</w:t>
      </w:r>
      <w:r w:rsidRPr="00495022">
        <w:rPr>
          <w:vertAlign w:val="superscript"/>
        </w:rPr>
        <w:t>TH</w:t>
      </w:r>
      <w:r>
        <w:t xml:space="preserve"> ANNUAL WHITNEY M. YOUNG, JR., SERVICE AWARDS BANQUET FOR THEIR INVOLVEMENT IN IMPROVING THE QUALITY OF LIFE FOR </w:t>
      </w:r>
      <w:r w:rsidR="005119CD">
        <w:t>THE YOUTH</w:t>
      </w:r>
      <w:r>
        <w:t xml:space="preserve"> AND </w:t>
      </w:r>
      <w:r w:rsidR="005119CD">
        <w:t xml:space="preserve">THEIR </w:t>
      </w:r>
      <w:r>
        <w:t xml:space="preserve">FAMILIES </w:t>
      </w:r>
      <w:r w:rsidR="005119CD">
        <w:t>OF</w:t>
      </w:r>
      <w:r>
        <w:t xml:space="preserve"> THE MIDLANDS.</w:t>
      </w:r>
    </w:p>
    <w:p w:rsidR="008148C7" w:rsidRDefault="00814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649D" w:rsidRDefault="00814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649D">
        <w:t>the mission of the Boy Scouts o</w:t>
      </w:r>
      <w:r w:rsidR="00495022">
        <w:t>f</w:t>
      </w:r>
      <w:r w:rsidR="007E649D">
        <w:t xml:space="preserve"> America is to</w:t>
      </w:r>
      <w:r w:rsidR="00495022">
        <w:t xml:space="preserve"> </w:t>
      </w:r>
      <w:r w:rsidR="007E649D">
        <w:t>prepare young people to make ethical and moral choices over their lifetime by instilling in them the values of the Scout Oath and Law; and</w:t>
      </w:r>
    </w:p>
    <w:p w:rsidR="007E649D" w:rsidRDefault="007E64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EA6" w:rsidRDefault="007E64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119CD">
        <w:t>,</w:t>
      </w:r>
      <w:r>
        <w:t xml:space="preserve"> the Scout Oath pledged </w:t>
      </w:r>
      <w:r w:rsidR="00495022">
        <w:t>by all Scouts says,</w:t>
      </w:r>
      <w:r>
        <w:t xml:space="preserve"> “On my honor, I will do my best to do my duty to God and my country and to obey the Scout Law</w:t>
      </w:r>
      <w:r w:rsidR="00161EA6">
        <w:t xml:space="preserve">,” and </w:t>
      </w:r>
      <w:r w:rsidR="0019660A">
        <w:t>the Scout Law</w:t>
      </w:r>
      <w:r w:rsidR="00161EA6">
        <w:t xml:space="preserve"> s</w:t>
      </w:r>
      <w:r w:rsidR="0019660A">
        <w:t>tates</w:t>
      </w:r>
      <w:r w:rsidR="00161EA6">
        <w:t>, “A Scout is trustworthy, loyal, helpful, friendly, courteous, kind, obedient, cheerful, thrifty, brave, clean, and reverent”; and</w:t>
      </w:r>
    </w:p>
    <w:p w:rsidR="00161EA6" w:rsidRDefault="0016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EA6" w:rsidRDefault="0016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Indian Waters Council, locate</w:t>
      </w:r>
      <w:r w:rsidR="0019660A">
        <w:t>d</w:t>
      </w:r>
      <w:r>
        <w:t xml:space="preserve"> in Columbia, South Carolina, and serving annually over eight thousand youth in Columbia and the Midlands with more than two thousand volunteers assisting, provides quality youth programs designed to strengthen character, develop good citizenship, and promote physical fitness; and</w:t>
      </w:r>
    </w:p>
    <w:p w:rsidR="00161EA6" w:rsidRDefault="0016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EA6" w:rsidRDefault="0016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3 Rivers District of the Council, serving primarily in Richland County with thirty</w:t>
      </w:r>
      <w:r w:rsidR="000A3CB2">
        <w:noBreakHyphen/>
      </w:r>
      <w:r>
        <w:t>four units and five hundred forty boys, will host its 14</w:t>
      </w:r>
      <w:r w:rsidRPr="00161EA6">
        <w:rPr>
          <w:vertAlign w:val="superscript"/>
        </w:rPr>
        <w:t>th</w:t>
      </w:r>
      <w:r>
        <w:t xml:space="preserve"> Annual Whitney M. Young, Jr., Service Awards Banquet on Tuesday, May 15, 2012, at the Brookland Banquet and Conference Center; and</w:t>
      </w:r>
    </w:p>
    <w:p w:rsidR="00161EA6" w:rsidRDefault="0016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022" w:rsidRDefault="0016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w:t>
      </w:r>
      <w:r w:rsidR="000A3CB2" w:rsidRPr="000A3CB2">
        <w:t>’</w:t>
      </w:r>
      <w:r>
        <w:t>s banquet, in recognition of Dr. Young</w:t>
      </w:r>
      <w:r w:rsidR="000A3CB2" w:rsidRPr="000A3CB2">
        <w:t>’</w:t>
      </w:r>
      <w:r>
        <w:t xml:space="preserve">s dream of justice and equality for all, honors four outstanding citizens for their demonstrated involvement in improving the quality of life for </w:t>
      </w:r>
      <w:r w:rsidR="005119CD">
        <w:t xml:space="preserve">the </w:t>
      </w:r>
      <w:r>
        <w:t xml:space="preserve">youth and </w:t>
      </w:r>
      <w:r w:rsidR="005119CD">
        <w:t xml:space="preserve">their </w:t>
      </w:r>
      <w:r>
        <w:t xml:space="preserve">families </w:t>
      </w:r>
      <w:r w:rsidR="005119CD">
        <w:t>of</w:t>
      </w:r>
      <w:r>
        <w:t xml:space="preserve"> the Midlands: Calvin Elam, ProVest </w:t>
      </w:r>
      <w:r w:rsidR="0019660A">
        <w:t>W</w:t>
      </w:r>
      <w:r>
        <w:t>ealth Management Group; William “Bick” Halligan</w:t>
      </w:r>
      <w:r w:rsidR="00495022">
        <w:t>, Childs and Halligan, P. A.; Pamela Lackey, AT&amp;T; and Deacon Donald Logan, Boy Scouts Pack 1110; and</w:t>
      </w:r>
    </w:p>
    <w:p w:rsidR="00495022" w:rsidRDefault="00495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8C7" w:rsidRDefault="00495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importance of instilling the values of good citizenship, a healthy lifestyle, and principles of democracy in our youth is of utmost priority for preparing the leaders of tomorrow</w:t>
      </w:r>
      <w:r w:rsidR="008148C7">
        <w:t>.  Now, therefore,</w:t>
      </w:r>
    </w:p>
    <w:p w:rsidR="008148C7" w:rsidRDefault="00814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8C7" w:rsidRDefault="00814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148C7" w:rsidRDefault="00814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5022">
        <w:t xml:space="preserve"> the members of the House of Representatives of the State of South Carolina, by this resolution, recognize and honor the 3 Rivers District of the Indian Waters Council of the Boy Scouts of America, and congratulate the volunteers being honored at the 14</w:t>
      </w:r>
      <w:r w:rsidR="00495022" w:rsidRPr="00495022">
        <w:rPr>
          <w:vertAlign w:val="superscript"/>
        </w:rPr>
        <w:t>th</w:t>
      </w:r>
      <w:r w:rsidR="00495022">
        <w:t xml:space="preserve"> Annual Whitney M. Young, Jr., Service Awards Banquet for their involvement in improving the quality of life for</w:t>
      </w:r>
      <w:r w:rsidR="005119CD">
        <w:t xml:space="preserve"> the</w:t>
      </w:r>
      <w:r w:rsidR="00495022">
        <w:t xml:space="preserve"> youth and </w:t>
      </w:r>
      <w:r w:rsidR="005119CD">
        <w:t xml:space="preserve">their </w:t>
      </w:r>
      <w:r w:rsidR="00495022">
        <w:t xml:space="preserve">families </w:t>
      </w:r>
      <w:r w:rsidR="005119CD">
        <w:t>of</w:t>
      </w:r>
      <w:r w:rsidR="00495022">
        <w:t xml:space="preserve"> the Midlands.</w:t>
      </w:r>
    </w:p>
    <w:p w:rsidR="00900939" w:rsidRDefault="000A3C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939" w:rsidRDefault="00900939" w:rsidP="008F1130">
      <w:pPr>
        <w:suppressAutoHyphens/>
      </w:pPr>
    </w:p>
    <w:sectPr w:rsidR="00900939" w:rsidSect="008F11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022" w:rsidRDefault="00495022" w:rsidP="009F0C77">
      <w:r>
        <w:separator/>
      </w:r>
    </w:p>
  </w:endnote>
  <w:endnote w:type="continuationSeparator" w:id="0">
    <w:p w:rsidR="00495022" w:rsidRDefault="004950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B443E3-A756-448A-BD1C-9BA231D8FC53}"/>
    <w:embedBold r:id="rId2" w:fontKey="{A6F5D4FD-E373-4F84-9360-E352BA1824A9}"/>
  </w:font>
  <w:font w:name="Calibri">
    <w:panose1 w:val="020F0502020204030204"/>
    <w:charset w:val="00"/>
    <w:family w:val="swiss"/>
    <w:pitch w:val="variable"/>
    <w:sig w:usb0="E10002FF" w:usb1="4000ACFF" w:usb2="00000009" w:usb3="00000000" w:csb0="0000019F" w:csb1="00000000"/>
    <w:embedRegular r:id="rId3" w:fontKey="{E5BC214A-3C7A-4747-B0BE-0788964F5FEE}"/>
  </w:font>
  <w:font w:name="Tahoma">
    <w:panose1 w:val="020B0604030504040204"/>
    <w:charset w:val="00"/>
    <w:family w:val="swiss"/>
    <w:pitch w:val="variable"/>
    <w:sig w:usb0="21002A87" w:usb1="80000000" w:usb2="00000008" w:usb3="00000000" w:csb0="000101FF" w:csb1="00000000"/>
    <w:embedRegular r:id="rId4" w:fontKey="{6A456D34-0E66-4656-A9A3-6F13D4C154DF}"/>
  </w:font>
  <w:font w:name="Cambria">
    <w:panose1 w:val="02040503050406030204"/>
    <w:charset w:val="00"/>
    <w:family w:val="roman"/>
    <w:pitch w:val="variable"/>
    <w:sig w:usb0="E00002FF" w:usb1="400004FF" w:usb2="00000000" w:usb3="00000000" w:csb0="0000019F" w:csb1="00000000"/>
    <w:embedRegular r:id="rId5" w:fontKey="{A73BAEDF-D6C4-4CF9-8B9D-BACB6AC291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130" w:rsidRPr="00900939" w:rsidRDefault="008F1130" w:rsidP="00900939">
    <w:pPr>
      <w:pStyle w:val="Footer"/>
      <w:tabs>
        <w:tab w:val="clear" w:pos="4680"/>
        <w:tab w:val="clear" w:pos="9360"/>
        <w:tab w:val="center" w:pos="2995"/>
      </w:tabs>
      <w:spacing w:before="120"/>
    </w:pPr>
    <w:r>
      <w:t>[5174]</w:t>
    </w:r>
    <w:r>
      <w:tab/>
    </w:r>
    <w:r w:rsidR="002D1A95">
      <w:fldChar w:fldCharType="begin"/>
    </w:r>
    <w:r w:rsidR="002D1A95">
      <w:instrText xml:space="preserve"> PAGE  \* MERGEFORMAT </w:instrText>
    </w:r>
    <w:r w:rsidR="002D1A95">
      <w:fldChar w:fldCharType="separate"/>
    </w:r>
    <w:r w:rsidR="002D1A95">
      <w:rPr>
        <w:noProof/>
      </w:rPr>
      <w:t>1</w:t>
    </w:r>
    <w:r w:rsidR="002D1A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022" w:rsidRDefault="00495022" w:rsidP="009F0C77">
      <w:r>
        <w:separator/>
      </w:r>
    </w:p>
  </w:footnote>
  <w:footnote w:type="continuationSeparator" w:id="0">
    <w:p w:rsidR="00495022" w:rsidRDefault="004950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41HTC12"/>
    <w:docVar w:name="CoverBillType" w:val="r"/>
    <w:docVar w:name="docpath" w:val="L:\Council\bills\GM\25041HTC12.DOCX"/>
    <w:docVar w:name="dvBillNumber" w:val="5174"/>
    <w:docVar w:name="dvBillNumberPrefix" w:val="H. "/>
    <w:docVar w:name="dvOriginalBody" w:val="House"/>
    <w:docVar w:name="dvSteno" w:val="GM"/>
    <w:docVar w:name="NameofBody" w:val="h"/>
    <w:docVar w:name="vgroup2" w:val="Council"/>
  </w:docVars>
  <w:rsids>
    <w:rsidRoot w:val="004D197C"/>
    <w:rsid w:val="00011869"/>
    <w:rsid w:val="000A3CB2"/>
    <w:rsid w:val="000E1785"/>
    <w:rsid w:val="000F40FA"/>
    <w:rsid w:val="0010776B"/>
    <w:rsid w:val="00133E66"/>
    <w:rsid w:val="001435A3"/>
    <w:rsid w:val="00161EA6"/>
    <w:rsid w:val="0019660A"/>
    <w:rsid w:val="001A0D43"/>
    <w:rsid w:val="001D08F2"/>
    <w:rsid w:val="001D525B"/>
    <w:rsid w:val="001D7F4F"/>
    <w:rsid w:val="00216598"/>
    <w:rsid w:val="002321B6"/>
    <w:rsid w:val="00250967"/>
    <w:rsid w:val="002543C8"/>
    <w:rsid w:val="00284AAE"/>
    <w:rsid w:val="002A240A"/>
    <w:rsid w:val="002D1A95"/>
    <w:rsid w:val="002E5912"/>
    <w:rsid w:val="00325348"/>
    <w:rsid w:val="0032732C"/>
    <w:rsid w:val="00336AD0"/>
    <w:rsid w:val="0037079A"/>
    <w:rsid w:val="003B2560"/>
    <w:rsid w:val="003D01E8"/>
    <w:rsid w:val="003E5288"/>
    <w:rsid w:val="003E69F7"/>
    <w:rsid w:val="003F6D79"/>
    <w:rsid w:val="0041760A"/>
    <w:rsid w:val="00417C01"/>
    <w:rsid w:val="004809EE"/>
    <w:rsid w:val="00495022"/>
    <w:rsid w:val="004B6C04"/>
    <w:rsid w:val="004D197C"/>
    <w:rsid w:val="004E7D54"/>
    <w:rsid w:val="005119CD"/>
    <w:rsid w:val="005203FA"/>
    <w:rsid w:val="005273C6"/>
    <w:rsid w:val="00530A69"/>
    <w:rsid w:val="00545593"/>
    <w:rsid w:val="00577C6C"/>
    <w:rsid w:val="005C2FE2"/>
    <w:rsid w:val="005E2BC9"/>
    <w:rsid w:val="00605102"/>
    <w:rsid w:val="006215AA"/>
    <w:rsid w:val="006913C9"/>
    <w:rsid w:val="0069470D"/>
    <w:rsid w:val="00734F00"/>
    <w:rsid w:val="0078242C"/>
    <w:rsid w:val="007A70AE"/>
    <w:rsid w:val="007E649D"/>
    <w:rsid w:val="008148C7"/>
    <w:rsid w:val="008362E8"/>
    <w:rsid w:val="008A1768"/>
    <w:rsid w:val="008F1130"/>
    <w:rsid w:val="008F4429"/>
    <w:rsid w:val="00900939"/>
    <w:rsid w:val="0094021A"/>
    <w:rsid w:val="00943952"/>
    <w:rsid w:val="009C6A0B"/>
    <w:rsid w:val="009F0C77"/>
    <w:rsid w:val="009F4DD1"/>
    <w:rsid w:val="009F7D42"/>
    <w:rsid w:val="00A41684"/>
    <w:rsid w:val="00A64E80"/>
    <w:rsid w:val="00A72BCD"/>
    <w:rsid w:val="00A741D9"/>
    <w:rsid w:val="00A833AB"/>
    <w:rsid w:val="00A9741D"/>
    <w:rsid w:val="00AD4B17"/>
    <w:rsid w:val="00AF095D"/>
    <w:rsid w:val="00B25D99"/>
    <w:rsid w:val="00B412D4"/>
    <w:rsid w:val="00B4645C"/>
    <w:rsid w:val="00BE3C22"/>
    <w:rsid w:val="00C0345E"/>
    <w:rsid w:val="00C3483A"/>
    <w:rsid w:val="00C74E9D"/>
    <w:rsid w:val="00C82FD3"/>
    <w:rsid w:val="00C92819"/>
    <w:rsid w:val="00CC6B7B"/>
    <w:rsid w:val="00CD2089"/>
    <w:rsid w:val="00D34262"/>
    <w:rsid w:val="00D73A67"/>
    <w:rsid w:val="00D970A9"/>
    <w:rsid w:val="00DF3845"/>
    <w:rsid w:val="00E41911"/>
    <w:rsid w:val="00E92EEF"/>
    <w:rsid w:val="00F24442"/>
    <w:rsid w:val="00F50AE3"/>
    <w:rsid w:val="00F67CF1"/>
    <w:rsid w:val="00F840F0"/>
    <w:rsid w:val="00FA08E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BB24FF-DA74-4C37-B0B6-DFA0903A5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60A"/>
    <w:rPr>
      <w:rFonts w:ascii="Tahoma" w:hAnsi="Tahoma" w:cs="Tahoma"/>
      <w:sz w:val="16"/>
      <w:szCs w:val="16"/>
    </w:rPr>
  </w:style>
  <w:style w:type="character" w:customStyle="1" w:styleId="BalloonTextChar">
    <w:name w:val="Balloon Text Char"/>
    <w:basedOn w:val="DefaultParagraphFont"/>
    <w:link w:val="BalloonText"/>
    <w:uiPriority w:val="99"/>
    <w:semiHidden/>
    <w:rsid w:val="0019660A"/>
    <w:rPr>
      <w:rFonts w:ascii="Tahoma" w:eastAsia="Times New Roman" w:hAnsi="Tahoma" w:cs="Tahoma"/>
      <w:sz w:val="16"/>
      <w:szCs w:val="16"/>
    </w:rPr>
  </w:style>
  <w:style w:type="character" w:styleId="Hyperlink">
    <w:name w:val="Hyperlink"/>
    <w:basedOn w:val="DefaultParagraphFont"/>
    <w:uiPriority w:val="99"/>
    <w:unhideWhenUsed/>
    <w:rsid w:val="008F11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74_20120426.docx" TargetMode="External"/><Relationship Id="rId3" Type="http://schemas.openxmlformats.org/officeDocument/2006/relationships/settings" Target="settings.xml"/><Relationship Id="rId7" Type="http://schemas.openxmlformats.org/officeDocument/2006/relationships/hyperlink" Target="file:///h:\hj%20archive\2012\04-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93B66-691B-47F8-B9A0-06F5651EB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622</Words>
  <Characters>3518</Characters>
  <Application>Microsoft Office Word</Application>
  <DocSecurity>4</DocSecurity>
  <Lines>104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5174: 3 rivers district of the Indian Waters Council of the Boy Scouts - South Carolina Legislature Online</dc:title>
  <dc:subject/>
  <dc:creator>gailmoore</dc:creator>
  <cp:keywords/>
  <dc:description/>
  <cp:lastModifiedBy>N Cumfer</cp:lastModifiedBy>
  <cp:revision>2</cp:revision>
  <cp:lastPrinted>2012-04-20T16:18:00Z</cp:lastPrinted>
  <dcterms:created xsi:type="dcterms:W3CDTF">2014-11-24T14:58:00Z</dcterms:created>
  <dcterms:modified xsi:type="dcterms:W3CDTF">2014-11-24T14:58:00Z</dcterms:modified>
</cp:coreProperties>
</file>