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552" w:rsidRDefault="00F43552" w:rsidP="00F43552">
      <w:pPr>
        <w:widowControl w:val="0"/>
        <w:jc w:val="center"/>
      </w:pPr>
      <w:bookmarkStart w:id="0" w:name="_GoBack"/>
      <w:bookmarkEnd w:id="0"/>
      <w:r w:rsidRPr="00F43552">
        <w:rPr>
          <w:b/>
        </w:rPr>
        <w:t>South Carolina General Assembly</w:t>
      </w:r>
    </w:p>
    <w:p w:rsidR="00F43552" w:rsidRDefault="00F43552" w:rsidP="00F43552">
      <w:pPr>
        <w:widowControl w:val="0"/>
        <w:jc w:val="center"/>
      </w:pPr>
      <w:r>
        <w:t>119th Session, 2011-2012</w:t>
      </w:r>
    </w:p>
    <w:p w:rsidR="00F43552" w:rsidRDefault="00F43552" w:rsidP="00F43552">
      <w:pPr>
        <w:widowControl w:val="0"/>
        <w:jc w:val="left"/>
      </w:pPr>
    </w:p>
    <w:p w:rsidR="00F43552" w:rsidRDefault="00F43552" w:rsidP="00F43552">
      <w:pPr>
        <w:widowControl w:val="0"/>
        <w:jc w:val="left"/>
        <w:rPr>
          <w:b/>
        </w:rPr>
      </w:pPr>
      <w:r w:rsidRPr="00F43552">
        <w:rPr>
          <w:b/>
        </w:rPr>
        <w:t>H. 5217</w:t>
      </w:r>
    </w:p>
    <w:p w:rsidR="00F43552" w:rsidRDefault="00F43552" w:rsidP="00F43552">
      <w:pPr>
        <w:widowControl w:val="0"/>
        <w:jc w:val="left"/>
        <w:rPr>
          <w:b/>
        </w:rPr>
      </w:pPr>
    </w:p>
    <w:p w:rsidR="00F43552" w:rsidRDefault="00F43552" w:rsidP="00F43552">
      <w:pPr>
        <w:widowControl w:val="0"/>
        <w:jc w:val="left"/>
      </w:pPr>
      <w:r w:rsidRPr="00F43552">
        <w:rPr>
          <w:b/>
        </w:rPr>
        <w:t>STATUS INFORMATION</w:t>
      </w:r>
    </w:p>
    <w:p w:rsidR="00F43552" w:rsidRDefault="00F43552" w:rsidP="00F43552">
      <w:pPr>
        <w:widowControl w:val="0"/>
        <w:jc w:val="left"/>
      </w:pPr>
    </w:p>
    <w:p w:rsidR="00F43552" w:rsidRDefault="00F43552" w:rsidP="00F43552">
      <w:pPr>
        <w:widowControl w:val="0"/>
        <w:jc w:val="left"/>
      </w:pPr>
      <w:r>
        <w:t>House Resolution</w:t>
      </w:r>
    </w:p>
    <w:p w:rsidR="00F43552" w:rsidRDefault="00F43552" w:rsidP="00F43552">
      <w:pPr>
        <w:widowControl w:val="0"/>
        <w:jc w:val="left"/>
      </w:pPr>
      <w:r>
        <w:t>Sponsors: Rep. Brantley</w:t>
      </w:r>
    </w:p>
    <w:p w:rsidR="00F43552" w:rsidRDefault="00F43552" w:rsidP="00F43552">
      <w:pPr>
        <w:widowControl w:val="0"/>
        <w:jc w:val="left"/>
      </w:pPr>
      <w:r>
        <w:t>Document Path: l:\council\bills\rm\1572cm12.docx</w:t>
      </w:r>
    </w:p>
    <w:p w:rsidR="00F43552" w:rsidRDefault="00F43552" w:rsidP="00F43552">
      <w:pPr>
        <w:widowControl w:val="0"/>
        <w:jc w:val="left"/>
      </w:pPr>
    </w:p>
    <w:p w:rsidR="00F43552" w:rsidRDefault="00F43552" w:rsidP="00F43552">
      <w:pPr>
        <w:widowControl w:val="0"/>
        <w:jc w:val="left"/>
      </w:pPr>
      <w:r>
        <w:t>Introduced in the House on May 9, 2012</w:t>
      </w:r>
    </w:p>
    <w:p w:rsidR="00F43552" w:rsidRDefault="00F43552" w:rsidP="00F43552">
      <w:pPr>
        <w:widowControl w:val="0"/>
        <w:jc w:val="left"/>
      </w:pPr>
      <w:r>
        <w:t>Adopted by the House on May 9, 2012</w:t>
      </w:r>
    </w:p>
    <w:p w:rsidR="00F43552" w:rsidRDefault="00F43552" w:rsidP="00F43552">
      <w:pPr>
        <w:widowControl w:val="0"/>
        <w:jc w:val="left"/>
      </w:pPr>
    </w:p>
    <w:p w:rsidR="00F43552" w:rsidRDefault="00F43552" w:rsidP="00F43552">
      <w:pPr>
        <w:widowControl w:val="0"/>
        <w:jc w:val="left"/>
      </w:pPr>
      <w:r>
        <w:t xml:space="preserve">Summary: </w:t>
      </w:r>
      <w:r w:rsidR="009D367F">
        <w:t>Helen Jackson Brown</w:t>
      </w:r>
    </w:p>
    <w:p w:rsidR="00F43552" w:rsidRDefault="00F43552" w:rsidP="00F43552">
      <w:pPr>
        <w:widowControl w:val="0"/>
        <w:jc w:val="left"/>
      </w:pPr>
    </w:p>
    <w:p w:rsidR="00F43552" w:rsidRDefault="00F43552" w:rsidP="00F43552">
      <w:pPr>
        <w:widowControl w:val="0"/>
        <w:jc w:val="left"/>
      </w:pPr>
    </w:p>
    <w:p w:rsidR="00F43552" w:rsidRDefault="00F43552" w:rsidP="00F43552">
      <w:pPr>
        <w:widowControl w:val="0"/>
        <w:tabs>
          <w:tab w:val="center" w:pos="590"/>
          <w:tab w:val="center" w:pos="1440"/>
          <w:tab w:val="left" w:pos="1872"/>
          <w:tab w:val="left" w:pos="9187"/>
        </w:tabs>
        <w:jc w:val="left"/>
      </w:pPr>
      <w:r w:rsidRPr="00F43552">
        <w:rPr>
          <w:b/>
        </w:rPr>
        <w:t>HISTORY OF LEGISLATIVE ACTIONS</w:t>
      </w:r>
    </w:p>
    <w:p w:rsidR="00F43552" w:rsidRDefault="00F43552" w:rsidP="00F43552">
      <w:pPr>
        <w:widowControl w:val="0"/>
        <w:tabs>
          <w:tab w:val="center" w:pos="590"/>
          <w:tab w:val="center" w:pos="1440"/>
          <w:tab w:val="left" w:pos="1872"/>
          <w:tab w:val="left" w:pos="9187"/>
        </w:tabs>
        <w:jc w:val="left"/>
      </w:pPr>
    </w:p>
    <w:p w:rsidR="00F43552" w:rsidRPr="00F43552" w:rsidRDefault="00F43552" w:rsidP="00F43552">
      <w:pPr>
        <w:widowControl w:val="0"/>
        <w:tabs>
          <w:tab w:val="center" w:pos="590"/>
          <w:tab w:val="center" w:pos="1440"/>
          <w:tab w:val="left" w:pos="1872"/>
          <w:tab w:val="left" w:pos="9187"/>
        </w:tabs>
        <w:jc w:val="left"/>
      </w:pPr>
      <w:r w:rsidRPr="00F43552">
        <w:rPr>
          <w:u w:val="single"/>
        </w:rPr>
        <w:tab/>
        <w:t>Date</w:t>
      </w:r>
      <w:r w:rsidRPr="00F43552">
        <w:rPr>
          <w:u w:val="single"/>
        </w:rPr>
        <w:tab/>
        <w:t>Body</w:t>
      </w:r>
      <w:r w:rsidRPr="00F43552">
        <w:rPr>
          <w:u w:val="single"/>
        </w:rPr>
        <w:tab/>
        <w:t>Action Description with journal page number</w:t>
      </w:r>
      <w:r w:rsidRPr="00F43552">
        <w:rPr>
          <w:u w:val="single"/>
        </w:rPr>
        <w:tab/>
      </w:r>
    </w:p>
    <w:p w:rsidR="00C453E3" w:rsidRDefault="00C453E3" w:rsidP="00C453E3">
      <w:pPr>
        <w:widowControl w:val="0"/>
        <w:tabs>
          <w:tab w:val="right" w:pos="1008"/>
          <w:tab w:val="left" w:pos="1152"/>
          <w:tab w:val="left" w:pos="1872"/>
          <w:tab w:val="left" w:pos="9187"/>
        </w:tabs>
        <w:ind w:left="2088" w:hanging="2088"/>
        <w:jc w:val="left"/>
      </w:pPr>
      <w:r>
        <w:tab/>
        <w:t>5/9/2012</w:t>
      </w:r>
      <w:r>
        <w:tab/>
        <w:t>House</w:t>
      </w:r>
      <w:r>
        <w:tab/>
      </w:r>
      <w:r w:rsidRPr="0086547A">
        <w:t>Introduced and adopted (</w:t>
      </w:r>
      <w:hyperlink r:id="rId7" w:history="1">
        <w:r w:rsidRPr="0086547A">
          <w:rPr>
            <w:rStyle w:val="Hyperlink"/>
          </w:rPr>
          <w:t>House Journal</w:t>
        </w:r>
        <w:r w:rsidRPr="0086547A">
          <w:rPr>
            <w:rStyle w:val="Hyperlink"/>
          </w:rPr>
          <w:noBreakHyphen/>
          <w:t>page 4</w:t>
        </w:r>
      </w:hyperlink>
      <w:r w:rsidRPr="0086547A">
        <w:t>)</w:t>
      </w:r>
    </w:p>
    <w:p w:rsidR="00C453E3" w:rsidRDefault="00C453E3" w:rsidP="00C453E3">
      <w:pPr>
        <w:widowControl w:val="0"/>
        <w:tabs>
          <w:tab w:val="right" w:pos="1008"/>
          <w:tab w:val="left" w:pos="1152"/>
          <w:tab w:val="left" w:pos="1872"/>
          <w:tab w:val="left" w:pos="9187"/>
        </w:tabs>
        <w:ind w:left="2088" w:hanging="2088"/>
        <w:jc w:val="left"/>
      </w:pPr>
    </w:p>
    <w:p w:rsidR="00F43552" w:rsidRPr="00F43552" w:rsidRDefault="00F43552" w:rsidP="00F43552">
      <w:pPr>
        <w:widowControl w:val="0"/>
        <w:tabs>
          <w:tab w:val="right" w:pos="1008"/>
          <w:tab w:val="left" w:pos="1152"/>
          <w:tab w:val="left" w:pos="1872"/>
          <w:tab w:val="left" w:pos="9187"/>
        </w:tabs>
        <w:ind w:left="2088" w:hanging="2088"/>
        <w:jc w:val="left"/>
      </w:pPr>
    </w:p>
    <w:p w:rsidR="00F43552" w:rsidRDefault="00F43552" w:rsidP="00F43552">
      <w:r w:rsidRPr="00F43552">
        <w:rPr>
          <w:b/>
        </w:rPr>
        <w:t>VERSIONS OF THIS BILL</w:t>
      </w:r>
    </w:p>
    <w:p w:rsidR="00F43552" w:rsidRDefault="00F43552" w:rsidP="00F43552"/>
    <w:p w:rsidR="00F43552" w:rsidRDefault="00C67E32" w:rsidP="00F43552">
      <w:hyperlink r:id="rId8" w:history="1">
        <w:r w:rsidR="00F43552">
          <w:rPr>
            <w:rStyle w:val="Hyperlink"/>
          </w:rPr>
          <w:t>5/9/2012</w:t>
        </w:r>
      </w:hyperlink>
    </w:p>
    <w:p w:rsidR="00F43552" w:rsidRDefault="00F43552" w:rsidP="00F43552"/>
    <w:p w:rsidR="00F43552" w:rsidRDefault="00F43552" w:rsidP="00F43552">
      <w:pPr>
        <w:sectPr w:rsidR="00F43552" w:rsidSect="00F4355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B7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37D" w:rsidRDefault="00B67FE9" w:rsidP="00A6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6437D">
        <w:t xml:space="preserve">CONGRATULATE </w:t>
      </w:r>
      <w:r w:rsidR="00AC6A38">
        <w:t>HELEN JACKSON BROWN</w:t>
      </w:r>
      <w:r w:rsidR="00A6437D">
        <w:t xml:space="preserve">, A NATIVE OF </w:t>
      </w:r>
      <w:r w:rsidR="00AC6A38">
        <w:t>YEMASSEE</w:t>
      </w:r>
      <w:r w:rsidR="00A6437D">
        <w:t>, ON THE OCCASION OF HER NINETY</w:t>
      </w:r>
      <w:r w:rsidR="00156696">
        <w:noBreakHyphen/>
      </w:r>
      <w:r w:rsidR="00AC6A38">
        <w:t>FOURTH</w:t>
      </w:r>
      <w:r w:rsidR="00A6437D">
        <w:t xml:space="preserve"> BIRTHDAY, AND TO WISH HER A JOYOUS BIRTHDAY CELEBRATION AND CONTINUED HEALTH AND HAPPINESS.</w:t>
      </w:r>
    </w:p>
    <w:p w:rsidR="001B3B72" w:rsidRDefault="001B3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2FC7" w:rsidRDefault="001B3B72"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2FC7">
        <w:t xml:space="preserve">the members of the South Carolina House of Representatives are delighted to learn that </w:t>
      </w:r>
      <w:r w:rsidR="009A6ADD">
        <w:t>Helen Jackson Brown</w:t>
      </w:r>
      <w:r w:rsidR="00C52FC7">
        <w:t xml:space="preserve">, a native of </w:t>
      </w:r>
      <w:r w:rsidR="009A6ADD">
        <w:t>Yemassee</w:t>
      </w:r>
      <w:r w:rsidR="00C52FC7">
        <w:t>, will celebrate her ninety</w:t>
      </w:r>
      <w:r w:rsidR="00156696">
        <w:noBreakHyphen/>
      </w:r>
      <w:r w:rsidR="009A6ADD">
        <w:t>fourth</w:t>
      </w:r>
      <w:r w:rsidR="00C52FC7">
        <w:t xml:space="preserve"> birthday on</w:t>
      </w:r>
      <w:r w:rsidR="00C52FC7" w:rsidRPr="007E3F93">
        <w:t xml:space="preserve"> </w:t>
      </w:r>
      <w:r w:rsidR="009A6ADD">
        <w:t xml:space="preserve">August 19, </w:t>
      </w:r>
      <w:r w:rsidR="00C52FC7">
        <w:t>2012;</w:t>
      </w:r>
      <w:r w:rsidR="00C52FC7" w:rsidRPr="007E3F93">
        <w:t xml:space="preserve"> an</w:t>
      </w:r>
      <w:r w:rsidR="00C52FC7">
        <w:t>d</w:t>
      </w: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EA747F">
        <w:t xml:space="preserve">on August 19, 1918, </w:t>
      </w:r>
      <w:r>
        <w:t xml:space="preserve">young </w:t>
      </w:r>
      <w:r w:rsidR="00EA747F">
        <w:t>Helen</w:t>
      </w:r>
      <w:r>
        <w:t xml:space="preserve"> came into this world in the early part of the twentieth century, and she has been witness to many of the incredible changes and developments that have come to this nation from that time into the twenty</w:t>
      </w:r>
      <w:r w:rsidR="00156696">
        <w:noBreakHyphen/>
      </w:r>
      <w:r>
        <w:t>first century; and</w:t>
      </w: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E75FA5">
        <w:rPr>
          <w:rFonts w:eastAsiaTheme="minorHAnsi"/>
          <w:color w:val="000000" w:themeColor="text1"/>
          <w:szCs w:val="22"/>
          <w:u w:color="000000" w:themeColor="text1"/>
        </w:rPr>
        <w:t xml:space="preserve">she was educated at South Carolina State University, graduating in 1941. Marriage in 1946 brought her and her husband, Freddie Perry </w:t>
      </w:r>
      <w:r>
        <w:rPr>
          <w:rFonts w:eastAsiaTheme="minorHAnsi"/>
          <w:color w:val="000000" w:themeColor="text1"/>
          <w:szCs w:val="22"/>
          <w:u w:color="000000" w:themeColor="text1"/>
        </w:rPr>
        <w:t>(</w:t>
      </w:r>
      <w:r w:rsidR="00E75FA5">
        <w:rPr>
          <w:rFonts w:eastAsiaTheme="minorHAnsi"/>
          <w:color w:val="000000" w:themeColor="text1"/>
          <w:szCs w:val="22"/>
          <w:u w:color="000000" w:themeColor="text1"/>
        </w:rPr>
        <w:t xml:space="preserve">now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 fine family of </w:t>
      </w:r>
      <w:r w:rsidR="00E75FA5">
        <w:rPr>
          <w:rFonts w:eastAsiaTheme="minorHAnsi"/>
          <w:color w:val="000000" w:themeColor="text1"/>
          <w:szCs w:val="22"/>
          <w:u w:color="000000" w:themeColor="text1"/>
        </w:rPr>
        <w:t>three</w:t>
      </w:r>
      <w:r>
        <w:rPr>
          <w:rFonts w:eastAsiaTheme="minorHAnsi"/>
          <w:color w:val="000000" w:themeColor="text1"/>
          <w:szCs w:val="22"/>
          <w:u w:color="000000" w:themeColor="text1"/>
        </w:rPr>
        <w:t xml:space="preserve"> children, </w:t>
      </w:r>
      <w:r w:rsidR="00E75FA5">
        <w:rPr>
          <w:rFonts w:eastAsiaTheme="minorHAnsi"/>
          <w:color w:val="000000" w:themeColor="text1"/>
          <w:szCs w:val="22"/>
          <w:u w:color="000000" w:themeColor="text1"/>
        </w:rPr>
        <w:t xml:space="preserve">Bruce, Nicholas, and Deidra, </w:t>
      </w:r>
      <w:r>
        <w:rPr>
          <w:rFonts w:eastAsiaTheme="minorHAnsi"/>
          <w:color w:val="000000" w:themeColor="text1"/>
          <w:szCs w:val="22"/>
          <w:u w:color="000000" w:themeColor="text1"/>
        </w:rPr>
        <w:t xml:space="preserve">who have given their parents the joy of </w:t>
      </w:r>
      <w:r w:rsidR="00E75FA5">
        <w:rPr>
          <w:rFonts w:eastAsiaTheme="minorHAnsi"/>
          <w:color w:val="000000" w:themeColor="text1"/>
          <w:szCs w:val="22"/>
          <w:u w:color="000000" w:themeColor="text1"/>
        </w:rPr>
        <w:t>eight</w:t>
      </w:r>
      <w:r>
        <w:rPr>
          <w:rFonts w:eastAsiaTheme="minorHAnsi"/>
          <w:color w:val="000000" w:themeColor="text1"/>
          <w:szCs w:val="22"/>
          <w:u w:color="000000" w:themeColor="text1"/>
        </w:rPr>
        <w:t xml:space="preserve"> grandchildren</w:t>
      </w:r>
      <w:r w:rsidR="00E75FA5">
        <w:rPr>
          <w:rFonts w:eastAsiaTheme="minorHAnsi"/>
          <w:color w:val="000000" w:themeColor="text1"/>
          <w:szCs w:val="22"/>
          <w:u w:color="000000" w:themeColor="text1"/>
        </w:rPr>
        <w:t xml:space="preserve"> and seven great</w:t>
      </w:r>
      <w:r w:rsidR="00156696">
        <w:rPr>
          <w:rFonts w:eastAsiaTheme="minorHAnsi"/>
          <w:color w:val="000000" w:themeColor="text1"/>
          <w:szCs w:val="22"/>
          <w:u w:color="000000" w:themeColor="text1"/>
        </w:rPr>
        <w:noBreakHyphen/>
      </w:r>
      <w:r w:rsidR="00E75FA5">
        <w:rPr>
          <w:rFonts w:eastAsiaTheme="minorHAnsi"/>
          <w:color w:val="000000" w:themeColor="text1"/>
          <w:szCs w:val="22"/>
          <w:u w:color="000000" w:themeColor="text1"/>
        </w:rPr>
        <w:t>grandchildren</w:t>
      </w:r>
      <w:r>
        <w:rPr>
          <w:rFonts w:eastAsiaTheme="minorHAnsi"/>
          <w:color w:val="000000" w:themeColor="text1"/>
          <w:szCs w:val="22"/>
          <w:u w:color="000000" w:themeColor="text1"/>
        </w:rPr>
        <w:t>; and</w:t>
      </w:r>
    </w:p>
    <w:p w:rsidR="00E75FA5" w:rsidRDefault="00E75FA5"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75FA5" w:rsidRDefault="00E75FA5"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03C1A">
        <w:rPr>
          <w:rFonts w:eastAsiaTheme="minorHAnsi"/>
          <w:color w:val="000000" w:themeColor="text1"/>
          <w:szCs w:val="22"/>
          <w:u w:color="000000" w:themeColor="text1"/>
        </w:rPr>
        <w:t>widowed in 1962, Mrs. Perry, as she then was, retired from AT&amp;T after fifteen years of service. She wed Charlie O</w:t>
      </w:r>
      <w:r w:rsidR="00156696" w:rsidRPr="00156696">
        <w:rPr>
          <w:rFonts w:eastAsiaTheme="minorHAnsi"/>
          <w:color w:val="000000" w:themeColor="text1"/>
          <w:szCs w:val="22"/>
          <w:u w:color="000000" w:themeColor="text1"/>
        </w:rPr>
        <w:t>’</w:t>
      </w:r>
      <w:r w:rsidR="00903C1A">
        <w:rPr>
          <w:rFonts w:eastAsiaTheme="minorHAnsi"/>
          <w:color w:val="000000" w:themeColor="text1"/>
          <w:szCs w:val="22"/>
          <w:u w:color="000000" w:themeColor="text1"/>
        </w:rPr>
        <w:t xml:space="preserve">Garro in 1970 and resided in Mexico for </w:t>
      </w:r>
      <w:r w:rsidR="00903C1A">
        <w:rPr>
          <w:rFonts w:eastAsiaTheme="minorHAnsi"/>
          <w:color w:val="000000" w:themeColor="text1"/>
          <w:szCs w:val="22"/>
          <w:u w:color="000000" w:themeColor="text1"/>
        </w:rPr>
        <w:lastRenderedPageBreak/>
        <w:t xml:space="preserve">two years before returning to her native </w:t>
      </w:r>
      <w:r w:rsidR="00497646">
        <w:rPr>
          <w:rFonts w:eastAsiaTheme="minorHAnsi"/>
          <w:color w:val="000000" w:themeColor="text1"/>
          <w:szCs w:val="22"/>
          <w:u w:color="000000" w:themeColor="text1"/>
        </w:rPr>
        <w:t>S</w:t>
      </w:r>
      <w:r w:rsidR="00903C1A">
        <w:rPr>
          <w:rFonts w:eastAsiaTheme="minorHAnsi"/>
          <w:color w:val="000000" w:themeColor="text1"/>
          <w:szCs w:val="22"/>
          <w:u w:color="000000" w:themeColor="text1"/>
        </w:rPr>
        <w:t>tate. After Mr. O</w:t>
      </w:r>
      <w:r w:rsidR="00156696" w:rsidRPr="00156696">
        <w:rPr>
          <w:rFonts w:eastAsiaTheme="minorHAnsi"/>
          <w:color w:val="000000" w:themeColor="text1"/>
          <w:szCs w:val="22"/>
          <w:u w:color="000000" w:themeColor="text1"/>
        </w:rPr>
        <w:t>’</w:t>
      </w:r>
      <w:r w:rsidR="00903C1A">
        <w:rPr>
          <w:rFonts w:eastAsiaTheme="minorHAnsi"/>
          <w:color w:val="000000" w:themeColor="text1"/>
          <w:szCs w:val="22"/>
          <w:u w:color="000000" w:themeColor="text1"/>
        </w:rPr>
        <w:t>Garro</w:t>
      </w:r>
      <w:r w:rsidR="00156696" w:rsidRPr="00156696">
        <w:rPr>
          <w:rFonts w:eastAsiaTheme="minorHAnsi"/>
          <w:color w:val="000000" w:themeColor="text1"/>
          <w:szCs w:val="22"/>
          <w:u w:color="000000" w:themeColor="text1"/>
        </w:rPr>
        <w:t>’</w:t>
      </w:r>
      <w:r w:rsidR="00903C1A">
        <w:rPr>
          <w:rFonts w:eastAsiaTheme="minorHAnsi"/>
          <w:color w:val="000000" w:themeColor="text1"/>
          <w:szCs w:val="22"/>
          <w:u w:color="000000" w:themeColor="text1"/>
        </w:rPr>
        <w:t>s passing, she was married to James Brown, an old school friend, until his death in 2005; and</w:t>
      </w:r>
    </w:p>
    <w:p w:rsidR="00903C1A" w:rsidRDefault="00903C1A"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903C1A" w:rsidRDefault="00903C1A"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Mrs. Brown, who still loves life, enjoys going on cruises and traveling to visit friends; and</w:t>
      </w: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daughter of South Carolina at the celebration of her ninety</w:t>
      </w:r>
      <w:r w:rsidR="00156696">
        <w:noBreakHyphen/>
      </w:r>
      <w:r w:rsidR="00FC55F4">
        <w:t>fourth</w:t>
      </w:r>
      <w:r>
        <w:t xml:space="preserve"> birthday and joins with her family and friends in congratulating her on reaching this extraordinary milestone. Now, therefore,</w:t>
      </w: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7" w:rsidRPr="007E3F93"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C52FC7" w:rsidRPr="007E3F93"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7" w:rsidRPr="007E3F93"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FC55F4">
        <w:t>Helen Jackson Brown,</w:t>
      </w:r>
      <w:r>
        <w:t xml:space="preserve"> </w:t>
      </w:r>
      <w:r w:rsidR="00B06093">
        <w:t xml:space="preserve">a </w:t>
      </w:r>
      <w:r>
        <w:t xml:space="preserve">native of </w:t>
      </w:r>
      <w:r w:rsidR="00FC55F4">
        <w:t>Yemassee</w:t>
      </w:r>
      <w:r>
        <w:t>, on the occasion of her ninety</w:t>
      </w:r>
      <w:r w:rsidR="00156696">
        <w:noBreakHyphen/>
      </w:r>
      <w:r w:rsidR="00FC55F4">
        <w:t>fourth</w:t>
      </w:r>
      <w:r>
        <w:t xml:space="preserve"> birthday, and </w:t>
      </w:r>
      <w:r w:rsidRPr="007E3F93">
        <w:t>wish h</w:t>
      </w:r>
      <w:r>
        <w:t>er</w:t>
      </w:r>
      <w:r w:rsidRPr="007E3F93">
        <w:t xml:space="preserve"> a joyous birthday celebration and continued health and happiness.</w:t>
      </w:r>
    </w:p>
    <w:p w:rsidR="00C52FC7" w:rsidRPr="007E3F93"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7" w:rsidRDefault="00C52FC7" w:rsidP="00C5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865511">
        <w:t>Helen Jackson Brown</w:t>
      </w:r>
      <w:r>
        <w:t>.</w:t>
      </w:r>
    </w:p>
    <w:p w:rsidR="009D468D" w:rsidRDefault="001566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68D" w:rsidRDefault="009D468D" w:rsidP="00F43552">
      <w:pPr>
        <w:suppressAutoHyphens/>
      </w:pPr>
    </w:p>
    <w:sectPr w:rsidR="009D468D" w:rsidSect="00F435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B72" w:rsidRDefault="001B3B72" w:rsidP="009F0C77">
      <w:r>
        <w:separator/>
      </w:r>
    </w:p>
  </w:endnote>
  <w:endnote w:type="continuationSeparator" w:id="0">
    <w:p w:rsidR="001B3B72" w:rsidRDefault="001B3B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93359A-09CC-4801-A436-A9063A32E210}"/>
    <w:embedBold r:id="rId2" w:fontKey="{8E2DD9E2-CA2F-4A1C-9A8A-DC43E080C01D}"/>
  </w:font>
  <w:font w:name="Calibri">
    <w:panose1 w:val="020F0502020204030204"/>
    <w:charset w:val="00"/>
    <w:family w:val="swiss"/>
    <w:pitch w:val="variable"/>
    <w:sig w:usb0="E10002FF" w:usb1="4000ACFF" w:usb2="00000009" w:usb3="00000000" w:csb0="0000019F" w:csb1="00000000"/>
    <w:embedRegular r:id="rId3" w:fontKey="{86FB6592-0BB8-432D-BEB2-EB0A63BCA95D}"/>
  </w:font>
  <w:font w:name="Tahoma">
    <w:panose1 w:val="020B0604030504040204"/>
    <w:charset w:val="00"/>
    <w:family w:val="swiss"/>
    <w:pitch w:val="variable"/>
    <w:sig w:usb0="21002A87" w:usb1="80000000" w:usb2="00000008" w:usb3="00000000" w:csb0="000101FF" w:csb1="00000000"/>
    <w:embedRegular r:id="rId4" w:fontKey="{A1694E6C-C0B0-49F4-A995-B79A954F6973}"/>
  </w:font>
  <w:font w:name="Cambria">
    <w:panose1 w:val="02040503050406030204"/>
    <w:charset w:val="00"/>
    <w:family w:val="roman"/>
    <w:pitch w:val="variable"/>
    <w:sig w:usb0="E00002FF" w:usb1="400004FF" w:usb2="00000000" w:usb3="00000000" w:csb0="0000019F" w:csb1="00000000"/>
    <w:embedRegular r:id="rId5" w:fontKey="{0E49D5C8-C3F8-4106-AE20-7824B01EF9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552" w:rsidRPr="009D468D" w:rsidRDefault="00F43552" w:rsidP="009D468D">
    <w:pPr>
      <w:pStyle w:val="Footer"/>
      <w:tabs>
        <w:tab w:val="clear" w:pos="4680"/>
        <w:tab w:val="clear" w:pos="9360"/>
        <w:tab w:val="center" w:pos="2995"/>
      </w:tabs>
      <w:spacing w:before="120"/>
    </w:pPr>
    <w:r>
      <w:t>[5217]</w:t>
    </w:r>
    <w:r>
      <w:tab/>
    </w:r>
    <w:r w:rsidR="00C67E32">
      <w:fldChar w:fldCharType="begin"/>
    </w:r>
    <w:r w:rsidR="00C67E32">
      <w:instrText xml:space="preserve"> PAGE  \* MERGEFORMAT </w:instrText>
    </w:r>
    <w:r w:rsidR="00C67E32">
      <w:fldChar w:fldCharType="separate"/>
    </w:r>
    <w:r w:rsidR="00C67E32">
      <w:rPr>
        <w:noProof/>
      </w:rPr>
      <w:t>1</w:t>
    </w:r>
    <w:r w:rsidR="00C67E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B72" w:rsidRDefault="001B3B72" w:rsidP="009F0C77">
      <w:r>
        <w:separator/>
      </w:r>
    </w:p>
  </w:footnote>
  <w:footnote w:type="continuationSeparator" w:id="0">
    <w:p w:rsidR="001B3B72" w:rsidRDefault="001B3B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72CM12"/>
    <w:docVar w:name="CoverBillType" w:val="r"/>
    <w:docVar w:name="docpath" w:val="L:\Council\bills\RM\1572CM12.DOCX"/>
    <w:docVar w:name="dvBillNumber" w:val="5217"/>
    <w:docVar w:name="dvBillNumberPrefix" w:val="H. "/>
    <w:docVar w:name="dvOriginalBody" w:val="House"/>
    <w:docVar w:name="dvSteno" w:val="RM"/>
    <w:docVar w:name="NameofBody" w:val="h"/>
    <w:docVar w:name="vgroup2" w:val="Council"/>
  </w:docVars>
  <w:rsids>
    <w:rsidRoot w:val="00B349D2"/>
    <w:rsid w:val="00011869"/>
    <w:rsid w:val="000849BF"/>
    <w:rsid w:val="000E1785"/>
    <w:rsid w:val="000F40FA"/>
    <w:rsid w:val="0010776B"/>
    <w:rsid w:val="00133E66"/>
    <w:rsid w:val="001435A3"/>
    <w:rsid w:val="00156696"/>
    <w:rsid w:val="001B3B72"/>
    <w:rsid w:val="001D08F2"/>
    <w:rsid w:val="001D525B"/>
    <w:rsid w:val="001D7F4F"/>
    <w:rsid w:val="002321B6"/>
    <w:rsid w:val="00250967"/>
    <w:rsid w:val="002543C8"/>
    <w:rsid w:val="00284AAE"/>
    <w:rsid w:val="002E5912"/>
    <w:rsid w:val="00325348"/>
    <w:rsid w:val="0032732C"/>
    <w:rsid w:val="00336AD0"/>
    <w:rsid w:val="0037079A"/>
    <w:rsid w:val="003B2042"/>
    <w:rsid w:val="003D01E8"/>
    <w:rsid w:val="003E5288"/>
    <w:rsid w:val="003F6D79"/>
    <w:rsid w:val="0041760A"/>
    <w:rsid w:val="00417C01"/>
    <w:rsid w:val="00454949"/>
    <w:rsid w:val="00465F94"/>
    <w:rsid w:val="004809EE"/>
    <w:rsid w:val="00497646"/>
    <w:rsid w:val="004E7D54"/>
    <w:rsid w:val="005273C6"/>
    <w:rsid w:val="00530A69"/>
    <w:rsid w:val="00545593"/>
    <w:rsid w:val="00546796"/>
    <w:rsid w:val="00577C6C"/>
    <w:rsid w:val="005C2FE2"/>
    <w:rsid w:val="005C4F5D"/>
    <w:rsid w:val="005E2BC9"/>
    <w:rsid w:val="00605102"/>
    <w:rsid w:val="006215AA"/>
    <w:rsid w:val="00660BF6"/>
    <w:rsid w:val="006913C9"/>
    <w:rsid w:val="0069470D"/>
    <w:rsid w:val="006B5897"/>
    <w:rsid w:val="00734F00"/>
    <w:rsid w:val="007A70AE"/>
    <w:rsid w:val="008258F7"/>
    <w:rsid w:val="008362E8"/>
    <w:rsid w:val="00865511"/>
    <w:rsid w:val="008A1768"/>
    <w:rsid w:val="008B5EDB"/>
    <w:rsid w:val="008F4429"/>
    <w:rsid w:val="00903C1A"/>
    <w:rsid w:val="00936274"/>
    <w:rsid w:val="0094021A"/>
    <w:rsid w:val="009A6ADD"/>
    <w:rsid w:val="009C6A0B"/>
    <w:rsid w:val="009D367F"/>
    <w:rsid w:val="009D468D"/>
    <w:rsid w:val="009F0C77"/>
    <w:rsid w:val="009F4DD1"/>
    <w:rsid w:val="00A41684"/>
    <w:rsid w:val="00A6437D"/>
    <w:rsid w:val="00A64E80"/>
    <w:rsid w:val="00A72BCD"/>
    <w:rsid w:val="00A741D9"/>
    <w:rsid w:val="00A833AB"/>
    <w:rsid w:val="00A9741D"/>
    <w:rsid w:val="00AC6A38"/>
    <w:rsid w:val="00AD4B17"/>
    <w:rsid w:val="00B06093"/>
    <w:rsid w:val="00B349D2"/>
    <w:rsid w:val="00B412D4"/>
    <w:rsid w:val="00B47D89"/>
    <w:rsid w:val="00B67FE9"/>
    <w:rsid w:val="00BE3C22"/>
    <w:rsid w:val="00C0345E"/>
    <w:rsid w:val="00C3483A"/>
    <w:rsid w:val="00C453E3"/>
    <w:rsid w:val="00C52FC7"/>
    <w:rsid w:val="00C67E32"/>
    <w:rsid w:val="00C74E9D"/>
    <w:rsid w:val="00C82FD3"/>
    <w:rsid w:val="00C92819"/>
    <w:rsid w:val="00CC6B7B"/>
    <w:rsid w:val="00CD2089"/>
    <w:rsid w:val="00CE0126"/>
    <w:rsid w:val="00D15A4B"/>
    <w:rsid w:val="00D63327"/>
    <w:rsid w:val="00D73A67"/>
    <w:rsid w:val="00D970A9"/>
    <w:rsid w:val="00DF3845"/>
    <w:rsid w:val="00E1521B"/>
    <w:rsid w:val="00E41911"/>
    <w:rsid w:val="00E55A9F"/>
    <w:rsid w:val="00E75FA5"/>
    <w:rsid w:val="00E92EEF"/>
    <w:rsid w:val="00EA747F"/>
    <w:rsid w:val="00EC660C"/>
    <w:rsid w:val="00F24442"/>
    <w:rsid w:val="00F43552"/>
    <w:rsid w:val="00F50AE3"/>
    <w:rsid w:val="00F67CF1"/>
    <w:rsid w:val="00F840F0"/>
    <w:rsid w:val="00FB0D0D"/>
    <w:rsid w:val="00FB43B4"/>
    <w:rsid w:val="00FC5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B1E8B0-58F5-43A7-810F-C75D1162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897"/>
    <w:rPr>
      <w:rFonts w:ascii="Tahoma" w:hAnsi="Tahoma" w:cs="Tahoma"/>
      <w:sz w:val="16"/>
      <w:szCs w:val="16"/>
    </w:rPr>
  </w:style>
  <w:style w:type="character" w:customStyle="1" w:styleId="BalloonTextChar">
    <w:name w:val="Balloon Text Char"/>
    <w:basedOn w:val="DefaultParagraphFont"/>
    <w:link w:val="BalloonText"/>
    <w:uiPriority w:val="99"/>
    <w:semiHidden/>
    <w:rsid w:val="006B5897"/>
    <w:rPr>
      <w:rFonts w:ascii="Tahoma" w:eastAsia="Times New Roman" w:hAnsi="Tahoma" w:cs="Tahoma"/>
      <w:sz w:val="16"/>
      <w:szCs w:val="16"/>
    </w:rPr>
  </w:style>
  <w:style w:type="character" w:styleId="Hyperlink">
    <w:name w:val="Hyperlink"/>
    <w:basedOn w:val="DefaultParagraphFont"/>
    <w:uiPriority w:val="99"/>
    <w:unhideWhenUsed/>
    <w:rsid w:val="00F435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17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BF80B-81E2-4C9C-8945-DCB72ABF1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401</Words>
  <Characters>2148</Characters>
  <Application>Microsoft Office Word</Application>
  <DocSecurity>4</DocSecurity>
  <Lines>87</Lines>
  <Paragraphs>27</Paragraphs>
  <ScaleCrop>false</ScaleCrop>
  <Company> </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5217: Helen Jackson Brown - South Carolina Legislature Online</dc:title>
  <dc:subject/>
  <dc:creator>rosannemcdowell</dc:creator>
  <cp:keywords/>
  <dc:description/>
  <cp:lastModifiedBy>N Cumfer</cp:lastModifiedBy>
  <cp:revision>2</cp:revision>
  <cp:lastPrinted>2012-05-07T15:12:00Z</cp:lastPrinted>
  <dcterms:created xsi:type="dcterms:W3CDTF">2014-11-24T14:59:00Z</dcterms:created>
  <dcterms:modified xsi:type="dcterms:W3CDTF">2014-11-24T14:59:00Z</dcterms:modified>
</cp:coreProperties>
</file>