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93F" w:rsidRDefault="002B393F" w:rsidP="002B393F">
      <w:pPr>
        <w:widowControl w:val="0"/>
        <w:jc w:val="center"/>
      </w:pPr>
      <w:bookmarkStart w:id="0" w:name="_GoBack"/>
      <w:bookmarkEnd w:id="0"/>
      <w:r w:rsidRPr="002B393F">
        <w:rPr>
          <w:b/>
        </w:rPr>
        <w:t>South Carolina General Assembly</w:t>
      </w:r>
    </w:p>
    <w:p w:rsidR="002B393F" w:rsidRDefault="002B393F" w:rsidP="002B393F">
      <w:pPr>
        <w:widowControl w:val="0"/>
        <w:jc w:val="center"/>
      </w:pPr>
      <w:r>
        <w:t>119th Session, 2011-2012</w:t>
      </w: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jc w:val="left"/>
        <w:rPr>
          <w:b/>
        </w:rPr>
      </w:pPr>
      <w:r w:rsidRPr="002B393F">
        <w:rPr>
          <w:b/>
        </w:rPr>
        <w:t>H. 5240</w:t>
      </w:r>
    </w:p>
    <w:p w:rsidR="002B393F" w:rsidRDefault="002B393F" w:rsidP="002B393F">
      <w:pPr>
        <w:widowControl w:val="0"/>
        <w:jc w:val="left"/>
        <w:rPr>
          <w:b/>
        </w:rPr>
      </w:pPr>
    </w:p>
    <w:p w:rsidR="002B393F" w:rsidRDefault="002B393F" w:rsidP="002B393F">
      <w:pPr>
        <w:widowControl w:val="0"/>
        <w:jc w:val="left"/>
      </w:pPr>
      <w:r w:rsidRPr="002B393F">
        <w:rPr>
          <w:b/>
        </w:rPr>
        <w:t>STATUS INFORMATION</w:t>
      </w: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jc w:val="left"/>
      </w:pPr>
      <w:r>
        <w:t>House Resolution</w:t>
      </w:r>
    </w:p>
    <w:p w:rsidR="002B393F" w:rsidRDefault="002B393F" w:rsidP="002B393F">
      <w:pPr>
        <w:widowControl w:val="0"/>
        <w:jc w:val="left"/>
      </w:pPr>
      <w:r>
        <w:t>Sponsors: Reps. Norman,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B393F" w:rsidRDefault="002B393F" w:rsidP="002B393F">
      <w:pPr>
        <w:widowControl w:val="0"/>
        <w:jc w:val="left"/>
      </w:pPr>
      <w:r>
        <w:t>Document Path: l:\council\bills\rm\1557zw12.docx</w:t>
      </w:r>
    </w:p>
    <w:p w:rsidR="00BB343D" w:rsidRDefault="00BB343D" w:rsidP="002B393F">
      <w:pPr>
        <w:widowControl w:val="0"/>
        <w:jc w:val="left"/>
      </w:pPr>
      <w:r>
        <w:t>Companion/Similar bill(s): 4266, 5241</w:t>
      </w: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jc w:val="left"/>
      </w:pPr>
      <w:r>
        <w:t>Introduced in the House on May 9, 2012</w:t>
      </w:r>
    </w:p>
    <w:p w:rsidR="002B393F" w:rsidRDefault="002B393F" w:rsidP="002B393F">
      <w:pPr>
        <w:widowControl w:val="0"/>
        <w:jc w:val="left"/>
      </w:pPr>
      <w:r>
        <w:t>Adopted by the House on May 9, 2012</w:t>
      </w: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jc w:val="left"/>
      </w:pPr>
      <w:r>
        <w:t xml:space="preserve">Summary: </w:t>
      </w:r>
      <w:r w:rsidR="00C87116">
        <w:t>Fort Mill High School Boys Swim Team</w:t>
      </w: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jc w:val="left"/>
      </w:pPr>
    </w:p>
    <w:p w:rsidR="002B393F" w:rsidRDefault="002B393F" w:rsidP="002B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93F">
        <w:rPr>
          <w:b/>
        </w:rPr>
        <w:lastRenderedPageBreak/>
        <w:t>HISTORY OF LEGISLATIVE ACTIONS</w:t>
      </w:r>
    </w:p>
    <w:p w:rsidR="002B393F" w:rsidRDefault="002B393F" w:rsidP="002B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393F" w:rsidRPr="002B393F" w:rsidRDefault="002B393F" w:rsidP="002B39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93F">
        <w:rPr>
          <w:u w:val="single"/>
        </w:rPr>
        <w:tab/>
        <w:t>Date</w:t>
      </w:r>
      <w:r w:rsidRPr="002B393F">
        <w:rPr>
          <w:u w:val="single"/>
        </w:rPr>
        <w:tab/>
        <w:t>Body</w:t>
      </w:r>
      <w:r w:rsidRPr="002B393F">
        <w:rPr>
          <w:u w:val="single"/>
        </w:rPr>
        <w:tab/>
        <w:t>Action Description with journal page number</w:t>
      </w:r>
      <w:r w:rsidRPr="002B393F">
        <w:rPr>
          <w:u w:val="single"/>
        </w:rPr>
        <w:tab/>
      </w:r>
    </w:p>
    <w:p w:rsidR="00614598" w:rsidRDefault="00614598" w:rsidP="0061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0D38C2">
        <w:t>Introduced and adopted (</w:t>
      </w:r>
      <w:hyperlink r:id="rId7" w:history="1">
        <w:r w:rsidRPr="000D38C2">
          <w:rPr>
            <w:rStyle w:val="Hyperlink"/>
          </w:rPr>
          <w:t>House Journal</w:t>
        </w:r>
        <w:r w:rsidRPr="000D38C2">
          <w:rPr>
            <w:rStyle w:val="Hyperlink"/>
          </w:rPr>
          <w:noBreakHyphen/>
          <w:t>page 12</w:t>
        </w:r>
      </w:hyperlink>
      <w:r w:rsidRPr="000D38C2">
        <w:t>)</w:t>
      </w:r>
    </w:p>
    <w:p w:rsidR="00614598" w:rsidRDefault="00614598" w:rsidP="0061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93F" w:rsidRPr="002B393F" w:rsidRDefault="002B393F" w:rsidP="002B39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93F" w:rsidRDefault="002B393F" w:rsidP="002B393F">
      <w:r w:rsidRPr="002B393F">
        <w:rPr>
          <w:b/>
        </w:rPr>
        <w:t>VERSIONS OF THIS BILL</w:t>
      </w:r>
    </w:p>
    <w:p w:rsidR="002B393F" w:rsidRDefault="002B393F" w:rsidP="002B393F"/>
    <w:p w:rsidR="002B393F" w:rsidRDefault="00F5490A" w:rsidP="002B393F">
      <w:hyperlink r:id="rId8" w:history="1">
        <w:r w:rsidR="002B393F">
          <w:rPr>
            <w:rStyle w:val="Hyperlink"/>
          </w:rPr>
          <w:t>5/9/2012</w:t>
        </w:r>
      </w:hyperlink>
    </w:p>
    <w:p w:rsidR="002B393F" w:rsidRDefault="002B393F" w:rsidP="002B393F"/>
    <w:p w:rsidR="002B393F" w:rsidRDefault="002B393F" w:rsidP="002B393F">
      <w:pPr>
        <w:sectPr w:rsidR="002B393F" w:rsidSect="002B39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C86" w:rsidRDefault="00237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E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2FB" w:rsidRPr="003312FB" w:rsidRDefault="003C6D13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CONGRATULATE THE </w:t>
      </w:r>
      <w:r w:rsidR="00476C3F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SWIM TEAM ON ITS SUCCESSFUL PERFORMANCES IN THE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01</w:t>
      </w:r>
      <w:r w:rsidR="00476C3F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STATE SWIMMING CHAMPIONSHIP AND TO RECOGNIZE THE SWIMMERS AND THEIR COACHES ON A SENSATIONAL SEASON.</w:t>
      </w:r>
    </w:p>
    <w:p w:rsidR="00BC7E0F" w:rsidRDefault="00BC7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2FB" w:rsidRPr="003312FB" w:rsidRDefault="00BC7E0F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House of Representatives are pleased to learn that the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oys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wim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eam </w:t>
      </w:r>
      <w:r w:rsidR="007C5886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 xml:space="preserve">title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honors in the </w:t>
      </w:r>
      <w:r w:rsidR="00E579B3">
        <w:rPr>
          <w:rFonts w:eastAsiaTheme="minorHAnsi"/>
          <w:color w:val="000000" w:themeColor="text1"/>
          <w:szCs w:val="22"/>
          <w:u w:color="000000" w:themeColor="text1"/>
        </w:rPr>
        <w:t>2011 Class AAA State Swimming Championship; and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B64DB" w:rsidRDefault="00E579B3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to the great satisfaction of elated Fort Mill fans,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Yellow Jackets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bested all comers to grab the crown</w:t>
      </w:r>
      <w:r w:rsidR="00DB64DB">
        <w:rPr>
          <w:rFonts w:eastAsiaTheme="minorHAnsi"/>
          <w:color w:val="000000" w:themeColor="text1"/>
          <w:szCs w:val="22"/>
          <w:u w:color="000000" w:themeColor="text1"/>
        </w:rPr>
        <w:t>, making it two in a row for the team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 xml:space="preserve">, which also has gone undefeated </w:t>
      </w:r>
      <w:r w:rsidR="000F46D1">
        <w:rPr>
          <w:rFonts w:eastAsiaTheme="minorHAnsi"/>
          <w:color w:val="000000" w:themeColor="text1"/>
          <w:szCs w:val="22"/>
          <w:u w:color="000000" w:themeColor="text1"/>
        </w:rPr>
        <w:t>(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0F46D1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="00EE41EC">
        <w:rPr>
          <w:rFonts w:eastAsiaTheme="minorHAnsi"/>
          <w:color w:val="000000" w:themeColor="text1"/>
          <w:szCs w:val="22"/>
          <w:u w:color="000000" w:themeColor="text1"/>
        </w:rPr>
        <w:t xml:space="preserve"> for two years running; and</w:t>
      </w:r>
    </w:p>
    <w:p w:rsidR="00D54997" w:rsidRDefault="00D54997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3A29" w:rsidRPr="005F3A29" w:rsidRDefault="00D54997" w:rsidP="005F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against the best competition in the state,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Fort Mill took home wins in all the relay events. First place went to the following swimmers: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m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edley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ason Strohl, Al Lim, Franklin Westerkamp, Jacob Kohlhoff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f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reestyle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Je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ffrey Case, Al Lim, Zach Piedt, Sam Van Buskirk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400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yard f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 xml:space="preserve">reestyle 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elay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 xml:space="preserve">Jacob </w:t>
      </w:r>
      <w:r w:rsidR="005F3A29" w:rsidRPr="005F3A29">
        <w:rPr>
          <w:rFonts w:eastAsiaTheme="minorHAnsi"/>
          <w:color w:val="000000" w:themeColor="text1"/>
          <w:szCs w:val="22"/>
          <w:u w:color="000000" w:themeColor="text1"/>
        </w:rPr>
        <w:t>Kohlhoff, Jeffrey Case, Sam Van Buskirk, Zach Piedt</w:t>
      </w:r>
      <w:r w:rsidR="005F3A2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3A29" w:rsidRPr="005F3A29" w:rsidRDefault="005F3A29" w:rsidP="005F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Default="005F3A29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Head Coach Lindsey Hawkins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, with the able assistance of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Coach Cindy Van Buskirk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F3A29">
        <w:rPr>
          <w:rFonts w:eastAsiaTheme="minorHAnsi"/>
          <w:color w:val="000000" w:themeColor="text1"/>
          <w:szCs w:val="22"/>
          <w:u w:color="000000" w:themeColor="text1"/>
        </w:rPr>
        <w:t>Coach Jennifer Bialas</w:t>
      </w:r>
      <w:r w:rsidR="00FD77D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guided these championship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12FB" w:rsidRPr="003312FB">
        <w:rPr>
          <w:rFonts w:eastAsiaTheme="minorHAnsi"/>
          <w:color w:val="000000" w:themeColor="text1"/>
          <w:szCs w:val="22"/>
          <w:u w:color="000000" w:themeColor="text1"/>
        </w:rPr>
        <w:t>caliber boys all season long by pushing them to strive for excellence and encouraging them daily so that they were prepared to swim their best; and</w:t>
      </w:r>
    </w:p>
    <w:p w:rsidR="00D97056" w:rsidRDefault="00D97056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7056" w:rsidRPr="003312FB" w:rsidRDefault="00D97056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adding further </w:t>
      </w:r>
      <w:r w:rsidR="00372279">
        <w:rPr>
          <w:rFonts w:eastAsiaTheme="minorHAnsi"/>
          <w:color w:val="000000" w:themeColor="text1"/>
          <w:szCs w:val="22"/>
          <w:u w:color="000000" w:themeColor="text1"/>
        </w:rPr>
        <w:t>sparkle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an already scintillating season, </w:t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Coach Lindsey Hawkins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named </w:t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2011</w:t>
      </w:r>
      <w:r w:rsidR="0094675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97056">
        <w:rPr>
          <w:rFonts w:eastAsiaTheme="minorHAnsi"/>
          <w:color w:val="000000" w:themeColor="text1"/>
          <w:szCs w:val="22"/>
          <w:u w:color="000000" w:themeColor="text1"/>
        </w:rPr>
        <w:t>2012 South Carolina Swim Coach of the Year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Whereas, the House of Representatives takes great pleasure in recognizing and congratulating this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talented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group of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oung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>athletes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on their outstanding achievements in the state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 xml:space="preserve">swimming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championship, and the members look for </w:t>
      </w:r>
      <w:r w:rsidR="00BC0566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continued great a</w:t>
      </w:r>
      <w:r w:rsidR="00095978">
        <w:rPr>
          <w:rFonts w:eastAsiaTheme="minorHAnsi"/>
          <w:color w:val="000000" w:themeColor="text1"/>
          <w:szCs w:val="22"/>
          <w:u w:color="000000" w:themeColor="text1"/>
        </w:rPr>
        <w:t>ccomplishments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ahead. Now, therefore,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the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oys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wim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eam on its successful performances in the 201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302D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State Swimming Championship and recognize the swimmers and their coaches on a sensational season.</w:t>
      </w: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12FB" w:rsidRPr="003312FB" w:rsidRDefault="003312FB" w:rsidP="00331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276899">
        <w:rPr>
          <w:rFonts w:eastAsiaTheme="minorHAnsi"/>
          <w:color w:val="000000" w:themeColor="text1"/>
          <w:szCs w:val="22"/>
          <w:u w:color="000000" w:themeColor="text1"/>
        </w:rPr>
        <w:t xml:space="preserve">M. Dee Christopher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and Head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>Lindsey Hawkins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 xml:space="preserve"> o</w:t>
      </w:r>
      <w:r w:rsidR="00230F15">
        <w:rPr>
          <w:rFonts w:eastAsiaTheme="minorHAnsi"/>
          <w:color w:val="000000" w:themeColor="text1"/>
          <w:szCs w:val="22"/>
          <w:u w:color="000000" w:themeColor="text1"/>
        </w:rPr>
        <w:t xml:space="preserve">f Fort Mill </w:t>
      </w:r>
      <w:r w:rsidRPr="003312FB">
        <w:rPr>
          <w:rFonts w:eastAsiaTheme="minorHAnsi"/>
          <w:color w:val="000000" w:themeColor="text1"/>
          <w:szCs w:val="22"/>
          <w:u w:color="000000" w:themeColor="text1"/>
        </w:rPr>
        <w:t>High School.</w:t>
      </w:r>
    </w:p>
    <w:p w:rsidR="00E742A9" w:rsidRDefault="00946756" w:rsidP="004A1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2A9" w:rsidRDefault="00E742A9" w:rsidP="002B393F">
      <w:pPr>
        <w:suppressAutoHyphens/>
      </w:pPr>
    </w:p>
    <w:sectPr w:rsidR="00E742A9" w:rsidSect="002B39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9B3" w:rsidRDefault="00E579B3" w:rsidP="009F0C77">
      <w:r>
        <w:separator/>
      </w:r>
    </w:p>
  </w:endnote>
  <w:endnote w:type="continuationSeparator" w:id="0">
    <w:p w:rsidR="00E579B3" w:rsidRDefault="00E57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6B96C-4846-4EC7-BDAB-5D1777729707}"/>
    <w:embedBold r:id="rId2" w:fontKey="{66B8994B-D7FC-4BA6-81E7-5D65F2E1B9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647CF-149E-4C84-9081-A104B2BE43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19795F-3A77-4A03-A477-EFF03692AB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3B6615-FDC1-44A7-9AB2-3575A90AF7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93F" w:rsidRPr="00E742A9" w:rsidRDefault="002B393F" w:rsidP="00E742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r w:rsidR="00F5490A">
      <w:fldChar w:fldCharType="begin"/>
    </w:r>
    <w:r w:rsidR="00F5490A">
      <w:instrText xml:space="preserve"> PAGE  \* MERGEFORMAT </w:instrText>
    </w:r>
    <w:r w:rsidR="00F5490A">
      <w:fldChar w:fldCharType="separate"/>
    </w:r>
    <w:r w:rsidR="00F5490A">
      <w:rPr>
        <w:noProof/>
      </w:rPr>
      <w:t>1</w:t>
    </w:r>
    <w:r w:rsidR="00F549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9B3" w:rsidRDefault="00E579B3" w:rsidP="009F0C77">
      <w:r>
        <w:separator/>
      </w:r>
    </w:p>
  </w:footnote>
  <w:footnote w:type="continuationSeparator" w:id="0">
    <w:p w:rsidR="00E579B3" w:rsidRDefault="00E57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7ZW12"/>
    <w:docVar w:name="CoverBillType" w:val="r"/>
    <w:docVar w:name="docpath" w:val="L:\Council\bills\RM\1557ZW12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552"/>
    <w:rsid w:val="00011869"/>
    <w:rsid w:val="00055FCE"/>
    <w:rsid w:val="0006455E"/>
    <w:rsid w:val="00095978"/>
    <w:rsid w:val="000B05C1"/>
    <w:rsid w:val="000E1785"/>
    <w:rsid w:val="000F40FA"/>
    <w:rsid w:val="000F46D1"/>
    <w:rsid w:val="0010776B"/>
    <w:rsid w:val="001321E9"/>
    <w:rsid w:val="00133E66"/>
    <w:rsid w:val="001433E0"/>
    <w:rsid w:val="001435A3"/>
    <w:rsid w:val="001C3ADB"/>
    <w:rsid w:val="001D08F2"/>
    <w:rsid w:val="001D302D"/>
    <w:rsid w:val="001D525B"/>
    <w:rsid w:val="001D7F4F"/>
    <w:rsid w:val="00230F15"/>
    <w:rsid w:val="002321B6"/>
    <w:rsid w:val="00237C86"/>
    <w:rsid w:val="00250967"/>
    <w:rsid w:val="002543C8"/>
    <w:rsid w:val="00276899"/>
    <w:rsid w:val="00284AAE"/>
    <w:rsid w:val="002B393F"/>
    <w:rsid w:val="002E5912"/>
    <w:rsid w:val="00325348"/>
    <w:rsid w:val="0032732C"/>
    <w:rsid w:val="003312FB"/>
    <w:rsid w:val="00336AD0"/>
    <w:rsid w:val="0037079A"/>
    <w:rsid w:val="00372279"/>
    <w:rsid w:val="003C6D13"/>
    <w:rsid w:val="003D01E8"/>
    <w:rsid w:val="003E5288"/>
    <w:rsid w:val="003F6D79"/>
    <w:rsid w:val="0041760A"/>
    <w:rsid w:val="00417C01"/>
    <w:rsid w:val="00431968"/>
    <w:rsid w:val="00476C3F"/>
    <w:rsid w:val="004809EE"/>
    <w:rsid w:val="00493AB2"/>
    <w:rsid w:val="004A1768"/>
    <w:rsid w:val="004E155B"/>
    <w:rsid w:val="004E7D54"/>
    <w:rsid w:val="005273C6"/>
    <w:rsid w:val="00530A69"/>
    <w:rsid w:val="00545593"/>
    <w:rsid w:val="00577C6C"/>
    <w:rsid w:val="005B354F"/>
    <w:rsid w:val="005C2FE2"/>
    <w:rsid w:val="005C377C"/>
    <w:rsid w:val="005E2BC9"/>
    <w:rsid w:val="005F3A29"/>
    <w:rsid w:val="00600428"/>
    <w:rsid w:val="00605102"/>
    <w:rsid w:val="00614598"/>
    <w:rsid w:val="006215AA"/>
    <w:rsid w:val="006913C9"/>
    <w:rsid w:val="0069470D"/>
    <w:rsid w:val="006D452D"/>
    <w:rsid w:val="006D53D0"/>
    <w:rsid w:val="00734F00"/>
    <w:rsid w:val="007A086D"/>
    <w:rsid w:val="007A70AE"/>
    <w:rsid w:val="007C5886"/>
    <w:rsid w:val="007D2716"/>
    <w:rsid w:val="007D3A5B"/>
    <w:rsid w:val="008362E8"/>
    <w:rsid w:val="00866F63"/>
    <w:rsid w:val="008A1768"/>
    <w:rsid w:val="008F2C69"/>
    <w:rsid w:val="008F4429"/>
    <w:rsid w:val="0094021A"/>
    <w:rsid w:val="00946756"/>
    <w:rsid w:val="009C6A0B"/>
    <w:rsid w:val="009D0FB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9A5"/>
    <w:rsid w:val="00BB343D"/>
    <w:rsid w:val="00BC0566"/>
    <w:rsid w:val="00BC7E0F"/>
    <w:rsid w:val="00BE3C22"/>
    <w:rsid w:val="00C0345E"/>
    <w:rsid w:val="00C3483A"/>
    <w:rsid w:val="00C74E9D"/>
    <w:rsid w:val="00C82FD3"/>
    <w:rsid w:val="00C87116"/>
    <w:rsid w:val="00C92819"/>
    <w:rsid w:val="00CC5552"/>
    <w:rsid w:val="00CC6B7B"/>
    <w:rsid w:val="00CD2089"/>
    <w:rsid w:val="00CF5672"/>
    <w:rsid w:val="00D54997"/>
    <w:rsid w:val="00D73058"/>
    <w:rsid w:val="00D739FA"/>
    <w:rsid w:val="00D73A67"/>
    <w:rsid w:val="00D97056"/>
    <w:rsid w:val="00D970A9"/>
    <w:rsid w:val="00DA05FD"/>
    <w:rsid w:val="00DB64DB"/>
    <w:rsid w:val="00DB6B73"/>
    <w:rsid w:val="00DF3845"/>
    <w:rsid w:val="00E171AE"/>
    <w:rsid w:val="00E41911"/>
    <w:rsid w:val="00E579B3"/>
    <w:rsid w:val="00E742A9"/>
    <w:rsid w:val="00E92EEF"/>
    <w:rsid w:val="00EE41EC"/>
    <w:rsid w:val="00F14812"/>
    <w:rsid w:val="00F24442"/>
    <w:rsid w:val="00F50AE3"/>
    <w:rsid w:val="00F5490A"/>
    <w:rsid w:val="00F67CF1"/>
    <w:rsid w:val="00F840F0"/>
    <w:rsid w:val="00F863F0"/>
    <w:rsid w:val="00FB0D0D"/>
    <w:rsid w:val="00FB43B4"/>
    <w:rsid w:val="00FD77DB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F6067F-9CA4-48B5-B065-D7EF939C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7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7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9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40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664B0-0AAE-4776-A65B-43D760197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570</Words>
  <Characters>3306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5240: Fort Mill High School Boys Swim Team - South Carolina Legislature Online</dc:title>
  <dc:subject/>
  <dc:creator>rosannemcdowell</dc:creator>
  <cp:keywords/>
  <dc:description/>
  <cp:lastModifiedBy>N Cumfer</cp:lastModifiedBy>
  <cp:revision>2</cp:revision>
  <cp:lastPrinted>2012-05-03T15:54:00Z</cp:lastPrinted>
  <dcterms:created xsi:type="dcterms:W3CDTF">2014-11-24T15:01:00Z</dcterms:created>
  <dcterms:modified xsi:type="dcterms:W3CDTF">2014-11-24T15:01:00Z</dcterms:modified>
</cp:coreProperties>
</file>