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854" w:rsidRDefault="00182854" w:rsidP="00182854">
      <w:pPr>
        <w:widowControl w:val="0"/>
        <w:jc w:val="center"/>
      </w:pPr>
      <w:bookmarkStart w:id="0" w:name="_GoBack"/>
      <w:bookmarkEnd w:id="0"/>
      <w:r w:rsidRPr="00182854">
        <w:rPr>
          <w:b/>
        </w:rPr>
        <w:t>South Carolina General Assembly</w:t>
      </w:r>
    </w:p>
    <w:p w:rsidR="00182854" w:rsidRDefault="00182854" w:rsidP="00182854">
      <w:pPr>
        <w:widowControl w:val="0"/>
        <w:jc w:val="center"/>
      </w:pPr>
      <w:r>
        <w:t>119th Session, 2011-2012</w:t>
      </w:r>
    </w:p>
    <w:p w:rsidR="00182854" w:rsidRDefault="00182854" w:rsidP="00182854">
      <w:pPr>
        <w:widowControl w:val="0"/>
        <w:jc w:val="left"/>
      </w:pPr>
    </w:p>
    <w:p w:rsidR="00182854" w:rsidRDefault="00182854" w:rsidP="00182854">
      <w:pPr>
        <w:widowControl w:val="0"/>
        <w:jc w:val="left"/>
        <w:rPr>
          <w:b/>
        </w:rPr>
      </w:pPr>
      <w:r w:rsidRPr="00182854">
        <w:rPr>
          <w:b/>
        </w:rPr>
        <w:t>H. 5246</w:t>
      </w:r>
    </w:p>
    <w:p w:rsidR="00182854" w:rsidRDefault="00182854" w:rsidP="00182854">
      <w:pPr>
        <w:widowControl w:val="0"/>
        <w:jc w:val="left"/>
        <w:rPr>
          <w:b/>
        </w:rPr>
      </w:pPr>
    </w:p>
    <w:p w:rsidR="00182854" w:rsidRDefault="00182854" w:rsidP="00182854">
      <w:pPr>
        <w:widowControl w:val="0"/>
        <w:jc w:val="left"/>
      </w:pPr>
      <w:r w:rsidRPr="00182854">
        <w:rPr>
          <w:b/>
        </w:rPr>
        <w:t>STATUS INFORMATION</w:t>
      </w:r>
    </w:p>
    <w:p w:rsidR="00182854" w:rsidRDefault="00182854" w:rsidP="00182854">
      <w:pPr>
        <w:widowControl w:val="0"/>
        <w:jc w:val="left"/>
      </w:pPr>
    </w:p>
    <w:p w:rsidR="00182854" w:rsidRDefault="00182854" w:rsidP="00182854">
      <w:pPr>
        <w:widowControl w:val="0"/>
        <w:jc w:val="left"/>
      </w:pPr>
      <w:r>
        <w:t>General Bill</w:t>
      </w:r>
    </w:p>
    <w:p w:rsidR="00182854" w:rsidRDefault="006D24E6" w:rsidP="00182854">
      <w:pPr>
        <w:widowControl w:val="0"/>
        <w:jc w:val="left"/>
      </w:pPr>
      <w:r>
        <w:t>Sponsors: Reps. Howard and King</w:t>
      </w:r>
    </w:p>
    <w:p w:rsidR="00182854" w:rsidRDefault="00182854" w:rsidP="00182854">
      <w:pPr>
        <w:widowControl w:val="0"/>
        <w:jc w:val="left"/>
      </w:pPr>
      <w:r>
        <w:t>Document Path: l:\council\bills\swb\5314cm12.docx</w:t>
      </w:r>
    </w:p>
    <w:p w:rsidR="00182854" w:rsidRDefault="00182854" w:rsidP="00182854">
      <w:pPr>
        <w:widowControl w:val="0"/>
        <w:jc w:val="left"/>
      </w:pPr>
    </w:p>
    <w:p w:rsidR="00182854" w:rsidRDefault="00182854" w:rsidP="00182854">
      <w:pPr>
        <w:widowControl w:val="0"/>
        <w:jc w:val="left"/>
      </w:pPr>
      <w:r>
        <w:t>Introduced in the House on May 9, 2012</w:t>
      </w:r>
    </w:p>
    <w:p w:rsidR="00182854" w:rsidRDefault="00182854" w:rsidP="00182854">
      <w:pPr>
        <w:widowControl w:val="0"/>
        <w:jc w:val="left"/>
      </w:pPr>
      <w:r>
        <w:t xml:space="preserve">Currently residing in the House Committee on </w:t>
      </w:r>
      <w:r w:rsidRPr="00182854">
        <w:rPr>
          <w:b/>
        </w:rPr>
        <w:t>Judiciary</w:t>
      </w:r>
    </w:p>
    <w:p w:rsidR="00182854" w:rsidRDefault="00182854" w:rsidP="00182854">
      <w:pPr>
        <w:widowControl w:val="0"/>
        <w:jc w:val="left"/>
      </w:pPr>
    </w:p>
    <w:p w:rsidR="00182854" w:rsidRDefault="00182854" w:rsidP="00182854">
      <w:pPr>
        <w:widowControl w:val="0"/>
        <w:jc w:val="left"/>
      </w:pPr>
      <w:r>
        <w:t xml:space="preserve">Summary: </w:t>
      </w:r>
      <w:r w:rsidR="008C3355">
        <w:t>Neighborhood and Crime Watch Programs</w:t>
      </w:r>
    </w:p>
    <w:p w:rsidR="00182854" w:rsidRDefault="00182854" w:rsidP="00182854">
      <w:pPr>
        <w:widowControl w:val="0"/>
        <w:jc w:val="left"/>
      </w:pPr>
    </w:p>
    <w:p w:rsidR="00182854" w:rsidRDefault="00182854" w:rsidP="00182854">
      <w:pPr>
        <w:widowControl w:val="0"/>
        <w:jc w:val="left"/>
      </w:pPr>
    </w:p>
    <w:p w:rsidR="00182854" w:rsidRDefault="00182854" w:rsidP="001828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854">
        <w:rPr>
          <w:b/>
        </w:rPr>
        <w:t>HISTORY OF LEGISLATIVE ACTIONS</w:t>
      </w:r>
    </w:p>
    <w:p w:rsidR="00182854" w:rsidRDefault="00182854" w:rsidP="001828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2854" w:rsidRPr="00182854" w:rsidRDefault="00182854" w:rsidP="001828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854">
        <w:rPr>
          <w:u w:val="single"/>
        </w:rPr>
        <w:tab/>
        <w:t>Date</w:t>
      </w:r>
      <w:r w:rsidRPr="00182854">
        <w:rPr>
          <w:u w:val="single"/>
        </w:rPr>
        <w:tab/>
        <w:t>Body</w:t>
      </w:r>
      <w:r w:rsidRPr="00182854">
        <w:rPr>
          <w:u w:val="single"/>
        </w:rPr>
        <w:tab/>
        <w:t>Action Description with journal page number</w:t>
      </w:r>
      <w:r w:rsidRPr="00182854">
        <w:rPr>
          <w:u w:val="single"/>
        </w:rPr>
        <w:tab/>
      </w:r>
    </w:p>
    <w:p w:rsidR="00D772D0" w:rsidRDefault="00D772D0" w:rsidP="00D772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AB2B3F">
        <w:t>Introduced and read first time (</w:t>
      </w:r>
      <w:hyperlink r:id="rId7" w:history="1">
        <w:r w:rsidRPr="00AB2B3F">
          <w:rPr>
            <w:rStyle w:val="Hyperlink"/>
          </w:rPr>
          <w:t>House Journal</w:t>
        </w:r>
        <w:r w:rsidRPr="00AB2B3F">
          <w:rPr>
            <w:rStyle w:val="Hyperlink"/>
          </w:rPr>
          <w:noBreakHyphen/>
          <w:t>page 17</w:t>
        </w:r>
      </w:hyperlink>
      <w:r w:rsidRPr="00AB2B3F">
        <w:t>)</w:t>
      </w:r>
    </w:p>
    <w:p w:rsidR="00D772D0" w:rsidRDefault="00D772D0" w:rsidP="00D772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AB2B3F">
        <w:t>Ref</w:t>
      </w:r>
      <w:r>
        <w:t xml:space="preserve">erred to Committee on </w:t>
      </w:r>
      <w:r w:rsidRPr="00AB2B3F">
        <w:rPr>
          <w:b/>
        </w:rPr>
        <w:t>Judiciary</w:t>
      </w:r>
      <w:r>
        <w:t xml:space="preserve"> </w:t>
      </w:r>
      <w:r w:rsidRPr="00AB2B3F">
        <w:t>(</w:t>
      </w:r>
      <w:hyperlink r:id="rId8" w:history="1">
        <w:r w:rsidRPr="00AB2B3F">
          <w:rPr>
            <w:rStyle w:val="Hyperlink"/>
          </w:rPr>
          <w:t>House Journal</w:t>
        </w:r>
        <w:r w:rsidRPr="00AB2B3F">
          <w:rPr>
            <w:rStyle w:val="Hyperlink"/>
          </w:rPr>
          <w:noBreakHyphen/>
          <w:t>page 17</w:t>
        </w:r>
      </w:hyperlink>
      <w:r w:rsidRPr="00AB2B3F">
        <w:t>)</w:t>
      </w:r>
    </w:p>
    <w:p w:rsidR="00D772D0" w:rsidRDefault="00D772D0" w:rsidP="00D772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854" w:rsidRPr="00182854" w:rsidRDefault="00182854" w:rsidP="00182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854" w:rsidRDefault="00182854" w:rsidP="00182854">
      <w:pPr>
        <w:widowControl w:val="0"/>
        <w:jc w:val="left"/>
      </w:pPr>
      <w:r w:rsidRPr="00182854">
        <w:rPr>
          <w:b/>
        </w:rPr>
        <w:t>VERSIONS OF THIS BILL</w:t>
      </w:r>
    </w:p>
    <w:p w:rsidR="00182854" w:rsidRDefault="00182854" w:rsidP="00182854">
      <w:pPr>
        <w:widowControl w:val="0"/>
        <w:jc w:val="left"/>
      </w:pPr>
    </w:p>
    <w:p w:rsidR="00182854" w:rsidRDefault="007A675D" w:rsidP="00182854">
      <w:pPr>
        <w:widowControl w:val="0"/>
        <w:jc w:val="left"/>
      </w:pPr>
      <w:hyperlink r:id="rId9" w:history="1">
        <w:r w:rsidR="00182854">
          <w:rPr>
            <w:rStyle w:val="Hyperlink"/>
          </w:rPr>
          <w:t>5/9/2012</w:t>
        </w:r>
      </w:hyperlink>
    </w:p>
    <w:p w:rsidR="00182854" w:rsidRDefault="00182854" w:rsidP="00182854"/>
    <w:p w:rsidR="00182854" w:rsidRDefault="00182854" w:rsidP="00182854">
      <w:pPr>
        <w:sectPr w:rsidR="00182854" w:rsidSect="001828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8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CHAPTER 8 TO TITLE 23 SO AS TO PROVIDE THAT A PERSON WHO PARTICIPATES AS A MEMBER OF A NEIGHBORHOOD WATCH OR CRIME WATCH MUST SUCCESSFULLY UNDERGO A CRIMINAL BACKGROUND CHECK AND A MENTAL HEALTH EVALUATION, AND TO PROVIDE A PENALTY.</w:t>
      </w: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47458">
        <w:t>Title 23 of the 1976 Code is amended by adding: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DB468A" w:rsidP="0064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647458">
        <w:t>C</w:t>
      </w:r>
      <w:r>
        <w:t>HAPTER</w:t>
      </w:r>
      <w:r w:rsidR="00647458">
        <w:t xml:space="preserve"> 8</w:t>
      </w:r>
    </w:p>
    <w:p w:rsidR="00647458" w:rsidRDefault="00647458" w:rsidP="0064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47458" w:rsidRDefault="00647458" w:rsidP="0064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Neighborhood and Crime Watch</w:t>
      </w:r>
      <w:r w:rsidR="0047699A">
        <w:t xml:space="preserve"> Programs</w:t>
      </w:r>
    </w:p>
    <w:p w:rsidR="007F48D6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8</w:t>
      </w:r>
      <w:r>
        <w:noBreakHyphen/>
        <w:t>10.</w:t>
      </w:r>
      <w:r>
        <w:tab/>
      </w:r>
      <w:r>
        <w:tab/>
        <w:t>Notwithstanding another provision of law, before a person may participate as a member of a neighborhood watch or crime watch, he must</w:t>
      </w:r>
      <w:r w:rsidR="0047699A">
        <w:t>,</w:t>
      </w:r>
      <w:r>
        <w:t xml:space="preserve"> at his expense, successfully undergo a SLED criminal background check</w:t>
      </w:r>
      <w:r w:rsidR="0047699A">
        <w:t>,</w:t>
      </w:r>
      <w:r>
        <w:t xml:space="preserve"> and a mental </w:t>
      </w:r>
      <w:r w:rsidR="00DB468A">
        <w:t xml:space="preserve">health </w:t>
      </w:r>
      <w:r>
        <w:t>evaluation conducted by the Department of Mental Health.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Section 23</w:t>
      </w:r>
      <w:r>
        <w:noBreakHyphen/>
        <w:t>8</w:t>
      </w:r>
      <w:r>
        <w:noBreakHyphen/>
        <w:t>20.</w:t>
      </w:r>
      <w:r>
        <w:tab/>
      </w:r>
      <w:r>
        <w:tab/>
        <w:t>A person who violates a provision contained in this chapter is guilty of a misdemeanor and, upon conviction, must be fined not more than one hundred dollars.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8</w:t>
      </w:r>
      <w:r>
        <w:noBreakHyphen/>
        <w:t>30.</w:t>
      </w:r>
      <w:r>
        <w:tab/>
      </w:r>
      <w:r>
        <w:tab/>
        <w:t>As used in this chapter</w:t>
      </w:r>
      <w:r w:rsidR="0047699A">
        <w:t>,</w:t>
      </w:r>
      <w:r>
        <w:t xml:space="preserve"> </w:t>
      </w:r>
      <w:r w:rsidRPr="00647458">
        <w:t>‘</w:t>
      </w:r>
      <w:r>
        <w:t>neighborhood watch</w:t>
      </w:r>
      <w:r w:rsidRPr="00647458">
        <w:t>’</w:t>
      </w:r>
      <w:r>
        <w:t xml:space="preserve"> and </w:t>
      </w:r>
      <w:r w:rsidRPr="00647458">
        <w:t>‘</w:t>
      </w:r>
      <w:r>
        <w:t>crime watch</w:t>
      </w:r>
      <w:r w:rsidRPr="00647458">
        <w:t>’</w:t>
      </w:r>
      <w:r>
        <w:t xml:space="preserve"> means an organized group of citizens devoted to crime and vandalism prevention within a neighborhood.”</w:t>
      </w:r>
    </w:p>
    <w:p w:rsidR="00647458" w:rsidRDefault="00647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8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7458">
        <w:t>2</w:t>
      </w:r>
      <w:r>
        <w:t>.</w:t>
      </w:r>
      <w:r>
        <w:tab/>
        <w:t>This act takes effect upon approval by the Governor.</w:t>
      </w:r>
    </w:p>
    <w:p w:rsidR="0033248B" w:rsidRDefault="006474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48B" w:rsidRDefault="0033248B" w:rsidP="00182854">
      <w:pPr>
        <w:suppressAutoHyphens/>
      </w:pPr>
    </w:p>
    <w:sectPr w:rsidR="0033248B" w:rsidSect="001828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8D6" w:rsidRDefault="007F48D6" w:rsidP="009F0C77">
      <w:r>
        <w:separator/>
      </w:r>
    </w:p>
  </w:endnote>
  <w:endnote w:type="continuationSeparator" w:id="0">
    <w:p w:rsidR="007F48D6" w:rsidRDefault="007F48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195774-5A7F-4FE0-AF00-FD7E1F19946B}"/>
    <w:embedBold r:id="rId2" w:fontKey="{EC906D0A-394B-4463-BC51-F36DB368D8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4C4DF5-5314-4E80-A9D3-CC2667A399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19C155-6E71-4F37-9F53-3E08A219BD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1B6998-357C-401D-8BEA-EEB7E547D5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854" w:rsidRPr="0033248B" w:rsidRDefault="00182854" w:rsidP="003324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[5246]</w:t>
    </w:r>
    <w:r>
      <w:tab/>
    </w:r>
    <w:r w:rsidR="007A675D">
      <w:fldChar w:fldCharType="begin"/>
    </w:r>
    <w:r w:rsidR="007A675D">
      <w:instrText xml:space="preserve"> PAGE  \* MERGEFORMAT </w:instrText>
    </w:r>
    <w:r w:rsidR="007A675D">
      <w:fldChar w:fldCharType="separate"/>
    </w:r>
    <w:r w:rsidR="007A675D">
      <w:rPr>
        <w:noProof/>
      </w:rPr>
      <w:t>1</w:t>
    </w:r>
    <w:r w:rsidR="007A67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8D6" w:rsidRDefault="007F48D6" w:rsidP="009F0C77">
      <w:r>
        <w:separator/>
      </w:r>
    </w:p>
  </w:footnote>
  <w:footnote w:type="continuationSeparator" w:id="0">
    <w:p w:rsidR="007F48D6" w:rsidRDefault="007F48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314CM12"/>
    <w:docVar w:name="CoverBillType" w:val="b"/>
    <w:docVar w:name="docpath" w:val="L:\Council\bills\SWB\5314CM12.DOCX"/>
    <w:docVar w:name="dvBillNumber" w:val="524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A5BB7"/>
    <w:rsid w:val="00011869"/>
    <w:rsid w:val="00021ED1"/>
    <w:rsid w:val="000E1785"/>
    <w:rsid w:val="000F40FA"/>
    <w:rsid w:val="0010776B"/>
    <w:rsid w:val="00133E66"/>
    <w:rsid w:val="001435A3"/>
    <w:rsid w:val="00182854"/>
    <w:rsid w:val="001D08F2"/>
    <w:rsid w:val="001D525B"/>
    <w:rsid w:val="001D65C2"/>
    <w:rsid w:val="001D7F4F"/>
    <w:rsid w:val="002321B6"/>
    <w:rsid w:val="00250967"/>
    <w:rsid w:val="002543C8"/>
    <w:rsid w:val="00284AAE"/>
    <w:rsid w:val="002E5912"/>
    <w:rsid w:val="00325348"/>
    <w:rsid w:val="0032732C"/>
    <w:rsid w:val="0033248B"/>
    <w:rsid w:val="00336AD0"/>
    <w:rsid w:val="0033777F"/>
    <w:rsid w:val="0037079A"/>
    <w:rsid w:val="003D01E8"/>
    <w:rsid w:val="003E5288"/>
    <w:rsid w:val="003F6D79"/>
    <w:rsid w:val="0041760A"/>
    <w:rsid w:val="00417C01"/>
    <w:rsid w:val="0047699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458"/>
    <w:rsid w:val="006913C9"/>
    <w:rsid w:val="0069470D"/>
    <w:rsid w:val="006C6C35"/>
    <w:rsid w:val="006D24E6"/>
    <w:rsid w:val="00734F00"/>
    <w:rsid w:val="007A675D"/>
    <w:rsid w:val="007A70AE"/>
    <w:rsid w:val="007F48D6"/>
    <w:rsid w:val="00801A87"/>
    <w:rsid w:val="0080353F"/>
    <w:rsid w:val="008362E8"/>
    <w:rsid w:val="00866AEC"/>
    <w:rsid w:val="008A1768"/>
    <w:rsid w:val="008B18B2"/>
    <w:rsid w:val="008C3355"/>
    <w:rsid w:val="008F4429"/>
    <w:rsid w:val="0094021A"/>
    <w:rsid w:val="009C6A0B"/>
    <w:rsid w:val="009F0C77"/>
    <w:rsid w:val="009F4DD1"/>
    <w:rsid w:val="00A41684"/>
    <w:rsid w:val="00A45565"/>
    <w:rsid w:val="00A64E80"/>
    <w:rsid w:val="00A72BCD"/>
    <w:rsid w:val="00A741D9"/>
    <w:rsid w:val="00A833AB"/>
    <w:rsid w:val="00A9741D"/>
    <w:rsid w:val="00AA5BB7"/>
    <w:rsid w:val="00AD4B17"/>
    <w:rsid w:val="00B412D4"/>
    <w:rsid w:val="00BD4206"/>
    <w:rsid w:val="00BE3C22"/>
    <w:rsid w:val="00C0345E"/>
    <w:rsid w:val="00C3483A"/>
    <w:rsid w:val="00C74E9D"/>
    <w:rsid w:val="00C82FD3"/>
    <w:rsid w:val="00C92819"/>
    <w:rsid w:val="00C96638"/>
    <w:rsid w:val="00CB7C52"/>
    <w:rsid w:val="00CC6B7B"/>
    <w:rsid w:val="00CD2089"/>
    <w:rsid w:val="00D73A67"/>
    <w:rsid w:val="00D772D0"/>
    <w:rsid w:val="00D970A9"/>
    <w:rsid w:val="00DB468A"/>
    <w:rsid w:val="00DF3845"/>
    <w:rsid w:val="00E31810"/>
    <w:rsid w:val="00E318A9"/>
    <w:rsid w:val="00E41911"/>
    <w:rsid w:val="00E92EEF"/>
    <w:rsid w:val="00EA4575"/>
    <w:rsid w:val="00EC721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F48FF8-6D83-40AA-9F10-14AB824E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8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0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46_2012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1B36C-6107-459A-8FBE-315F0260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282</Words>
  <Characters>1512</Characters>
  <Application>Microsoft Office Word</Application>
  <DocSecurity>4</DocSecurity>
  <Lines>73</Lines>
  <Paragraphs>27</Paragraphs>
  <ScaleCrop>false</ScaleCrop>
  <Company> 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5246: Neighborhood and Crime Watch Programs - South Carolina Legislature Online</dc:title>
  <dc:subject/>
  <dc:creator>SandyBarden</dc:creator>
  <cp:keywords/>
  <dc:description/>
  <cp:lastModifiedBy>N Cumfer</cp:lastModifiedBy>
  <cp:revision>2</cp:revision>
  <cp:lastPrinted>2012-05-09T14:06:00Z</cp:lastPrinted>
  <dcterms:created xsi:type="dcterms:W3CDTF">2014-11-24T15:01:00Z</dcterms:created>
  <dcterms:modified xsi:type="dcterms:W3CDTF">2014-11-24T15:01:00Z</dcterms:modified>
</cp:coreProperties>
</file>