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31A" w:rsidRDefault="008C131A" w:rsidP="008C131A">
      <w:pPr>
        <w:widowControl w:val="0"/>
        <w:jc w:val="center"/>
      </w:pPr>
      <w:bookmarkStart w:id="0" w:name="_GoBack"/>
      <w:bookmarkEnd w:id="0"/>
      <w:r w:rsidRPr="008C131A">
        <w:rPr>
          <w:b/>
        </w:rPr>
        <w:t>South Carolina General Assembly</w:t>
      </w:r>
    </w:p>
    <w:p w:rsidR="008C131A" w:rsidRDefault="008C131A" w:rsidP="008C131A">
      <w:pPr>
        <w:widowControl w:val="0"/>
        <w:jc w:val="center"/>
      </w:pPr>
      <w:r>
        <w:t>119th Session, 2011-2012</w:t>
      </w:r>
    </w:p>
    <w:p w:rsidR="008C131A" w:rsidRDefault="008C131A" w:rsidP="008C131A">
      <w:pPr>
        <w:widowControl w:val="0"/>
        <w:jc w:val="left"/>
      </w:pPr>
    </w:p>
    <w:p w:rsidR="008C131A" w:rsidRDefault="008C131A" w:rsidP="008C131A">
      <w:pPr>
        <w:widowControl w:val="0"/>
        <w:jc w:val="left"/>
        <w:rPr>
          <w:b/>
        </w:rPr>
      </w:pPr>
      <w:r w:rsidRPr="008C131A">
        <w:rPr>
          <w:b/>
        </w:rPr>
        <w:t>H. 5265</w:t>
      </w:r>
    </w:p>
    <w:p w:rsidR="008C131A" w:rsidRDefault="008C131A" w:rsidP="008C131A">
      <w:pPr>
        <w:widowControl w:val="0"/>
        <w:jc w:val="left"/>
        <w:rPr>
          <w:b/>
        </w:rPr>
      </w:pPr>
    </w:p>
    <w:p w:rsidR="008C131A" w:rsidRDefault="008C131A" w:rsidP="008C131A">
      <w:pPr>
        <w:widowControl w:val="0"/>
        <w:jc w:val="left"/>
      </w:pPr>
      <w:r w:rsidRPr="008C131A">
        <w:rPr>
          <w:b/>
        </w:rPr>
        <w:t>STATUS INFORMATION</w:t>
      </w:r>
    </w:p>
    <w:p w:rsidR="008C131A" w:rsidRDefault="008C131A" w:rsidP="008C131A">
      <w:pPr>
        <w:widowControl w:val="0"/>
        <w:jc w:val="left"/>
      </w:pPr>
    </w:p>
    <w:p w:rsidR="008C131A" w:rsidRDefault="008C131A" w:rsidP="008C131A">
      <w:pPr>
        <w:widowControl w:val="0"/>
        <w:jc w:val="left"/>
      </w:pPr>
      <w:r>
        <w:t>House Resolution</w:t>
      </w:r>
    </w:p>
    <w:p w:rsidR="008C131A" w:rsidRDefault="008C131A" w:rsidP="008C131A">
      <w:pPr>
        <w:widowControl w:val="0"/>
        <w:jc w:val="left"/>
      </w:pPr>
      <w:r>
        <w:t>Sponsors: Reps. Hardwick, Hiott, Knight, Southard, Crosby, Frye, Chumley, Corbin, Dillard, Hixon, Hodges, V.S. Moss, Murphy, Agnew, Alexander, Allen, Allison, Anderson, Anthony, Atwater, Bales, Ballentine, Bannister, Barfield, Battle, Bedingfield, Bikas, Bingham, Bowen, Bowers, Brady, Branham, Brannon, Brantley, G.A. Brown, H.B. Brown, R.L. Brown, Butler Garrick, Clemmons, Clyburn, Cobb</w:t>
      </w:r>
      <w:r>
        <w:noBreakHyphen/>
        <w:t>Hunter, Cole, Crawford, Daning, Delleney, Edge, Erickson, Forrester, Funderburk, Gambrell, Gilliard, Govan, Hamilton, Harrell, Harrison, Hart, Hayes, Hearn, Henderson, Herbkersman, Horne, Hosey, Howard, Huggins, Jefferson, Johnson, King, Limehouse, Loftis, Long, Lowe, Lucas, Mack, McCoy, McEachern, McLeod, Merrill, D.C. Moss, Munnerlyn, Nanney, J.H. Neal, J.M. Neal, Neilson, Norman, Ott, Owens, Parker, Parks, Patrick, Pinson, Pitts, Pope, Putnam, Quinn, Rutherford, Ryan, Sabb, Sandifer, Sellers, Simrill, Skelton, G.M. Smith, G.R. Smith, J.E. Smith, J.R. Smith, Sottile, Spires, Stavrinakis, Stringer, Tallon, Taylor, Thayer, Toole, Tribble, Vick, Weeks, Whipper, White, Whitmire, Williams, Willis and Young</w:t>
      </w:r>
    </w:p>
    <w:p w:rsidR="008C131A" w:rsidRDefault="008C131A" w:rsidP="008C131A">
      <w:pPr>
        <w:widowControl w:val="0"/>
        <w:jc w:val="left"/>
      </w:pPr>
      <w:r>
        <w:t>Document Path: l:\council\bills\rm\1577htc12.docx</w:t>
      </w:r>
    </w:p>
    <w:p w:rsidR="008C131A" w:rsidRDefault="008C131A" w:rsidP="008C131A">
      <w:pPr>
        <w:widowControl w:val="0"/>
        <w:jc w:val="left"/>
      </w:pPr>
    </w:p>
    <w:p w:rsidR="008C131A" w:rsidRDefault="008C131A" w:rsidP="008C131A">
      <w:pPr>
        <w:widowControl w:val="0"/>
        <w:jc w:val="left"/>
      </w:pPr>
      <w:r>
        <w:t>Introduced in the House on May 15, 2012</w:t>
      </w:r>
    </w:p>
    <w:p w:rsidR="008C131A" w:rsidRDefault="008C131A" w:rsidP="008C131A">
      <w:pPr>
        <w:widowControl w:val="0"/>
        <w:jc w:val="left"/>
      </w:pPr>
      <w:r>
        <w:t>Adopted by the House on May 15, 2012</w:t>
      </w:r>
    </w:p>
    <w:p w:rsidR="008C131A" w:rsidRDefault="008C131A" w:rsidP="008C131A">
      <w:pPr>
        <w:widowControl w:val="0"/>
        <w:jc w:val="left"/>
      </w:pPr>
    </w:p>
    <w:p w:rsidR="008C131A" w:rsidRDefault="008C131A" w:rsidP="008C131A">
      <w:pPr>
        <w:widowControl w:val="0"/>
        <w:jc w:val="left"/>
      </w:pPr>
      <w:r>
        <w:t xml:space="preserve">Summary: </w:t>
      </w:r>
      <w:r w:rsidR="007A2471">
        <w:t>Farm Bureau Federation</w:t>
      </w:r>
    </w:p>
    <w:p w:rsidR="008C131A" w:rsidRDefault="008C131A" w:rsidP="008C131A">
      <w:pPr>
        <w:widowControl w:val="0"/>
        <w:jc w:val="left"/>
      </w:pPr>
    </w:p>
    <w:p w:rsidR="008C131A" w:rsidRDefault="008C131A" w:rsidP="008C131A">
      <w:pPr>
        <w:widowControl w:val="0"/>
        <w:jc w:val="left"/>
      </w:pPr>
    </w:p>
    <w:p w:rsidR="008C131A" w:rsidRDefault="008C131A" w:rsidP="008C131A">
      <w:pPr>
        <w:widowControl w:val="0"/>
        <w:tabs>
          <w:tab w:val="center" w:pos="590"/>
          <w:tab w:val="center" w:pos="1440"/>
          <w:tab w:val="left" w:pos="1872"/>
          <w:tab w:val="left" w:pos="9187"/>
        </w:tabs>
        <w:jc w:val="left"/>
      </w:pPr>
      <w:r w:rsidRPr="008C131A">
        <w:rPr>
          <w:b/>
        </w:rPr>
        <w:t>HISTORY OF LEGISLATIVE ACTIONS</w:t>
      </w:r>
    </w:p>
    <w:p w:rsidR="008C131A" w:rsidRDefault="008C131A" w:rsidP="008C131A">
      <w:pPr>
        <w:widowControl w:val="0"/>
        <w:tabs>
          <w:tab w:val="center" w:pos="590"/>
          <w:tab w:val="center" w:pos="1440"/>
          <w:tab w:val="left" w:pos="1872"/>
          <w:tab w:val="left" w:pos="9187"/>
        </w:tabs>
        <w:jc w:val="left"/>
      </w:pPr>
    </w:p>
    <w:p w:rsidR="008C131A" w:rsidRPr="008C131A" w:rsidRDefault="008C131A" w:rsidP="008C131A">
      <w:pPr>
        <w:widowControl w:val="0"/>
        <w:tabs>
          <w:tab w:val="center" w:pos="590"/>
          <w:tab w:val="center" w:pos="1440"/>
          <w:tab w:val="left" w:pos="1872"/>
          <w:tab w:val="left" w:pos="9187"/>
        </w:tabs>
        <w:jc w:val="left"/>
      </w:pPr>
      <w:r w:rsidRPr="008C131A">
        <w:rPr>
          <w:u w:val="single"/>
        </w:rPr>
        <w:tab/>
        <w:t>Date</w:t>
      </w:r>
      <w:r w:rsidRPr="008C131A">
        <w:rPr>
          <w:u w:val="single"/>
        </w:rPr>
        <w:tab/>
        <w:t>Body</w:t>
      </w:r>
      <w:r w:rsidRPr="008C131A">
        <w:rPr>
          <w:u w:val="single"/>
        </w:rPr>
        <w:tab/>
        <w:t>Action Description with journal page number</w:t>
      </w:r>
      <w:r w:rsidRPr="008C131A">
        <w:rPr>
          <w:u w:val="single"/>
        </w:rPr>
        <w:tab/>
      </w:r>
    </w:p>
    <w:p w:rsidR="00080723" w:rsidRDefault="00080723" w:rsidP="00080723">
      <w:pPr>
        <w:widowControl w:val="0"/>
        <w:tabs>
          <w:tab w:val="right" w:pos="1008"/>
          <w:tab w:val="left" w:pos="1152"/>
          <w:tab w:val="left" w:pos="1872"/>
          <w:tab w:val="left" w:pos="9187"/>
        </w:tabs>
        <w:ind w:left="2088" w:hanging="2088"/>
        <w:jc w:val="left"/>
      </w:pPr>
      <w:r>
        <w:tab/>
        <w:t>5/15/2012</w:t>
      </w:r>
      <w:r>
        <w:tab/>
        <w:t>House</w:t>
      </w:r>
      <w:r>
        <w:tab/>
      </w:r>
      <w:r w:rsidRPr="004B1009">
        <w:t>Introduced and adopted (</w:t>
      </w:r>
      <w:hyperlink r:id="rId7" w:history="1">
        <w:r w:rsidRPr="004B1009">
          <w:rPr>
            <w:rStyle w:val="Hyperlink"/>
          </w:rPr>
          <w:t>House Journal</w:t>
        </w:r>
        <w:r w:rsidRPr="004B1009">
          <w:rPr>
            <w:rStyle w:val="Hyperlink"/>
          </w:rPr>
          <w:noBreakHyphen/>
          <w:t>page 32</w:t>
        </w:r>
      </w:hyperlink>
      <w:r w:rsidRPr="004B1009">
        <w:t>)</w:t>
      </w:r>
    </w:p>
    <w:p w:rsidR="00080723" w:rsidRDefault="00080723" w:rsidP="00080723">
      <w:pPr>
        <w:widowControl w:val="0"/>
        <w:tabs>
          <w:tab w:val="right" w:pos="1008"/>
          <w:tab w:val="left" w:pos="1152"/>
          <w:tab w:val="left" w:pos="1872"/>
          <w:tab w:val="left" w:pos="9187"/>
        </w:tabs>
        <w:ind w:left="2088" w:hanging="2088"/>
        <w:jc w:val="left"/>
      </w:pPr>
    </w:p>
    <w:p w:rsidR="008C131A" w:rsidRPr="008C131A" w:rsidRDefault="008C131A" w:rsidP="008C131A">
      <w:pPr>
        <w:widowControl w:val="0"/>
        <w:tabs>
          <w:tab w:val="right" w:pos="1008"/>
          <w:tab w:val="left" w:pos="1152"/>
          <w:tab w:val="left" w:pos="1872"/>
          <w:tab w:val="left" w:pos="9187"/>
        </w:tabs>
        <w:ind w:left="2088" w:hanging="2088"/>
        <w:jc w:val="left"/>
      </w:pPr>
    </w:p>
    <w:p w:rsidR="008C131A" w:rsidRDefault="008C131A" w:rsidP="008C131A">
      <w:r w:rsidRPr="008C131A">
        <w:rPr>
          <w:b/>
        </w:rPr>
        <w:t>VERSIONS OF THIS BILL</w:t>
      </w:r>
    </w:p>
    <w:p w:rsidR="008C131A" w:rsidRDefault="008C131A" w:rsidP="008C131A"/>
    <w:p w:rsidR="008C131A" w:rsidRDefault="00237F01" w:rsidP="008C131A">
      <w:hyperlink r:id="rId8" w:history="1">
        <w:r w:rsidR="008C131A">
          <w:rPr>
            <w:rStyle w:val="Hyperlink"/>
          </w:rPr>
          <w:t>5/15/2012</w:t>
        </w:r>
      </w:hyperlink>
    </w:p>
    <w:p w:rsidR="008C131A" w:rsidRDefault="008C131A" w:rsidP="008C131A"/>
    <w:p w:rsidR="008C131A" w:rsidRDefault="008C131A" w:rsidP="008C131A">
      <w:pPr>
        <w:sectPr w:rsidR="008C131A" w:rsidSect="008C13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F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729" w:rsidRDefault="007E14D5" w:rsidP="006C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C4729">
        <w:t xml:space="preserve">AUTHORIZE THE SOUTH CAROLINA FARM BUREAU FEDERATION TO USE THE CHAMBER OF THE HOUSE OF REPRESENTATIVES ON TUESDAY, JUNE </w:t>
      </w:r>
      <w:r w:rsidR="003D3656">
        <w:t>26</w:t>
      </w:r>
      <w:r w:rsidR="006C4729">
        <w:t>, 201</w:t>
      </w:r>
      <w:r w:rsidR="003D3656">
        <w:t>2</w:t>
      </w:r>
      <w:r w:rsidR="006C4729">
        <w:t>, TO CONDUCT THE 201</w:t>
      </w:r>
      <w:r w:rsidR="003D3656">
        <w:t>2</w:t>
      </w:r>
      <w:r w:rsidR="006C4729">
        <w:t xml:space="preserve"> ANNUAL SOUTH CAROLINA FARM BUREAU YOUTH LEADERSHIP CONFERENCE. </w:t>
      </w:r>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5A" w:rsidRDefault="006C5F43"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291F">
        <w:t xml:space="preserve"> </w:t>
      </w:r>
      <w:r w:rsidR="002C475A">
        <w:t xml:space="preserve">the members of the South Carolina House of Representatives, by this resolution, authorize the South Carolina Farm Bureau Federation to use the </w:t>
      </w:r>
      <w:r w:rsidR="007467F2">
        <w:t>C</w:t>
      </w:r>
      <w:r w:rsidR="002C475A">
        <w:t xml:space="preserve">hamber of the House of Representatives on Tuesday, June </w:t>
      </w:r>
      <w:r w:rsidR="003D3656">
        <w:t>26</w:t>
      </w:r>
      <w:r w:rsidR="002C475A">
        <w:t>, 201</w:t>
      </w:r>
      <w:r w:rsidR="007467F2">
        <w:t>2</w:t>
      </w:r>
      <w:r w:rsidR="002C475A">
        <w:t>, to conduct the 201</w:t>
      </w:r>
      <w:r w:rsidR="003D3656">
        <w:t>2</w:t>
      </w:r>
      <w:r w:rsidR="002C475A">
        <w:t xml:space="preserve"> Annual South Carolina Farm Bureau Youth Leadership Conference. If the House is in statewide session on this date or its </w:t>
      </w:r>
      <w:r w:rsidR="000272C4">
        <w:t>C</w:t>
      </w:r>
      <w:r w:rsidR="002C475A">
        <w:t xml:space="preserve">hamber is otherwise unavailable, that </w:t>
      </w:r>
      <w:r w:rsidR="000272C4">
        <w:t>C</w:t>
      </w:r>
      <w:r w:rsidR="002C475A">
        <w:t>hamber may not be used.</w:t>
      </w:r>
    </w:p>
    <w:p w:rsidR="002C475A" w:rsidRDefault="002C475A"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5A" w:rsidRDefault="002C475A"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use of the Chamber of the South Carolina House of Representatives by the South Carolina Farm Bureau Federation must be in accordance with the policies and rules of the South Carolina House of Representatives.</w:t>
      </w:r>
    </w:p>
    <w:p w:rsidR="000C2851" w:rsidRDefault="007845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851" w:rsidRDefault="000C2851" w:rsidP="008C131A">
      <w:pPr>
        <w:suppressAutoHyphens/>
      </w:pPr>
    </w:p>
    <w:sectPr w:rsidR="000C2851" w:rsidSect="008C13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F43" w:rsidRDefault="006C5F43" w:rsidP="009F0C77">
      <w:r>
        <w:separator/>
      </w:r>
    </w:p>
  </w:endnote>
  <w:endnote w:type="continuationSeparator" w:id="0">
    <w:p w:rsidR="006C5F43" w:rsidRDefault="006C5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12B27F-68E6-4577-92EA-B14C80114D31}"/>
    <w:embedBold r:id="rId2" w:fontKey="{7C0F46A3-FF84-45BA-AE22-6412D29B261C}"/>
  </w:font>
  <w:font w:name="Calibri">
    <w:panose1 w:val="020F0502020204030204"/>
    <w:charset w:val="00"/>
    <w:family w:val="swiss"/>
    <w:pitch w:val="variable"/>
    <w:sig w:usb0="E10002FF" w:usb1="4000ACFF" w:usb2="00000009" w:usb3="00000000" w:csb0="0000019F" w:csb1="00000000"/>
    <w:embedRegular r:id="rId3" w:fontKey="{EC6FA6FB-8F39-4D66-A53E-2A5F8AA5A8BD}"/>
  </w:font>
  <w:font w:name="Cambria">
    <w:panose1 w:val="02040503050406030204"/>
    <w:charset w:val="00"/>
    <w:family w:val="roman"/>
    <w:pitch w:val="variable"/>
    <w:sig w:usb0="E00002FF" w:usb1="400004FF" w:usb2="00000000" w:usb3="00000000" w:csb0="0000019F" w:csb1="00000000"/>
    <w:embedRegular r:id="rId4" w:fontKey="{7A454E0E-AC91-4D80-966F-75BE6FCAE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31A" w:rsidRPr="000C2851" w:rsidRDefault="008C131A" w:rsidP="000C2851">
    <w:pPr>
      <w:pStyle w:val="Footer"/>
      <w:tabs>
        <w:tab w:val="clear" w:pos="4680"/>
        <w:tab w:val="clear" w:pos="9360"/>
        <w:tab w:val="center" w:pos="2995"/>
      </w:tabs>
      <w:spacing w:before="120"/>
    </w:pPr>
    <w:r>
      <w:t>[5265]</w:t>
    </w:r>
    <w:r>
      <w:tab/>
    </w:r>
    <w:r w:rsidR="00237F01">
      <w:fldChar w:fldCharType="begin"/>
    </w:r>
    <w:r w:rsidR="00237F01">
      <w:instrText xml:space="preserve"> PAGE  \* MERGEFORMAT </w:instrText>
    </w:r>
    <w:r w:rsidR="00237F01">
      <w:fldChar w:fldCharType="separate"/>
    </w:r>
    <w:r w:rsidR="00237F01">
      <w:rPr>
        <w:noProof/>
      </w:rPr>
      <w:t>1</w:t>
    </w:r>
    <w:r w:rsidR="00237F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F43" w:rsidRDefault="006C5F43" w:rsidP="009F0C77">
      <w:r>
        <w:separator/>
      </w:r>
    </w:p>
  </w:footnote>
  <w:footnote w:type="continuationSeparator" w:id="0">
    <w:p w:rsidR="006C5F43" w:rsidRDefault="006C5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77HTC12"/>
    <w:docVar w:name="CoverBillType" w:val="r"/>
    <w:docVar w:name="docpath" w:val="L:\Council\bills\RM\1577HTC12.DOCX"/>
    <w:docVar w:name="dvBillNumber" w:val="5265"/>
    <w:docVar w:name="dvBillNumberPrefix" w:val="H. "/>
    <w:docVar w:name="dvOriginalBody" w:val="House"/>
    <w:docVar w:name="dvSteno" w:val="RM"/>
    <w:docVar w:name="NameofBody" w:val="h"/>
    <w:docVar w:name="vgroup2" w:val="Council"/>
  </w:docVars>
  <w:rsids>
    <w:rsidRoot w:val="00741E24"/>
    <w:rsid w:val="00001A9C"/>
    <w:rsid w:val="00011869"/>
    <w:rsid w:val="000272C4"/>
    <w:rsid w:val="00065D8C"/>
    <w:rsid w:val="00080723"/>
    <w:rsid w:val="000C2851"/>
    <w:rsid w:val="000E1785"/>
    <w:rsid w:val="000F40FA"/>
    <w:rsid w:val="0010776B"/>
    <w:rsid w:val="00133E66"/>
    <w:rsid w:val="001435A3"/>
    <w:rsid w:val="001775E0"/>
    <w:rsid w:val="001D08F2"/>
    <w:rsid w:val="001D525B"/>
    <w:rsid w:val="001D7F4F"/>
    <w:rsid w:val="002321B6"/>
    <w:rsid w:val="00237F01"/>
    <w:rsid w:val="00250967"/>
    <w:rsid w:val="002543C8"/>
    <w:rsid w:val="00284AAE"/>
    <w:rsid w:val="002C475A"/>
    <w:rsid w:val="002E5912"/>
    <w:rsid w:val="00325348"/>
    <w:rsid w:val="0032732C"/>
    <w:rsid w:val="00336AD0"/>
    <w:rsid w:val="0037079A"/>
    <w:rsid w:val="003D01E8"/>
    <w:rsid w:val="003D3656"/>
    <w:rsid w:val="003E5288"/>
    <w:rsid w:val="003F6D79"/>
    <w:rsid w:val="0041760A"/>
    <w:rsid w:val="00417C01"/>
    <w:rsid w:val="00434903"/>
    <w:rsid w:val="004809EE"/>
    <w:rsid w:val="004E7D54"/>
    <w:rsid w:val="005224DE"/>
    <w:rsid w:val="005273C6"/>
    <w:rsid w:val="00530A69"/>
    <w:rsid w:val="005365A6"/>
    <w:rsid w:val="00545593"/>
    <w:rsid w:val="0057291F"/>
    <w:rsid w:val="00577C6C"/>
    <w:rsid w:val="005B454F"/>
    <w:rsid w:val="005C2FE2"/>
    <w:rsid w:val="005E2BC9"/>
    <w:rsid w:val="00605102"/>
    <w:rsid w:val="006215AA"/>
    <w:rsid w:val="006913C9"/>
    <w:rsid w:val="0069470D"/>
    <w:rsid w:val="006A2FCF"/>
    <w:rsid w:val="006C4729"/>
    <w:rsid w:val="006C5F43"/>
    <w:rsid w:val="00734F00"/>
    <w:rsid w:val="00741E24"/>
    <w:rsid w:val="007467F2"/>
    <w:rsid w:val="007845FD"/>
    <w:rsid w:val="007A2471"/>
    <w:rsid w:val="007A70AE"/>
    <w:rsid w:val="007E14D5"/>
    <w:rsid w:val="008362E8"/>
    <w:rsid w:val="008625A1"/>
    <w:rsid w:val="008A1768"/>
    <w:rsid w:val="008C131A"/>
    <w:rsid w:val="008F4429"/>
    <w:rsid w:val="0094021A"/>
    <w:rsid w:val="0095060F"/>
    <w:rsid w:val="009C6A0B"/>
    <w:rsid w:val="009F0C77"/>
    <w:rsid w:val="009F4DD1"/>
    <w:rsid w:val="00A144A4"/>
    <w:rsid w:val="00A336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F89"/>
    <w:rsid w:val="00D73A67"/>
    <w:rsid w:val="00D85720"/>
    <w:rsid w:val="00D93E4B"/>
    <w:rsid w:val="00D970A9"/>
    <w:rsid w:val="00DF3845"/>
    <w:rsid w:val="00E41911"/>
    <w:rsid w:val="00E92EEF"/>
    <w:rsid w:val="00F24442"/>
    <w:rsid w:val="00F249C0"/>
    <w:rsid w:val="00F42AF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983060-216E-4E4E-881A-BB12AF8C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13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65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A0A49-58D4-4C24-8664-3ED8E246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353</Words>
  <Characters>2145</Characters>
  <Application>Microsoft Office Word</Application>
  <DocSecurity>4</DocSecurity>
  <Lines>70</Lines>
  <Paragraphs>21</Paragraphs>
  <ScaleCrop>false</ScaleCrop>
  <Company> </Company>
  <LinksUpToDate>false</LinksUpToDate>
  <CharactersWithSpaces>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5265: Farm Bureau Federation - South Carolina Legislature Online</dc:title>
  <dc:subject/>
  <dc:creator>rosannemcdowell</dc:creator>
  <cp:keywords/>
  <dc:description/>
  <cp:lastModifiedBy>N Cumfer</cp:lastModifiedBy>
  <cp:revision>2</cp:revision>
  <dcterms:created xsi:type="dcterms:W3CDTF">2014-11-24T15:01:00Z</dcterms:created>
  <dcterms:modified xsi:type="dcterms:W3CDTF">2014-11-24T15:01:00Z</dcterms:modified>
</cp:coreProperties>
</file>