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DD4" w:rsidRDefault="00766DD4" w:rsidP="00766DD4">
      <w:pPr>
        <w:widowControl w:val="0"/>
        <w:jc w:val="center"/>
      </w:pPr>
      <w:bookmarkStart w:id="0" w:name="_GoBack"/>
      <w:bookmarkEnd w:id="0"/>
      <w:r w:rsidRPr="00766DD4">
        <w:rPr>
          <w:b/>
        </w:rPr>
        <w:t>South Carolina General Assembly</w:t>
      </w:r>
    </w:p>
    <w:p w:rsidR="00766DD4" w:rsidRDefault="00766DD4" w:rsidP="00766DD4">
      <w:pPr>
        <w:widowControl w:val="0"/>
        <w:jc w:val="center"/>
      </w:pPr>
      <w:r>
        <w:t>119th Session, 2011-2012</w:t>
      </w: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jc w:val="left"/>
        <w:rPr>
          <w:b/>
        </w:rPr>
      </w:pPr>
      <w:r w:rsidRPr="00766DD4">
        <w:rPr>
          <w:b/>
        </w:rPr>
        <w:t>H. 5270</w:t>
      </w:r>
    </w:p>
    <w:p w:rsidR="00766DD4" w:rsidRDefault="00766DD4" w:rsidP="00766DD4">
      <w:pPr>
        <w:widowControl w:val="0"/>
        <w:jc w:val="left"/>
        <w:rPr>
          <w:b/>
        </w:rPr>
      </w:pPr>
    </w:p>
    <w:p w:rsidR="00766DD4" w:rsidRDefault="00766DD4" w:rsidP="00766DD4">
      <w:pPr>
        <w:widowControl w:val="0"/>
        <w:jc w:val="left"/>
      </w:pPr>
      <w:r w:rsidRPr="00766DD4">
        <w:rPr>
          <w:b/>
        </w:rPr>
        <w:t>STATUS INFORMATION</w:t>
      </w: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jc w:val="left"/>
      </w:pPr>
      <w:r>
        <w:t>House Resolution</w:t>
      </w:r>
    </w:p>
    <w:p w:rsidR="00766DD4" w:rsidRDefault="00766DD4" w:rsidP="00766DD4">
      <w:pPr>
        <w:widowControl w:val="0"/>
        <w:jc w:val="left"/>
      </w:pPr>
      <w:r>
        <w:t>Sponsors: Reps. Hayes,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Weeks, Whipper, White, Whitmire, Williams, Willis and Young</w:t>
      </w:r>
    </w:p>
    <w:p w:rsidR="00766DD4" w:rsidRDefault="00766DD4" w:rsidP="00766DD4">
      <w:pPr>
        <w:widowControl w:val="0"/>
        <w:jc w:val="left"/>
      </w:pPr>
      <w:r>
        <w:t>Document Path: l:\council\bills\gm\25092sd12.docx</w:t>
      </w: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jc w:val="left"/>
      </w:pPr>
      <w:r>
        <w:t>Introduced in the House on May 15, 2012</w:t>
      </w:r>
    </w:p>
    <w:p w:rsidR="00766DD4" w:rsidRDefault="00766DD4" w:rsidP="00766DD4">
      <w:pPr>
        <w:widowControl w:val="0"/>
        <w:jc w:val="left"/>
      </w:pPr>
      <w:r>
        <w:t>Adopted by the House on May 15, 2012</w:t>
      </w: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jc w:val="left"/>
      </w:pPr>
      <w:r>
        <w:t xml:space="preserve">Summary: </w:t>
      </w:r>
      <w:r w:rsidR="00A85EC0">
        <w:t>Jimmy Meekins</w:t>
      </w: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jc w:val="left"/>
      </w:pPr>
    </w:p>
    <w:p w:rsidR="00766DD4" w:rsidRDefault="00766DD4" w:rsidP="00766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DD4">
        <w:rPr>
          <w:b/>
        </w:rPr>
        <w:t>HISTORY OF LEGISLATIVE ACTIONS</w:t>
      </w:r>
    </w:p>
    <w:p w:rsidR="00766DD4" w:rsidRDefault="00766DD4" w:rsidP="00766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66DD4" w:rsidRPr="00766DD4" w:rsidRDefault="00766DD4" w:rsidP="00766D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66DD4">
        <w:rPr>
          <w:u w:val="single"/>
        </w:rPr>
        <w:tab/>
        <w:t>Date</w:t>
      </w:r>
      <w:r w:rsidRPr="00766DD4">
        <w:rPr>
          <w:u w:val="single"/>
        </w:rPr>
        <w:tab/>
        <w:t>Body</w:t>
      </w:r>
      <w:r w:rsidRPr="00766DD4">
        <w:rPr>
          <w:u w:val="single"/>
        </w:rPr>
        <w:tab/>
        <w:t>Action Description with journal page number</w:t>
      </w:r>
      <w:r w:rsidRPr="00766DD4">
        <w:rPr>
          <w:u w:val="single"/>
        </w:rPr>
        <w:tab/>
      </w:r>
    </w:p>
    <w:p w:rsidR="005B1726" w:rsidRDefault="005B1726" w:rsidP="005B1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CA1DEA">
        <w:t>Introduced and adopted (</w:t>
      </w:r>
      <w:hyperlink r:id="rId7" w:history="1">
        <w:r w:rsidRPr="00CA1DEA">
          <w:rPr>
            <w:rStyle w:val="Hyperlink"/>
          </w:rPr>
          <w:t>House Journal</w:t>
        </w:r>
        <w:r w:rsidRPr="00CA1DEA">
          <w:rPr>
            <w:rStyle w:val="Hyperlink"/>
          </w:rPr>
          <w:noBreakHyphen/>
          <w:t>page 35</w:t>
        </w:r>
      </w:hyperlink>
      <w:r w:rsidRPr="00CA1DEA">
        <w:t>)</w:t>
      </w:r>
    </w:p>
    <w:p w:rsidR="005B1726" w:rsidRDefault="005B1726" w:rsidP="005B1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DD4" w:rsidRPr="00766DD4" w:rsidRDefault="00766DD4" w:rsidP="00766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66DD4" w:rsidRDefault="00766DD4" w:rsidP="00766DD4">
      <w:r w:rsidRPr="00766DD4">
        <w:rPr>
          <w:b/>
        </w:rPr>
        <w:t>VERSIONS OF THIS BILL</w:t>
      </w:r>
    </w:p>
    <w:p w:rsidR="00766DD4" w:rsidRDefault="00766DD4" w:rsidP="00766DD4"/>
    <w:p w:rsidR="00766DD4" w:rsidRDefault="00015729" w:rsidP="00766DD4">
      <w:hyperlink r:id="rId8" w:history="1">
        <w:r w:rsidR="00766DD4">
          <w:rPr>
            <w:rStyle w:val="Hyperlink"/>
          </w:rPr>
          <w:t>5/15/2012</w:t>
        </w:r>
      </w:hyperlink>
    </w:p>
    <w:p w:rsidR="00766DD4" w:rsidRDefault="00766DD4" w:rsidP="00766DD4"/>
    <w:p w:rsidR="00766DD4" w:rsidRDefault="00766DD4" w:rsidP="00766DD4">
      <w:pPr>
        <w:sectPr w:rsidR="00766DD4" w:rsidSect="00766D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31984" w:rsidRDefault="00431984" w:rsidP="00431984">
      <w:pPr>
        <w:pStyle w:val="BillDots"/>
      </w:pPr>
    </w:p>
    <w:p w:rsidR="00431984" w:rsidRDefault="00431984" w:rsidP="00431984">
      <w:pPr>
        <w:pStyle w:val="Numbersforbills"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1984" w:rsidRDefault="00431984" w:rsidP="004319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41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78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JIMMY MEEKINS OF DILLON COUNTY FOR DECADES OF DEDICATED AND OUTSTANDING SERVICE TO HIS COMMUNITY</w:t>
      </w:r>
      <w:r w:rsidR="008849F3">
        <w:t xml:space="preserve"> AND STATE</w:t>
      </w:r>
      <w:r>
        <w:t>.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524B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524B">
        <w:t xml:space="preserve">the members of the South Carolina House of Representatives are grateful for the many years of </w:t>
      </w:r>
      <w:r w:rsidR="00402DCF">
        <w:t>devoted</w:t>
      </w:r>
      <w:r w:rsidR="0050524B">
        <w:t xml:space="preserve"> service that Jimmy Meekins has given to the citizens of Dillon County; and</w:t>
      </w: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Jimmy Meekins retired from his employment with the Florence plant of DuPont Teijin Films, which closed its operation</w:t>
      </w:r>
      <w:r w:rsidR="008B4C30">
        <w:t>s</w:t>
      </w:r>
      <w:r>
        <w:t xml:space="preserve"> in Florence in 2010; and</w:t>
      </w:r>
    </w:p>
    <w:p w:rsidR="0050524B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5052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49F3">
        <w:t xml:space="preserve">also </w:t>
      </w:r>
      <w:r w:rsidR="00402DCF">
        <w:t>retired from the South Carolina National Guard,</w:t>
      </w:r>
      <w:r>
        <w:t xml:space="preserve"> </w:t>
      </w:r>
      <w:r w:rsidR="00402DCF">
        <w:t>he currently serves on the Dillon County Commission on Alcohol and Drug Abuse, a post he has faithfully held since 1990;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thirty</w:t>
      </w:r>
      <w:r w:rsidR="00365BAC">
        <w:noBreakHyphen/>
      </w:r>
      <w:r>
        <w:t>one years, he served the children of Dillon County with enthusiasm and integrity on the Lake</w:t>
      </w:r>
      <w:r w:rsidR="008B4C30">
        <w:t xml:space="preserve"> V</w:t>
      </w:r>
      <w:r>
        <w:t>iew School Board;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is a faithful member of Piney Grove</w:t>
      </w:r>
      <w:r w:rsidR="00762120">
        <w:t xml:space="preserve"> Baptist Church, where he served</w:t>
      </w:r>
      <w:r>
        <w:t xml:space="preserve"> as a deacon, and he coaches Kiwanis baseball; and</w:t>
      </w:r>
    </w:p>
    <w:p w:rsidR="008849F3" w:rsidRDefault="0088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9F3" w:rsidRDefault="0088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cities and towns of our State are better places to live and work because of the involvement and commitment of outstanding community leaders such as Jimmy Meekins; and</w:t>
      </w:r>
    </w:p>
    <w:p w:rsidR="00402DCF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402DC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</w:t>
      </w:r>
      <w:r w:rsidR="008849F3">
        <w:t>,</w:t>
      </w:r>
      <w:r>
        <w:t xml:space="preserve"> </w:t>
      </w:r>
      <w:r w:rsidR="008849F3">
        <w:t xml:space="preserve">on behalf of the citizens of Dillon County, express to Mr. Meekins their thanks and gratitude </w:t>
      </w:r>
      <w:r>
        <w:t xml:space="preserve">for the years of </w:t>
      </w:r>
      <w:r w:rsidR="008849F3">
        <w:t xml:space="preserve">exemplary service </w:t>
      </w:r>
      <w:r>
        <w:t>that Jimmy Meek</w:t>
      </w:r>
      <w:r w:rsidR="008849F3">
        <w:t xml:space="preserve">ins has given to his community and </w:t>
      </w:r>
      <w:r>
        <w:t>State</w:t>
      </w:r>
      <w:r w:rsidR="00E54782">
        <w:t>.  Now, therefore,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0524B">
        <w:t xml:space="preserve"> the members of the South Carolina House of Representatives, by this resolution, recognize and honor Jimmy Meekins of Dillon County for decades of dedicated and outstanding service to his community</w:t>
      </w:r>
      <w:r w:rsidR="008849F3">
        <w:t xml:space="preserve"> and State</w:t>
      </w:r>
      <w:r w:rsidR="0086571B">
        <w:t>.</w:t>
      </w:r>
    </w:p>
    <w:p w:rsidR="00E54782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7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0524B">
        <w:t>present</w:t>
      </w:r>
      <w:r>
        <w:t>ed to</w:t>
      </w:r>
      <w:r w:rsidR="0050524B">
        <w:t xml:space="preserve"> Jimmy Meekins.</w:t>
      </w:r>
    </w:p>
    <w:p w:rsidR="00474154" w:rsidRDefault="00365BAC" w:rsidP="00114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4154" w:rsidRDefault="00474154" w:rsidP="00766DD4">
      <w:pPr>
        <w:suppressAutoHyphens/>
      </w:pPr>
    </w:p>
    <w:sectPr w:rsidR="00474154" w:rsidSect="00766D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71B" w:rsidRDefault="0086571B" w:rsidP="009F0C77">
      <w:r>
        <w:separator/>
      </w:r>
    </w:p>
  </w:endnote>
  <w:endnote w:type="continuationSeparator" w:id="0">
    <w:p w:rsidR="0086571B" w:rsidRDefault="0086571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D12611-D707-46CE-B125-20E2BD45901E}"/>
    <w:embedBold r:id="rId2" w:fontKey="{9D10B5A7-767F-4A26-9030-B2EC7FB25C0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4B9056-52FF-4177-AD70-3418884B28B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81FA2C-1D0E-431D-8B42-3880576D5D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FB8697-09DF-4075-9CC7-8BB5CE2E47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6DD4" w:rsidRPr="00474154" w:rsidRDefault="00766DD4" w:rsidP="0047415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r w:rsidR="00015729">
      <w:fldChar w:fldCharType="begin"/>
    </w:r>
    <w:r w:rsidR="00015729">
      <w:instrText xml:space="preserve"> PAGE  \* MERGEFORMAT </w:instrText>
    </w:r>
    <w:r w:rsidR="00015729">
      <w:fldChar w:fldCharType="separate"/>
    </w:r>
    <w:r w:rsidR="00015729">
      <w:rPr>
        <w:noProof/>
      </w:rPr>
      <w:t>1</w:t>
    </w:r>
    <w:r w:rsidR="000157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71B" w:rsidRDefault="0086571B" w:rsidP="009F0C77">
      <w:r>
        <w:separator/>
      </w:r>
    </w:p>
  </w:footnote>
  <w:footnote w:type="continuationSeparator" w:id="0">
    <w:p w:rsidR="0086571B" w:rsidRDefault="0086571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92SD12"/>
    <w:docVar w:name="CoverBillType" w:val="r"/>
    <w:docVar w:name="docpath" w:val="L:\Council\bills\GM\25092SD12.DOCX"/>
    <w:docVar w:name="dvBillNumber" w:val="52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6EC0"/>
    <w:rsid w:val="00011869"/>
    <w:rsid w:val="00015729"/>
    <w:rsid w:val="000819A8"/>
    <w:rsid w:val="00086FCB"/>
    <w:rsid w:val="000E1785"/>
    <w:rsid w:val="000F40FA"/>
    <w:rsid w:val="0010776B"/>
    <w:rsid w:val="0011104B"/>
    <w:rsid w:val="0011455A"/>
    <w:rsid w:val="0012553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5BAC"/>
    <w:rsid w:val="0037079A"/>
    <w:rsid w:val="003852E2"/>
    <w:rsid w:val="003D01E8"/>
    <w:rsid w:val="003E5288"/>
    <w:rsid w:val="003F25EE"/>
    <w:rsid w:val="003F6D79"/>
    <w:rsid w:val="00402DCF"/>
    <w:rsid w:val="0041760A"/>
    <w:rsid w:val="00417C01"/>
    <w:rsid w:val="00431984"/>
    <w:rsid w:val="00462FE4"/>
    <w:rsid w:val="00474154"/>
    <w:rsid w:val="004809EE"/>
    <w:rsid w:val="00491D39"/>
    <w:rsid w:val="004E7D54"/>
    <w:rsid w:val="0050524B"/>
    <w:rsid w:val="005273C6"/>
    <w:rsid w:val="00530A69"/>
    <w:rsid w:val="00545593"/>
    <w:rsid w:val="00577C6C"/>
    <w:rsid w:val="005B1726"/>
    <w:rsid w:val="005C2FE2"/>
    <w:rsid w:val="005E2BC9"/>
    <w:rsid w:val="00605102"/>
    <w:rsid w:val="006215AA"/>
    <w:rsid w:val="006913C9"/>
    <w:rsid w:val="0069470D"/>
    <w:rsid w:val="006F1377"/>
    <w:rsid w:val="00734F00"/>
    <w:rsid w:val="00757285"/>
    <w:rsid w:val="00762120"/>
    <w:rsid w:val="00766DD4"/>
    <w:rsid w:val="00770449"/>
    <w:rsid w:val="00782CF5"/>
    <w:rsid w:val="007949E6"/>
    <w:rsid w:val="007A70AE"/>
    <w:rsid w:val="007B0845"/>
    <w:rsid w:val="00817986"/>
    <w:rsid w:val="008362E8"/>
    <w:rsid w:val="0086571B"/>
    <w:rsid w:val="008849F3"/>
    <w:rsid w:val="008A1768"/>
    <w:rsid w:val="008B4C30"/>
    <w:rsid w:val="008F4429"/>
    <w:rsid w:val="0094021A"/>
    <w:rsid w:val="009C096E"/>
    <w:rsid w:val="009C6A0B"/>
    <w:rsid w:val="009F0C77"/>
    <w:rsid w:val="009F4DD1"/>
    <w:rsid w:val="00A41684"/>
    <w:rsid w:val="00A635DD"/>
    <w:rsid w:val="00A64E80"/>
    <w:rsid w:val="00A72BCD"/>
    <w:rsid w:val="00A741D9"/>
    <w:rsid w:val="00A833AB"/>
    <w:rsid w:val="00A85EC0"/>
    <w:rsid w:val="00A9741D"/>
    <w:rsid w:val="00AD4B17"/>
    <w:rsid w:val="00B412D4"/>
    <w:rsid w:val="00B65766"/>
    <w:rsid w:val="00BE2ED9"/>
    <w:rsid w:val="00BE3C22"/>
    <w:rsid w:val="00C0345E"/>
    <w:rsid w:val="00C3483A"/>
    <w:rsid w:val="00C74E9D"/>
    <w:rsid w:val="00C82FD3"/>
    <w:rsid w:val="00C83049"/>
    <w:rsid w:val="00C92819"/>
    <w:rsid w:val="00CC6B7B"/>
    <w:rsid w:val="00CD2089"/>
    <w:rsid w:val="00D73A67"/>
    <w:rsid w:val="00D970A9"/>
    <w:rsid w:val="00DA6EC0"/>
    <w:rsid w:val="00DB1477"/>
    <w:rsid w:val="00DF3845"/>
    <w:rsid w:val="00E01645"/>
    <w:rsid w:val="00E31341"/>
    <w:rsid w:val="00E41911"/>
    <w:rsid w:val="00E434FF"/>
    <w:rsid w:val="00E54782"/>
    <w:rsid w:val="00E92EEF"/>
    <w:rsid w:val="00F24442"/>
    <w:rsid w:val="00F50AE3"/>
    <w:rsid w:val="00F67CF1"/>
    <w:rsid w:val="00F840F0"/>
    <w:rsid w:val="00F87269"/>
    <w:rsid w:val="00FB0D0D"/>
    <w:rsid w:val="00FB43B4"/>
    <w:rsid w:val="00FD3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1BCBCF3-E663-48D7-B8D9-B945B39BF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C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C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6D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70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3CC5B-C193-4392-BE3A-3C9F8051C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484</Words>
  <Characters>2800</Characters>
  <Application>Microsoft Office Word</Application>
  <DocSecurity>4</DocSecurity>
  <Lines>95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5270: Jimmy Meekins - South Carolina Legislature Online</dc:title>
  <dc:subject/>
  <dc:creator>gailmoore</dc:creator>
  <cp:keywords/>
  <dc:description/>
  <cp:lastModifiedBy>N Cumfer</cp:lastModifiedBy>
  <cp:revision>2</cp:revision>
  <cp:lastPrinted>2012-05-15T16:45:00Z</cp:lastPrinted>
  <dcterms:created xsi:type="dcterms:W3CDTF">2014-11-24T15:04:00Z</dcterms:created>
  <dcterms:modified xsi:type="dcterms:W3CDTF">2014-11-24T15:04:00Z</dcterms:modified>
</cp:coreProperties>
</file>