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A9B" w:rsidRDefault="004E5A9B" w:rsidP="004E5A9B">
      <w:pPr>
        <w:widowControl w:val="0"/>
        <w:jc w:val="center"/>
      </w:pPr>
      <w:bookmarkStart w:id="0" w:name="_GoBack"/>
      <w:bookmarkEnd w:id="0"/>
      <w:r w:rsidRPr="004E5A9B">
        <w:rPr>
          <w:b/>
        </w:rPr>
        <w:t>South Carolina General Assembly</w:t>
      </w:r>
    </w:p>
    <w:p w:rsidR="004E5A9B" w:rsidRDefault="004E5A9B" w:rsidP="004E5A9B">
      <w:pPr>
        <w:widowControl w:val="0"/>
        <w:jc w:val="center"/>
      </w:pPr>
      <w:r>
        <w:t>119th Session, 2011-2012</w:t>
      </w:r>
    </w:p>
    <w:p w:rsidR="004E5A9B" w:rsidRDefault="004E5A9B" w:rsidP="004E5A9B">
      <w:pPr>
        <w:widowControl w:val="0"/>
        <w:jc w:val="left"/>
      </w:pPr>
    </w:p>
    <w:p w:rsidR="004E5A9B" w:rsidRDefault="004E5A9B" w:rsidP="004E5A9B">
      <w:pPr>
        <w:widowControl w:val="0"/>
        <w:jc w:val="left"/>
        <w:rPr>
          <w:b/>
        </w:rPr>
      </w:pPr>
      <w:r w:rsidRPr="004E5A9B">
        <w:rPr>
          <w:b/>
        </w:rPr>
        <w:t>H. 5340</w:t>
      </w:r>
    </w:p>
    <w:p w:rsidR="004E5A9B" w:rsidRDefault="004E5A9B" w:rsidP="004E5A9B">
      <w:pPr>
        <w:widowControl w:val="0"/>
        <w:jc w:val="left"/>
        <w:rPr>
          <w:b/>
        </w:rPr>
      </w:pPr>
    </w:p>
    <w:p w:rsidR="004E5A9B" w:rsidRDefault="004E5A9B" w:rsidP="004E5A9B">
      <w:pPr>
        <w:widowControl w:val="0"/>
        <w:jc w:val="left"/>
      </w:pPr>
      <w:r w:rsidRPr="004E5A9B">
        <w:rPr>
          <w:b/>
        </w:rPr>
        <w:t>STATUS INFORMATION</w:t>
      </w:r>
    </w:p>
    <w:p w:rsidR="004E5A9B" w:rsidRDefault="004E5A9B" w:rsidP="004E5A9B">
      <w:pPr>
        <w:widowControl w:val="0"/>
        <w:jc w:val="left"/>
      </w:pPr>
    </w:p>
    <w:p w:rsidR="004E5A9B" w:rsidRDefault="004E5A9B" w:rsidP="004E5A9B">
      <w:pPr>
        <w:widowControl w:val="0"/>
        <w:jc w:val="left"/>
      </w:pPr>
      <w:r>
        <w:t>House Resolution</w:t>
      </w:r>
    </w:p>
    <w:p w:rsidR="004E5A9B" w:rsidRDefault="004E5A9B" w:rsidP="004E5A9B">
      <w:pPr>
        <w:widowControl w:val="0"/>
        <w:jc w:val="left"/>
      </w:pPr>
      <w:r>
        <w:t>Sponsors: Reps. Erickson, Long, Dillard, Henderson, Nanney, Horne, Thayer, Brady, Butler Garrick, Allison, Munnerlyn, Knight, Cobb</w:t>
      </w:r>
      <w:r>
        <w:noBreakHyphen/>
        <w:t>Hunter and Parks</w:t>
      </w:r>
    </w:p>
    <w:p w:rsidR="004E5A9B" w:rsidRDefault="004E5A9B" w:rsidP="004E5A9B">
      <w:pPr>
        <w:widowControl w:val="0"/>
        <w:jc w:val="left"/>
      </w:pPr>
      <w:r>
        <w:t>Document Path: l:\council\bills\rm\1606zw12.docx</w:t>
      </w:r>
    </w:p>
    <w:p w:rsidR="004E5A9B" w:rsidRDefault="004E5A9B" w:rsidP="004E5A9B">
      <w:pPr>
        <w:widowControl w:val="0"/>
        <w:jc w:val="left"/>
      </w:pPr>
    </w:p>
    <w:p w:rsidR="004E5A9B" w:rsidRDefault="004E5A9B" w:rsidP="004E5A9B">
      <w:pPr>
        <w:widowControl w:val="0"/>
        <w:jc w:val="left"/>
      </w:pPr>
      <w:r>
        <w:t>Introduced in the House on May 30, 2012</w:t>
      </w:r>
    </w:p>
    <w:p w:rsidR="004E5A9B" w:rsidRDefault="004E5A9B" w:rsidP="004E5A9B">
      <w:pPr>
        <w:widowControl w:val="0"/>
        <w:jc w:val="left"/>
      </w:pPr>
      <w:r>
        <w:t>Adopted by the House on May 30, 2012</w:t>
      </w:r>
    </w:p>
    <w:p w:rsidR="004E5A9B" w:rsidRDefault="004E5A9B" w:rsidP="004E5A9B">
      <w:pPr>
        <w:widowControl w:val="0"/>
        <w:jc w:val="left"/>
      </w:pPr>
    </w:p>
    <w:p w:rsidR="004E5A9B" w:rsidRDefault="004E5A9B" w:rsidP="004E5A9B">
      <w:pPr>
        <w:widowControl w:val="0"/>
        <w:jc w:val="left"/>
      </w:pPr>
      <w:r>
        <w:t xml:space="preserve">Summary: </w:t>
      </w:r>
      <w:r w:rsidR="005D7749">
        <w:t>Honorable Laurie Slade Funderburk</w:t>
      </w:r>
    </w:p>
    <w:p w:rsidR="004E5A9B" w:rsidRDefault="004E5A9B" w:rsidP="004E5A9B">
      <w:pPr>
        <w:widowControl w:val="0"/>
        <w:jc w:val="left"/>
      </w:pPr>
    </w:p>
    <w:p w:rsidR="004E5A9B" w:rsidRDefault="004E5A9B" w:rsidP="004E5A9B">
      <w:pPr>
        <w:widowControl w:val="0"/>
        <w:jc w:val="left"/>
      </w:pPr>
    </w:p>
    <w:p w:rsidR="004E5A9B" w:rsidRDefault="004E5A9B" w:rsidP="004E5A9B">
      <w:pPr>
        <w:widowControl w:val="0"/>
        <w:tabs>
          <w:tab w:val="center" w:pos="590"/>
          <w:tab w:val="center" w:pos="1440"/>
          <w:tab w:val="left" w:pos="1872"/>
          <w:tab w:val="left" w:pos="9187"/>
        </w:tabs>
        <w:jc w:val="left"/>
      </w:pPr>
      <w:r w:rsidRPr="004E5A9B">
        <w:rPr>
          <w:b/>
        </w:rPr>
        <w:t>HISTORY OF LEGISLATIVE ACTIONS</w:t>
      </w:r>
    </w:p>
    <w:p w:rsidR="004E5A9B" w:rsidRDefault="004E5A9B" w:rsidP="004E5A9B">
      <w:pPr>
        <w:widowControl w:val="0"/>
        <w:tabs>
          <w:tab w:val="center" w:pos="590"/>
          <w:tab w:val="center" w:pos="1440"/>
          <w:tab w:val="left" w:pos="1872"/>
          <w:tab w:val="left" w:pos="9187"/>
        </w:tabs>
        <w:jc w:val="left"/>
      </w:pPr>
    </w:p>
    <w:p w:rsidR="004E5A9B" w:rsidRPr="004E5A9B" w:rsidRDefault="004E5A9B" w:rsidP="004E5A9B">
      <w:pPr>
        <w:widowControl w:val="0"/>
        <w:tabs>
          <w:tab w:val="center" w:pos="590"/>
          <w:tab w:val="center" w:pos="1440"/>
          <w:tab w:val="left" w:pos="1872"/>
          <w:tab w:val="left" w:pos="9187"/>
        </w:tabs>
        <w:jc w:val="left"/>
      </w:pPr>
      <w:r w:rsidRPr="004E5A9B">
        <w:rPr>
          <w:u w:val="single"/>
        </w:rPr>
        <w:tab/>
        <w:t>Date</w:t>
      </w:r>
      <w:r w:rsidRPr="004E5A9B">
        <w:rPr>
          <w:u w:val="single"/>
        </w:rPr>
        <w:tab/>
        <w:t>Body</w:t>
      </w:r>
      <w:r w:rsidRPr="004E5A9B">
        <w:rPr>
          <w:u w:val="single"/>
        </w:rPr>
        <w:tab/>
        <w:t>Action Description with journal page number</w:t>
      </w:r>
      <w:r w:rsidRPr="004E5A9B">
        <w:rPr>
          <w:u w:val="single"/>
        </w:rPr>
        <w:tab/>
      </w:r>
    </w:p>
    <w:p w:rsidR="00992C4A" w:rsidRDefault="00992C4A" w:rsidP="00992C4A">
      <w:pPr>
        <w:widowControl w:val="0"/>
        <w:tabs>
          <w:tab w:val="right" w:pos="1008"/>
          <w:tab w:val="left" w:pos="1152"/>
          <w:tab w:val="left" w:pos="1872"/>
          <w:tab w:val="left" w:pos="9187"/>
        </w:tabs>
        <w:ind w:left="2088" w:hanging="2088"/>
        <w:jc w:val="left"/>
      </w:pPr>
      <w:r>
        <w:tab/>
        <w:t>5/30/2012</w:t>
      </w:r>
      <w:r>
        <w:tab/>
        <w:t>House</w:t>
      </w:r>
      <w:r>
        <w:tab/>
      </w:r>
      <w:r w:rsidRPr="00256C38">
        <w:t>Introduced and adopted (</w:t>
      </w:r>
      <w:hyperlink r:id="rId7" w:history="1">
        <w:r w:rsidRPr="00256C38">
          <w:rPr>
            <w:rStyle w:val="Hyperlink"/>
          </w:rPr>
          <w:t>House Journal</w:t>
        </w:r>
        <w:r w:rsidRPr="00256C38">
          <w:rPr>
            <w:rStyle w:val="Hyperlink"/>
          </w:rPr>
          <w:noBreakHyphen/>
          <w:t>page 8</w:t>
        </w:r>
      </w:hyperlink>
      <w:r w:rsidRPr="00256C38">
        <w:t>)</w:t>
      </w:r>
    </w:p>
    <w:p w:rsidR="00992C4A" w:rsidRDefault="00992C4A" w:rsidP="00992C4A">
      <w:pPr>
        <w:widowControl w:val="0"/>
        <w:tabs>
          <w:tab w:val="right" w:pos="1008"/>
          <w:tab w:val="left" w:pos="1152"/>
          <w:tab w:val="left" w:pos="1872"/>
          <w:tab w:val="left" w:pos="9187"/>
        </w:tabs>
        <w:ind w:left="2088" w:hanging="2088"/>
        <w:jc w:val="left"/>
      </w:pPr>
    </w:p>
    <w:p w:rsidR="004E5A9B" w:rsidRPr="004E5A9B" w:rsidRDefault="004E5A9B" w:rsidP="004E5A9B">
      <w:pPr>
        <w:widowControl w:val="0"/>
        <w:tabs>
          <w:tab w:val="right" w:pos="1008"/>
          <w:tab w:val="left" w:pos="1152"/>
          <w:tab w:val="left" w:pos="1872"/>
          <w:tab w:val="left" w:pos="9187"/>
        </w:tabs>
        <w:ind w:left="2088" w:hanging="2088"/>
        <w:jc w:val="left"/>
      </w:pPr>
    </w:p>
    <w:p w:rsidR="004E5A9B" w:rsidRDefault="004E5A9B" w:rsidP="004E5A9B">
      <w:r w:rsidRPr="004E5A9B">
        <w:rPr>
          <w:b/>
        </w:rPr>
        <w:t>VERSIONS OF THIS BILL</w:t>
      </w:r>
    </w:p>
    <w:p w:rsidR="004E5A9B" w:rsidRDefault="004E5A9B" w:rsidP="004E5A9B"/>
    <w:p w:rsidR="004E5A9B" w:rsidRDefault="009F7974" w:rsidP="004E5A9B">
      <w:hyperlink r:id="rId8" w:history="1">
        <w:r w:rsidR="004E5A9B">
          <w:rPr>
            <w:rStyle w:val="Hyperlink"/>
          </w:rPr>
          <w:t>5/30/2012</w:t>
        </w:r>
      </w:hyperlink>
    </w:p>
    <w:p w:rsidR="004E5A9B" w:rsidRDefault="004E5A9B" w:rsidP="004E5A9B"/>
    <w:p w:rsidR="004E5A9B" w:rsidRDefault="004E5A9B" w:rsidP="004E5A9B">
      <w:pPr>
        <w:sectPr w:rsidR="004E5A9B" w:rsidSect="004E5A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1E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41F86">
        <w:t xml:space="preserve">RECOGNIZE AND </w:t>
      </w:r>
      <w:r w:rsidR="005B17B7">
        <w:t>COMMEND</w:t>
      </w:r>
      <w:r w:rsidR="00A41F86">
        <w:t xml:space="preserve"> THE HONORABLE LAURIE </w:t>
      </w:r>
      <w:r w:rsidR="00287368">
        <w:t xml:space="preserve">SLADE </w:t>
      </w:r>
      <w:r w:rsidR="00A41F86">
        <w:t>FUNDERBURK FOR HER DEDICATED SERVICE AS CHAIR OF THE SOUTH CAROLINA GENERAL ASSEMBLY WOMEN</w:t>
      </w:r>
      <w:r w:rsidR="00A767F9" w:rsidRPr="00A767F9">
        <w:t>’</w:t>
      </w:r>
      <w:r w:rsidR="00A41F86">
        <w:t>S CAUCUS.</w:t>
      </w: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213E" w:rsidRDefault="005C71E7" w:rsidP="004B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4B213E">
        <w:t>the South Carolina House of Representatives is pleased to note that the Honorable Laurie Slade Funderburk, chair of the South Carolina General Assembly Women</w:t>
      </w:r>
      <w:r w:rsidR="00A767F9" w:rsidRPr="00A767F9">
        <w:t>’</w:t>
      </w:r>
      <w:r w:rsidR="004B213E">
        <w:t>s Caucus, has served with distinction in that post for three years, 2010</w:t>
      </w:r>
      <w:r w:rsidR="00A767F9">
        <w:noBreakHyphen/>
      </w:r>
      <w:r w:rsidR="004B213E">
        <w:t>2012; and</w:t>
      </w:r>
    </w:p>
    <w:p w:rsidR="004B213E" w:rsidRDefault="004B213E" w:rsidP="004B2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B07DE">
        <w:rPr>
          <w:rFonts w:eastAsiaTheme="minorHAnsi"/>
          <w:color w:val="000000" w:themeColor="text1"/>
          <w:szCs w:val="22"/>
          <w:u w:color="000000" w:themeColor="text1"/>
        </w:rPr>
        <w:t>Whereas, as chair of the Women</w:t>
      </w:r>
      <w:r w:rsidR="00A767F9" w:rsidRPr="00A767F9">
        <w:rPr>
          <w:rFonts w:eastAsiaTheme="minorHAnsi"/>
          <w:color w:val="000000" w:themeColor="text1"/>
          <w:szCs w:val="22"/>
          <w:u w:color="000000" w:themeColor="text1"/>
        </w:rPr>
        <w:t>’</w:t>
      </w:r>
      <w:r w:rsidRPr="000B07DE">
        <w:rPr>
          <w:rFonts w:eastAsiaTheme="minorHAnsi"/>
          <w:color w:val="000000" w:themeColor="text1"/>
          <w:szCs w:val="22"/>
          <w:u w:color="000000" w:themeColor="text1"/>
        </w:rPr>
        <w:t>s Caucus, Laurie Funderburk has upheld the constitution of the State of South Carolina and the bylaws of the South Carolina General Assembly Women</w:t>
      </w:r>
      <w:r w:rsidR="00A767F9" w:rsidRPr="00A767F9">
        <w:rPr>
          <w:rFonts w:eastAsiaTheme="minorHAnsi"/>
          <w:color w:val="000000" w:themeColor="text1"/>
          <w:szCs w:val="22"/>
          <w:u w:color="000000" w:themeColor="text1"/>
        </w:rPr>
        <w:t>’</w:t>
      </w:r>
      <w:r w:rsidRPr="000B07DE">
        <w:rPr>
          <w:rFonts w:eastAsiaTheme="minorHAnsi"/>
          <w:color w:val="000000" w:themeColor="text1"/>
          <w:szCs w:val="22"/>
          <w:u w:color="000000" w:themeColor="text1"/>
        </w:rPr>
        <w:t>s Caucus; and</w:t>
      </w: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B07DE">
        <w:rPr>
          <w:rFonts w:eastAsiaTheme="minorHAnsi"/>
          <w:color w:val="000000" w:themeColor="text1"/>
          <w:szCs w:val="22"/>
          <w:u w:color="000000" w:themeColor="text1"/>
        </w:rPr>
        <w:t>Whereas, under her leadership, the caucus has held statewide luncheons for all elected and appointed female officials</w:t>
      </w:r>
      <w:r w:rsidR="00AA2E98">
        <w:rPr>
          <w:rFonts w:eastAsiaTheme="minorHAnsi"/>
          <w:color w:val="000000" w:themeColor="text1"/>
          <w:szCs w:val="22"/>
          <w:u w:color="000000" w:themeColor="text1"/>
        </w:rPr>
        <w:t xml:space="preserve">, the honorees at these highly anticipated events being </w:t>
      </w:r>
      <w:r w:rsidRPr="000B07DE">
        <w:rPr>
          <w:rFonts w:eastAsiaTheme="minorHAnsi"/>
          <w:color w:val="000000" w:themeColor="text1"/>
          <w:szCs w:val="22"/>
          <w:u w:color="000000" w:themeColor="text1"/>
        </w:rPr>
        <w:t xml:space="preserve">women in the arts and philanthropy. In addition, caucus membership has </w:t>
      </w:r>
      <w:r w:rsidR="009F20DF">
        <w:rPr>
          <w:rFonts w:eastAsiaTheme="minorHAnsi"/>
          <w:color w:val="000000" w:themeColor="text1"/>
          <w:szCs w:val="22"/>
          <w:u w:color="000000" w:themeColor="text1"/>
        </w:rPr>
        <w:t>increased</w:t>
      </w:r>
      <w:r w:rsidRPr="000B07DE">
        <w:rPr>
          <w:rFonts w:eastAsiaTheme="minorHAnsi"/>
          <w:color w:val="000000" w:themeColor="text1"/>
          <w:szCs w:val="22"/>
          <w:u w:color="000000" w:themeColor="text1"/>
        </w:rPr>
        <w:t>, the visibility and mission of the caucus has been enhanced, and the caucus</w:t>
      </w:r>
      <w:r w:rsidR="00A767F9" w:rsidRPr="00A767F9">
        <w:rPr>
          <w:rFonts w:eastAsiaTheme="minorHAnsi"/>
          <w:color w:val="000000" w:themeColor="text1"/>
          <w:szCs w:val="22"/>
          <w:u w:color="000000" w:themeColor="text1"/>
        </w:rPr>
        <w:t>’</w:t>
      </w:r>
      <w:r w:rsidR="00AA2E98">
        <w:rPr>
          <w:rFonts w:eastAsiaTheme="minorHAnsi"/>
          <w:color w:val="000000" w:themeColor="text1"/>
          <w:szCs w:val="22"/>
          <w:u w:color="000000" w:themeColor="text1"/>
        </w:rPr>
        <w:t>s</w:t>
      </w:r>
      <w:r w:rsidRPr="000B07DE">
        <w:rPr>
          <w:rFonts w:eastAsiaTheme="minorHAnsi"/>
          <w:color w:val="000000" w:themeColor="text1"/>
          <w:szCs w:val="22"/>
          <w:u w:color="000000" w:themeColor="text1"/>
        </w:rPr>
        <w:t xml:space="preserve"> education</w:t>
      </w:r>
      <w:r w:rsidR="00AA2E98">
        <w:rPr>
          <w:rFonts w:eastAsiaTheme="minorHAnsi"/>
          <w:color w:val="000000" w:themeColor="text1"/>
          <w:szCs w:val="22"/>
          <w:u w:color="000000" w:themeColor="text1"/>
        </w:rPr>
        <w:t>al</w:t>
      </w:r>
      <w:r w:rsidRPr="000B07DE">
        <w:rPr>
          <w:rFonts w:eastAsiaTheme="minorHAnsi"/>
          <w:color w:val="000000" w:themeColor="text1"/>
          <w:szCs w:val="22"/>
          <w:u w:color="000000" w:themeColor="text1"/>
        </w:rPr>
        <w:t xml:space="preserve"> scholarship program has </w:t>
      </w:r>
      <w:r w:rsidR="009F20DF">
        <w:rPr>
          <w:rFonts w:eastAsiaTheme="minorHAnsi"/>
          <w:color w:val="000000" w:themeColor="text1"/>
          <w:szCs w:val="22"/>
          <w:u w:color="000000" w:themeColor="text1"/>
        </w:rPr>
        <w:t>expanded</w:t>
      </w:r>
      <w:r w:rsidRPr="000B07DE">
        <w:rPr>
          <w:rFonts w:eastAsiaTheme="minorHAnsi"/>
          <w:color w:val="000000" w:themeColor="text1"/>
          <w:szCs w:val="22"/>
          <w:u w:color="000000" w:themeColor="text1"/>
        </w:rPr>
        <w:t>; and</w:t>
      </w: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07DE" w:rsidRPr="000B07DE" w:rsidRDefault="000B07DE" w:rsidP="000B0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B07DE">
        <w:rPr>
          <w:rFonts w:eastAsiaTheme="minorHAnsi"/>
          <w:color w:val="000000" w:themeColor="text1"/>
          <w:szCs w:val="22"/>
          <w:u w:color="000000" w:themeColor="text1"/>
        </w:rPr>
        <w:t xml:space="preserve">Whereas, in her capacity as a House member for Kershaw County, Representative Funderburk currently serves as a state director of Women in Government. She also serves </w:t>
      </w:r>
      <w:r w:rsidRPr="000B07DE">
        <w:rPr>
          <w:rFonts w:eastAsiaTheme="minorHAnsi"/>
          <w:color w:val="000000" w:themeColor="text1"/>
          <w:szCs w:val="22"/>
          <w:u w:color="000000" w:themeColor="text1"/>
        </w:rPr>
        <w:lastRenderedPageBreak/>
        <w:t xml:space="preserve">as treasurer of the House Ethics Committee and sits on the House Judiciary Committee, where she serves on the Family and Probate Laws Subcommittee. For eight years, she has given committed service to the </w:t>
      </w:r>
      <w:r w:rsidR="002C7B1D">
        <w:rPr>
          <w:rFonts w:eastAsiaTheme="minorHAnsi"/>
          <w:color w:val="000000" w:themeColor="text1"/>
          <w:szCs w:val="22"/>
          <w:u w:color="000000" w:themeColor="text1"/>
        </w:rPr>
        <w:t>citizens of South Carolina</w:t>
      </w:r>
      <w:r w:rsidR="000C4F4D">
        <w:rPr>
          <w:rFonts w:eastAsiaTheme="minorHAnsi"/>
          <w:color w:val="000000" w:themeColor="text1"/>
          <w:szCs w:val="22"/>
          <w:u w:color="000000" w:themeColor="text1"/>
        </w:rPr>
        <w:t xml:space="preserve">, most particularly </w:t>
      </w:r>
      <w:r w:rsidRPr="000B07DE">
        <w:rPr>
          <w:rFonts w:eastAsiaTheme="minorHAnsi"/>
          <w:color w:val="000000" w:themeColor="text1"/>
          <w:szCs w:val="22"/>
          <w:u w:color="000000" w:themeColor="text1"/>
        </w:rPr>
        <w:t>th</w:t>
      </w:r>
      <w:r w:rsidR="002C7B1D">
        <w:rPr>
          <w:rFonts w:eastAsiaTheme="minorHAnsi"/>
          <w:color w:val="000000" w:themeColor="text1"/>
          <w:szCs w:val="22"/>
          <w:u w:color="000000" w:themeColor="text1"/>
        </w:rPr>
        <w:t xml:space="preserve">e people </w:t>
      </w:r>
      <w:r w:rsidRPr="000B07DE">
        <w:rPr>
          <w:rFonts w:eastAsiaTheme="minorHAnsi"/>
          <w:color w:val="000000" w:themeColor="text1"/>
          <w:szCs w:val="22"/>
          <w:u w:color="000000" w:themeColor="text1"/>
        </w:rPr>
        <w:t>of Kershaw County; and</w:t>
      </w:r>
    </w:p>
    <w:p w:rsidR="00B52D65" w:rsidRDefault="00B52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E7" w:rsidRDefault="00355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17B7">
        <w:t>the House of Representatives</w:t>
      </w:r>
      <w:r w:rsidR="00B00362">
        <w:t>, grateful for her consistent philosophy of excellence,</w:t>
      </w:r>
      <w:r w:rsidR="005B17B7">
        <w:t xml:space="preserve"> takes great pleasure in </w:t>
      </w:r>
      <w:r>
        <w:t>applauding</w:t>
      </w:r>
      <w:r w:rsidR="00D63888">
        <w:t xml:space="preserve"> the Honorable Laurie Slade Funderburk for </w:t>
      </w:r>
      <w:r>
        <w:t>her three years of faithful service as chair of the South Carolina General Assembly Women</w:t>
      </w:r>
      <w:r w:rsidR="00A767F9" w:rsidRPr="00A767F9">
        <w:t>’</w:t>
      </w:r>
      <w:r>
        <w:t xml:space="preserve">s Caucus. </w:t>
      </w:r>
      <w:r w:rsidR="005C71E7">
        <w:t>Now, therefore,</w:t>
      </w: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AA9" w:rsidRDefault="005C71E7" w:rsidP="0064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52D65">
        <w:t xml:space="preserve"> </w:t>
      </w:r>
      <w:r w:rsidR="00A07B08" w:rsidRPr="00A07B08">
        <w:rPr>
          <w:rFonts w:eastAsiaTheme="minorHAnsi"/>
          <w:color w:val="000000" w:themeColor="text1"/>
          <w:szCs w:val="22"/>
          <w:u w:color="000000" w:themeColor="text1"/>
        </w:rPr>
        <w:t>the members of the South Carolina House of Representatives, by this resolution,</w:t>
      </w:r>
      <w:r w:rsidR="00A07B08">
        <w:rPr>
          <w:rFonts w:eastAsiaTheme="minorHAnsi"/>
          <w:color w:val="000000" w:themeColor="text1"/>
          <w:szCs w:val="22"/>
          <w:u w:color="000000" w:themeColor="text1"/>
        </w:rPr>
        <w:t xml:space="preserve"> </w:t>
      </w:r>
      <w:r w:rsidR="00640AA9">
        <w:t xml:space="preserve">recognize and </w:t>
      </w:r>
      <w:r w:rsidR="005B17B7">
        <w:t>commend</w:t>
      </w:r>
      <w:r w:rsidR="00640AA9">
        <w:t xml:space="preserve"> the Honorable Laurie </w:t>
      </w:r>
      <w:r w:rsidR="00287368">
        <w:t xml:space="preserve">Slade </w:t>
      </w:r>
      <w:r w:rsidR="00640AA9">
        <w:t>Funderburk for her dedicated service as chair of the South Carolina General Assembly Women</w:t>
      </w:r>
      <w:r w:rsidR="00A767F9" w:rsidRPr="00A767F9">
        <w:t>’</w:t>
      </w:r>
      <w:r w:rsidR="00640AA9">
        <w:t>s Caucus.</w:t>
      </w:r>
    </w:p>
    <w:p w:rsidR="005C71E7"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40AA9">
        <w:t>provided</w:t>
      </w:r>
      <w:r>
        <w:t xml:space="preserve"> to</w:t>
      </w:r>
      <w:r w:rsidR="00640AA9">
        <w:t xml:space="preserve"> the Honorable Laurie Funderburk.</w:t>
      </w:r>
    </w:p>
    <w:p w:rsidR="009A0B29" w:rsidRDefault="00A76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B29" w:rsidRDefault="009A0B29" w:rsidP="004E5A9B">
      <w:pPr>
        <w:suppressAutoHyphens/>
      </w:pPr>
    </w:p>
    <w:sectPr w:rsidR="009A0B29" w:rsidSect="004E5A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888" w:rsidRDefault="00D63888" w:rsidP="009F0C77">
      <w:r>
        <w:separator/>
      </w:r>
    </w:p>
  </w:endnote>
  <w:endnote w:type="continuationSeparator" w:id="0">
    <w:p w:rsidR="00D63888" w:rsidRDefault="00D638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55BD27-6C0D-4D2F-81DF-AFAF6D424D37}"/>
    <w:embedBold r:id="rId2" w:fontKey="{49BFA418-3E92-493A-8707-73C79F76F78C}"/>
  </w:font>
  <w:font w:name="Calibri">
    <w:panose1 w:val="020F0502020204030204"/>
    <w:charset w:val="00"/>
    <w:family w:val="swiss"/>
    <w:pitch w:val="variable"/>
    <w:sig w:usb0="E10002FF" w:usb1="4000ACFF" w:usb2="00000009" w:usb3="00000000" w:csb0="0000019F" w:csb1="00000000"/>
    <w:embedRegular r:id="rId3" w:fontKey="{C8EDB573-1239-43B2-8E8B-3B28996F46B1}"/>
  </w:font>
  <w:font w:name="Tahoma">
    <w:panose1 w:val="020B0604030504040204"/>
    <w:charset w:val="00"/>
    <w:family w:val="swiss"/>
    <w:pitch w:val="variable"/>
    <w:sig w:usb0="21002A87" w:usb1="80000000" w:usb2="00000008" w:usb3="00000000" w:csb0="000101FF" w:csb1="00000000"/>
    <w:embedRegular r:id="rId4" w:fontKey="{588790DB-6A0C-424E-91E3-580EB0F32445}"/>
  </w:font>
  <w:font w:name="Cambria">
    <w:panose1 w:val="02040503050406030204"/>
    <w:charset w:val="00"/>
    <w:family w:val="roman"/>
    <w:pitch w:val="variable"/>
    <w:sig w:usb0="E00002FF" w:usb1="400004FF" w:usb2="00000000" w:usb3="00000000" w:csb0="0000019F" w:csb1="00000000"/>
    <w:embedRegular r:id="rId5" w:fontKey="{1DA1CB25-AC6E-4686-BF2A-DC8590CD7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A9B" w:rsidRPr="009A0B29" w:rsidRDefault="004E5A9B" w:rsidP="009A0B29">
    <w:pPr>
      <w:pStyle w:val="Footer"/>
      <w:tabs>
        <w:tab w:val="clear" w:pos="4680"/>
        <w:tab w:val="clear" w:pos="9360"/>
        <w:tab w:val="center" w:pos="2995"/>
      </w:tabs>
      <w:spacing w:before="120"/>
    </w:pPr>
    <w:r>
      <w:t>[5340]</w:t>
    </w:r>
    <w:r>
      <w:tab/>
    </w:r>
    <w:r w:rsidR="009F7974">
      <w:fldChar w:fldCharType="begin"/>
    </w:r>
    <w:r w:rsidR="009F7974">
      <w:instrText xml:space="preserve"> PAGE  \* MERGEFORMAT </w:instrText>
    </w:r>
    <w:r w:rsidR="009F7974">
      <w:fldChar w:fldCharType="separate"/>
    </w:r>
    <w:r w:rsidR="009F7974">
      <w:rPr>
        <w:noProof/>
      </w:rPr>
      <w:t>1</w:t>
    </w:r>
    <w:r w:rsidR="009F79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888" w:rsidRDefault="00D63888" w:rsidP="009F0C77">
      <w:r>
        <w:separator/>
      </w:r>
    </w:p>
  </w:footnote>
  <w:footnote w:type="continuationSeparator" w:id="0">
    <w:p w:rsidR="00D63888" w:rsidRDefault="00D638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06ZW12"/>
    <w:docVar w:name="CoverBillType" w:val="r"/>
    <w:docVar w:name="docpath" w:val="L:\Council\bills\RM\1606ZW12.DOCX"/>
    <w:docVar w:name="dvBillNumber" w:val="5340"/>
    <w:docVar w:name="dvBillNumberPrefix" w:val="H. "/>
    <w:docVar w:name="dvOriginalBody" w:val="House"/>
    <w:docVar w:name="dvSteno" w:val="RM"/>
    <w:docVar w:name="NameofBody" w:val="h"/>
    <w:docVar w:name="vgroup2" w:val="Council"/>
  </w:docVars>
  <w:rsids>
    <w:rsidRoot w:val="00357B4C"/>
    <w:rsid w:val="00011869"/>
    <w:rsid w:val="000B07DE"/>
    <w:rsid w:val="000C4F4D"/>
    <w:rsid w:val="000E1785"/>
    <w:rsid w:val="000F40FA"/>
    <w:rsid w:val="0010776B"/>
    <w:rsid w:val="00133E66"/>
    <w:rsid w:val="001435A3"/>
    <w:rsid w:val="00193479"/>
    <w:rsid w:val="001D08F2"/>
    <w:rsid w:val="001D525B"/>
    <w:rsid w:val="001D7F4F"/>
    <w:rsid w:val="002321B6"/>
    <w:rsid w:val="00250967"/>
    <w:rsid w:val="002543C8"/>
    <w:rsid w:val="00284AAE"/>
    <w:rsid w:val="00287368"/>
    <w:rsid w:val="002C7B1D"/>
    <w:rsid w:val="002E5912"/>
    <w:rsid w:val="00323EC9"/>
    <w:rsid w:val="00325348"/>
    <w:rsid w:val="0032732C"/>
    <w:rsid w:val="00336AD0"/>
    <w:rsid w:val="003555D4"/>
    <w:rsid w:val="00357B4C"/>
    <w:rsid w:val="0037079A"/>
    <w:rsid w:val="003A47C6"/>
    <w:rsid w:val="003B2BBF"/>
    <w:rsid w:val="003D01E8"/>
    <w:rsid w:val="003E5288"/>
    <w:rsid w:val="003E5BB2"/>
    <w:rsid w:val="003F6D79"/>
    <w:rsid w:val="0041760A"/>
    <w:rsid w:val="00417C01"/>
    <w:rsid w:val="00431B83"/>
    <w:rsid w:val="004809EE"/>
    <w:rsid w:val="004B213E"/>
    <w:rsid w:val="004E5A9B"/>
    <w:rsid w:val="004E7D54"/>
    <w:rsid w:val="005273C6"/>
    <w:rsid w:val="00530A69"/>
    <w:rsid w:val="00545593"/>
    <w:rsid w:val="00577C6C"/>
    <w:rsid w:val="005B17B7"/>
    <w:rsid w:val="005C2FE2"/>
    <w:rsid w:val="005C71E7"/>
    <w:rsid w:val="005D7749"/>
    <w:rsid w:val="005E2BC9"/>
    <w:rsid w:val="00605102"/>
    <w:rsid w:val="006215AA"/>
    <w:rsid w:val="00623DA9"/>
    <w:rsid w:val="00640AA9"/>
    <w:rsid w:val="006536D3"/>
    <w:rsid w:val="006913C9"/>
    <w:rsid w:val="0069470D"/>
    <w:rsid w:val="00734F00"/>
    <w:rsid w:val="007A70AE"/>
    <w:rsid w:val="007E327D"/>
    <w:rsid w:val="0082081D"/>
    <w:rsid w:val="008362E8"/>
    <w:rsid w:val="00894316"/>
    <w:rsid w:val="008A1768"/>
    <w:rsid w:val="008B7FC3"/>
    <w:rsid w:val="008E48CB"/>
    <w:rsid w:val="008F4429"/>
    <w:rsid w:val="0094021A"/>
    <w:rsid w:val="00992C4A"/>
    <w:rsid w:val="009A0B29"/>
    <w:rsid w:val="009C6A0B"/>
    <w:rsid w:val="009F0C77"/>
    <w:rsid w:val="009F20DF"/>
    <w:rsid w:val="009F4DD1"/>
    <w:rsid w:val="009F7974"/>
    <w:rsid w:val="00A07B08"/>
    <w:rsid w:val="00A26BA5"/>
    <w:rsid w:val="00A41684"/>
    <w:rsid w:val="00A41F86"/>
    <w:rsid w:val="00A64E80"/>
    <w:rsid w:val="00A72BCD"/>
    <w:rsid w:val="00A741D9"/>
    <w:rsid w:val="00A767F9"/>
    <w:rsid w:val="00A833AB"/>
    <w:rsid w:val="00A9741D"/>
    <w:rsid w:val="00AA2E98"/>
    <w:rsid w:val="00AD4B17"/>
    <w:rsid w:val="00B00362"/>
    <w:rsid w:val="00B412D4"/>
    <w:rsid w:val="00B52D65"/>
    <w:rsid w:val="00BE3C22"/>
    <w:rsid w:val="00C0345E"/>
    <w:rsid w:val="00C11402"/>
    <w:rsid w:val="00C31538"/>
    <w:rsid w:val="00C3483A"/>
    <w:rsid w:val="00C74E9D"/>
    <w:rsid w:val="00C82FD3"/>
    <w:rsid w:val="00C92819"/>
    <w:rsid w:val="00CC6B7B"/>
    <w:rsid w:val="00CD2089"/>
    <w:rsid w:val="00D63888"/>
    <w:rsid w:val="00D73A67"/>
    <w:rsid w:val="00D970A9"/>
    <w:rsid w:val="00DC01AD"/>
    <w:rsid w:val="00DD6107"/>
    <w:rsid w:val="00DF3845"/>
    <w:rsid w:val="00E41911"/>
    <w:rsid w:val="00E423EF"/>
    <w:rsid w:val="00E92EEF"/>
    <w:rsid w:val="00F24442"/>
    <w:rsid w:val="00F50AE3"/>
    <w:rsid w:val="00F67CF1"/>
    <w:rsid w:val="00F840F0"/>
    <w:rsid w:val="00FA6A9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99D0F1-8C8D-48F7-BE2F-E6C68B44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3479"/>
    <w:rPr>
      <w:rFonts w:ascii="Tahoma" w:hAnsi="Tahoma" w:cs="Tahoma"/>
      <w:sz w:val="16"/>
      <w:szCs w:val="16"/>
    </w:rPr>
  </w:style>
  <w:style w:type="character" w:customStyle="1" w:styleId="BalloonTextChar">
    <w:name w:val="Balloon Text Char"/>
    <w:basedOn w:val="DefaultParagraphFont"/>
    <w:link w:val="BalloonText"/>
    <w:uiPriority w:val="99"/>
    <w:semiHidden/>
    <w:rsid w:val="00193479"/>
    <w:rPr>
      <w:rFonts w:ascii="Tahoma" w:eastAsia="Times New Roman" w:hAnsi="Tahoma" w:cs="Tahoma"/>
      <w:sz w:val="16"/>
      <w:szCs w:val="16"/>
    </w:rPr>
  </w:style>
  <w:style w:type="character" w:styleId="Hyperlink">
    <w:name w:val="Hyperlink"/>
    <w:basedOn w:val="DefaultParagraphFont"/>
    <w:uiPriority w:val="99"/>
    <w:unhideWhenUsed/>
    <w:rsid w:val="004E5A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40_20120530.docx" TargetMode="External"/><Relationship Id="rId3" Type="http://schemas.openxmlformats.org/officeDocument/2006/relationships/settings" Target="settings.xml"/><Relationship Id="rId7" Type="http://schemas.openxmlformats.org/officeDocument/2006/relationships/hyperlink" Target="file:///h:\hj%20archive\2012\05-3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07A91-D4FB-4FA7-98F1-D4C4F32D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406</Words>
  <Characters>2320</Characters>
  <Application>Microsoft Office Word</Application>
  <DocSecurity>4</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5340: Honorable Laurie Slade Funderburk - South Carolina Legislature Online</dc:title>
  <dc:subject/>
  <dc:creator>rosannemcdowell</dc:creator>
  <cp:keywords/>
  <dc:description/>
  <cp:lastModifiedBy>N Cumfer</cp:lastModifiedBy>
  <cp:revision>2</cp:revision>
  <cp:lastPrinted>2012-05-24T13:27:00Z</cp:lastPrinted>
  <dcterms:created xsi:type="dcterms:W3CDTF">2014-11-24T15:07:00Z</dcterms:created>
  <dcterms:modified xsi:type="dcterms:W3CDTF">2014-11-24T15:07:00Z</dcterms:modified>
</cp:coreProperties>
</file>