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35C" w:rsidRDefault="0028535C" w:rsidP="0028535C">
      <w:pPr>
        <w:widowControl w:val="0"/>
        <w:jc w:val="center"/>
      </w:pPr>
      <w:bookmarkStart w:id="0" w:name="_GoBack"/>
      <w:bookmarkEnd w:id="0"/>
      <w:r w:rsidRPr="0028535C">
        <w:rPr>
          <w:b/>
        </w:rPr>
        <w:t>South Carolina General Assembly</w:t>
      </w:r>
    </w:p>
    <w:p w:rsidR="0028535C" w:rsidRDefault="0028535C" w:rsidP="0028535C">
      <w:pPr>
        <w:widowControl w:val="0"/>
        <w:jc w:val="center"/>
      </w:pPr>
      <w:r>
        <w:t>119th Session, 2011-2012</w:t>
      </w:r>
    </w:p>
    <w:p w:rsidR="0028535C" w:rsidRDefault="0028535C" w:rsidP="0028535C">
      <w:pPr>
        <w:widowControl w:val="0"/>
        <w:jc w:val="left"/>
      </w:pPr>
    </w:p>
    <w:p w:rsidR="0028535C" w:rsidRDefault="0028535C" w:rsidP="0028535C">
      <w:pPr>
        <w:widowControl w:val="0"/>
        <w:jc w:val="left"/>
        <w:rPr>
          <w:b/>
        </w:rPr>
      </w:pPr>
      <w:r w:rsidRPr="0028535C">
        <w:rPr>
          <w:b/>
        </w:rPr>
        <w:t>H. 5348</w:t>
      </w:r>
    </w:p>
    <w:p w:rsidR="0028535C" w:rsidRDefault="0028535C" w:rsidP="0028535C">
      <w:pPr>
        <w:widowControl w:val="0"/>
        <w:jc w:val="left"/>
        <w:rPr>
          <w:b/>
        </w:rPr>
      </w:pPr>
    </w:p>
    <w:p w:rsidR="0028535C" w:rsidRDefault="0028535C" w:rsidP="0028535C">
      <w:pPr>
        <w:widowControl w:val="0"/>
        <w:jc w:val="left"/>
      </w:pPr>
      <w:r w:rsidRPr="0028535C">
        <w:rPr>
          <w:b/>
        </w:rPr>
        <w:t>STATUS INFORMATION</w:t>
      </w:r>
    </w:p>
    <w:p w:rsidR="0028535C" w:rsidRDefault="0028535C" w:rsidP="0028535C">
      <w:pPr>
        <w:widowControl w:val="0"/>
        <w:jc w:val="left"/>
      </w:pPr>
    </w:p>
    <w:p w:rsidR="0028535C" w:rsidRDefault="0028535C" w:rsidP="0028535C">
      <w:pPr>
        <w:widowControl w:val="0"/>
        <w:jc w:val="left"/>
      </w:pPr>
      <w:r>
        <w:t>House Resolution</w:t>
      </w:r>
    </w:p>
    <w:p w:rsidR="0028535C" w:rsidRDefault="0028535C" w:rsidP="0028535C">
      <w:pPr>
        <w:widowControl w:val="0"/>
        <w:jc w:val="left"/>
      </w:pPr>
      <w:r>
        <w:t>Sponsors: Reps. Anderson, Agnew, Alexander, Allen, Allison,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28535C" w:rsidRDefault="0028535C" w:rsidP="0028535C">
      <w:pPr>
        <w:widowControl w:val="0"/>
        <w:jc w:val="left"/>
      </w:pPr>
      <w:r>
        <w:t>Document Path: l:\council\bills\gm\25156ahb12.docx</w:t>
      </w:r>
    </w:p>
    <w:p w:rsidR="0028535C" w:rsidRDefault="0028535C" w:rsidP="0028535C">
      <w:pPr>
        <w:widowControl w:val="0"/>
        <w:jc w:val="left"/>
      </w:pPr>
    </w:p>
    <w:p w:rsidR="0028535C" w:rsidRDefault="0028535C" w:rsidP="0028535C">
      <w:pPr>
        <w:widowControl w:val="0"/>
        <w:jc w:val="left"/>
      </w:pPr>
      <w:r>
        <w:t>Introduced in the House on May 31, 2012</w:t>
      </w:r>
    </w:p>
    <w:p w:rsidR="0028535C" w:rsidRDefault="0028535C" w:rsidP="0028535C">
      <w:pPr>
        <w:widowControl w:val="0"/>
        <w:jc w:val="left"/>
      </w:pPr>
      <w:r>
        <w:t>Adopted by the House on May 31, 2012</w:t>
      </w:r>
    </w:p>
    <w:p w:rsidR="0028535C" w:rsidRDefault="0028535C" w:rsidP="0028535C">
      <w:pPr>
        <w:widowControl w:val="0"/>
        <w:jc w:val="left"/>
      </w:pPr>
    </w:p>
    <w:p w:rsidR="0028535C" w:rsidRDefault="0028535C" w:rsidP="0028535C">
      <w:pPr>
        <w:widowControl w:val="0"/>
        <w:jc w:val="left"/>
      </w:pPr>
      <w:r>
        <w:t xml:space="preserve">Summary: </w:t>
      </w:r>
      <w:r w:rsidR="004D1DD9">
        <w:t>Dr. Maudest Rhue-Scott</w:t>
      </w:r>
    </w:p>
    <w:p w:rsidR="0028535C" w:rsidRDefault="0028535C" w:rsidP="0028535C">
      <w:pPr>
        <w:widowControl w:val="0"/>
        <w:jc w:val="left"/>
      </w:pPr>
    </w:p>
    <w:p w:rsidR="0028535C" w:rsidRDefault="0028535C" w:rsidP="0028535C">
      <w:pPr>
        <w:widowControl w:val="0"/>
        <w:jc w:val="left"/>
      </w:pPr>
    </w:p>
    <w:p w:rsidR="0028535C" w:rsidRDefault="0028535C" w:rsidP="002853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535C">
        <w:rPr>
          <w:b/>
        </w:rPr>
        <w:t>HISTORY OF LEGISLATIVE ACTIONS</w:t>
      </w:r>
    </w:p>
    <w:p w:rsidR="0028535C" w:rsidRDefault="0028535C" w:rsidP="002853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535C" w:rsidRPr="0028535C" w:rsidRDefault="0028535C" w:rsidP="002853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535C">
        <w:rPr>
          <w:u w:val="single"/>
        </w:rPr>
        <w:tab/>
        <w:t>Date</w:t>
      </w:r>
      <w:r w:rsidRPr="0028535C">
        <w:rPr>
          <w:u w:val="single"/>
        </w:rPr>
        <w:tab/>
        <w:t>Body</w:t>
      </w:r>
      <w:r w:rsidRPr="0028535C">
        <w:rPr>
          <w:u w:val="single"/>
        </w:rPr>
        <w:tab/>
        <w:t>Action Description with journal page number</w:t>
      </w:r>
      <w:r w:rsidRPr="0028535C">
        <w:rPr>
          <w:u w:val="single"/>
        </w:rPr>
        <w:tab/>
      </w:r>
    </w:p>
    <w:p w:rsidR="00223C93" w:rsidRDefault="00223C93" w:rsidP="00223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House</w:t>
      </w:r>
      <w:r>
        <w:tab/>
      </w:r>
      <w:r w:rsidRPr="00690BE4">
        <w:t>Introduced and adopted (</w:t>
      </w:r>
      <w:hyperlink r:id="rId7" w:history="1">
        <w:r w:rsidRPr="00690BE4">
          <w:rPr>
            <w:rStyle w:val="Hyperlink"/>
          </w:rPr>
          <w:t>House Journal</w:t>
        </w:r>
        <w:r w:rsidRPr="00690BE4">
          <w:rPr>
            <w:rStyle w:val="Hyperlink"/>
          </w:rPr>
          <w:noBreakHyphen/>
          <w:t>page 9</w:t>
        </w:r>
      </w:hyperlink>
      <w:r w:rsidRPr="00690BE4">
        <w:t>)</w:t>
      </w:r>
    </w:p>
    <w:p w:rsidR="00223C93" w:rsidRDefault="00223C93" w:rsidP="00223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535C" w:rsidRPr="0028535C" w:rsidRDefault="0028535C" w:rsidP="002853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535C" w:rsidRDefault="0028535C" w:rsidP="0028535C">
      <w:r w:rsidRPr="0028535C">
        <w:rPr>
          <w:b/>
        </w:rPr>
        <w:t>VERSIONS OF THIS BILL</w:t>
      </w:r>
    </w:p>
    <w:p w:rsidR="0028535C" w:rsidRDefault="0028535C" w:rsidP="0028535C"/>
    <w:p w:rsidR="0028535C" w:rsidRDefault="00A4137F" w:rsidP="0028535C">
      <w:hyperlink r:id="rId8" w:history="1">
        <w:r w:rsidR="0028535C">
          <w:rPr>
            <w:rStyle w:val="Hyperlink"/>
          </w:rPr>
          <w:t>5/31/2012</w:t>
        </w:r>
      </w:hyperlink>
    </w:p>
    <w:p w:rsidR="0028535C" w:rsidRDefault="0028535C" w:rsidP="0028535C"/>
    <w:p w:rsidR="0028535C" w:rsidRDefault="0028535C" w:rsidP="0028535C">
      <w:pPr>
        <w:sectPr w:rsidR="0028535C" w:rsidSect="002853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7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78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56277">
        <w:t>RECOGNIZE AND HONOR DR. MAUDEST RHUE</w:t>
      </w:r>
      <w:r w:rsidR="00525B9B">
        <w:noBreakHyphen/>
      </w:r>
      <w:r w:rsidR="00156277">
        <w:t>SCOTT, PRINCIPAL OF SAMPIT ELEMENTARY SCHOOL, UPON THE OCCAS</w:t>
      </w:r>
      <w:r w:rsidR="00E6660C">
        <w:t>ION OF HER RETIREMENT</w:t>
      </w:r>
      <w:r w:rsidR="00407A8E">
        <w:t xml:space="preserve"> AFTER FO</w:t>
      </w:r>
      <w:r w:rsidR="00156277">
        <w:t xml:space="preserve">RTY YEARS OF OUTSTANDING SERVICE IN THE FIELD OF EDUCATION, AND </w:t>
      </w:r>
      <w:r w:rsidR="00C903DE">
        <w:t xml:space="preserve">TO </w:t>
      </w:r>
      <w:r w:rsidR="00156277">
        <w:t>WISH HER CONTINUED SUCCESS AND HAPPINESS IN ALL HER FUTURE ENDEAVORS.</w:t>
      </w: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144A" w:rsidRDefault="00F9789F" w:rsidP="00881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144A">
        <w:t xml:space="preserve">it is altogether fitting and proper that the members of the House of Representatives of the State of South Carolina should pause in their deliberations to express their gratitude to </w:t>
      </w:r>
      <w:r w:rsidR="00156277">
        <w:t>Dr. Maudest Rhue</w:t>
      </w:r>
      <w:r w:rsidR="00525B9B">
        <w:noBreakHyphen/>
      </w:r>
      <w:r w:rsidR="00156277">
        <w:t>Scott</w:t>
      </w:r>
      <w:r w:rsidR="0088144A">
        <w:t xml:space="preserve"> for her significant contributions to </w:t>
      </w:r>
      <w:r w:rsidR="00156277">
        <w:t>the education of our state</w:t>
      </w:r>
      <w:r w:rsidR="00525B9B" w:rsidRPr="00525B9B">
        <w:t>’</w:t>
      </w:r>
      <w:r w:rsidR="00156277">
        <w:t>s youngest citizens</w:t>
      </w:r>
      <w:r w:rsidR="0088144A">
        <w:t>; and</w:t>
      </w:r>
    </w:p>
    <w:p w:rsidR="0088144A" w:rsidRDefault="0088144A" w:rsidP="00881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6E0" w:rsidRDefault="0088144A" w:rsidP="00407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03DE">
        <w:t>after earning</w:t>
      </w:r>
      <w:r w:rsidR="00156277">
        <w:t xml:space="preserve"> a bachelor</w:t>
      </w:r>
      <w:r w:rsidR="00525B9B" w:rsidRPr="00525B9B">
        <w:t>’</w:t>
      </w:r>
      <w:r w:rsidR="00156277">
        <w:t>s</w:t>
      </w:r>
      <w:r w:rsidR="006D0A29">
        <w:t xml:space="preserve"> degree</w:t>
      </w:r>
      <w:r w:rsidR="00156277">
        <w:t xml:space="preserve"> in music education </w:t>
      </w:r>
      <w:r w:rsidR="004D30CA">
        <w:t xml:space="preserve">in 1972 </w:t>
      </w:r>
      <w:r w:rsidR="00156277">
        <w:t>from Livingston College in Salisbury, North Carolina</w:t>
      </w:r>
      <w:r w:rsidR="00407A8E">
        <w:t>,</w:t>
      </w:r>
      <w:r w:rsidR="00C903DE">
        <w:t xml:space="preserve"> she</w:t>
      </w:r>
      <w:r w:rsidR="00156277">
        <w:t xml:space="preserve"> </w:t>
      </w:r>
      <w:r w:rsidR="00407A8E">
        <w:t xml:space="preserve">began her teaching career </w:t>
      </w:r>
      <w:r w:rsidR="00E6660C">
        <w:t>at</w:t>
      </w:r>
      <w:r w:rsidR="00407A8E">
        <w:t xml:space="preserve"> </w:t>
      </w:r>
      <w:r w:rsidR="00407A8E" w:rsidRPr="00FB767B">
        <w:rPr>
          <w:color w:val="000000" w:themeColor="text1"/>
          <w:u w:color="000000" w:themeColor="text1"/>
        </w:rPr>
        <w:t>Miley Hil</w:t>
      </w:r>
      <w:r w:rsidR="00407A8E">
        <w:rPr>
          <w:color w:val="000000" w:themeColor="text1"/>
          <w:u w:color="000000" w:themeColor="text1"/>
        </w:rPr>
        <w:t>l Elementary</w:t>
      </w:r>
      <w:r w:rsidR="00407A8E" w:rsidRPr="00FB767B">
        <w:rPr>
          <w:color w:val="000000" w:themeColor="text1"/>
          <w:u w:color="000000" w:themeColor="text1"/>
        </w:rPr>
        <w:t xml:space="preserve"> </w:t>
      </w:r>
      <w:r w:rsidR="007876E0">
        <w:rPr>
          <w:color w:val="000000" w:themeColor="text1"/>
          <w:u w:color="000000" w:themeColor="text1"/>
        </w:rPr>
        <w:t>in the Charleston County School District; and</w:t>
      </w:r>
    </w:p>
    <w:p w:rsidR="007876E0" w:rsidRDefault="007876E0" w:rsidP="00407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44A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also </w:t>
      </w:r>
      <w:r w:rsidR="00C903DE">
        <w:rPr>
          <w:color w:val="000000" w:themeColor="text1"/>
          <w:u w:color="000000" w:themeColor="text1"/>
        </w:rPr>
        <w:t>taught music</w:t>
      </w:r>
      <w:r>
        <w:rPr>
          <w:color w:val="000000" w:themeColor="text1"/>
          <w:u w:color="000000" w:themeColor="text1"/>
        </w:rPr>
        <w:t xml:space="preserve"> </w:t>
      </w:r>
      <w:r w:rsidR="00C903DE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Blaney Elementary and </w:t>
      </w:r>
      <w:r w:rsidR="00407A8E" w:rsidRPr="00FB767B">
        <w:rPr>
          <w:color w:val="000000" w:themeColor="text1"/>
          <w:u w:color="000000" w:themeColor="text1"/>
        </w:rPr>
        <w:t>Schroeder Middle</w:t>
      </w:r>
      <w:r>
        <w:rPr>
          <w:color w:val="000000" w:themeColor="text1"/>
          <w:u w:color="000000" w:themeColor="text1"/>
        </w:rPr>
        <w:t xml:space="preserve"> schools while earning </w:t>
      </w:r>
      <w:r w:rsidR="00156277">
        <w:t>a master</w:t>
      </w:r>
      <w:r w:rsidR="00525B9B" w:rsidRPr="00525B9B">
        <w:t>’</w:t>
      </w:r>
      <w:r w:rsidR="00156277">
        <w:t>s</w:t>
      </w:r>
      <w:r w:rsidR="006D0A29">
        <w:t xml:space="preserve"> degree</w:t>
      </w:r>
      <w:r w:rsidR="00156277">
        <w:t xml:space="preserve"> in </w:t>
      </w:r>
      <w:r w:rsidR="00407A8E">
        <w:t>elementary administration and supervision from The Citadel in 1976</w:t>
      </w:r>
      <w:r w:rsidR="0088144A">
        <w:t>; and</w:t>
      </w:r>
    </w:p>
    <w:p w:rsidR="007876E0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6E0" w:rsidRPr="00FB767B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since 1976, she has faithfully served </w:t>
      </w:r>
      <w:r w:rsidRPr="007876E0">
        <w:rPr>
          <w:color w:val="000000" w:themeColor="text1"/>
          <w:u w:color="000000" w:themeColor="text1"/>
        </w:rPr>
        <w:t>Georgetown County School District</w:t>
      </w:r>
      <w:r>
        <w:rPr>
          <w:color w:val="000000" w:themeColor="text1"/>
          <w:u w:color="000000" w:themeColor="text1"/>
        </w:rPr>
        <w:t xml:space="preserve"> as a music teacher at</w:t>
      </w:r>
      <w:r w:rsidRPr="00FB767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 </w:t>
      </w:r>
      <w:r w:rsidRPr="00FB767B">
        <w:rPr>
          <w:color w:val="000000" w:themeColor="text1"/>
          <w:u w:color="000000" w:themeColor="text1"/>
        </w:rPr>
        <w:t>Brown</w:t>
      </w:r>
      <w:r w:rsidR="00525B9B" w:rsidRPr="00525B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Ferry Elementary, </w:t>
      </w:r>
      <w:r w:rsidRPr="00FB767B">
        <w:rPr>
          <w:color w:val="000000" w:themeColor="text1"/>
          <w:u w:color="000000" w:themeColor="text1"/>
        </w:rPr>
        <w:t>Choppee Middle</w:t>
      </w:r>
      <w:r>
        <w:rPr>
          <w:color w:val="000000" w:themeColor="text1"/>
          <w:u w:color="000000" w:themeColor="text1"/>
        </w:rPr>
        <w:t xml:space="preserve">, and </w:t>
      </w:r>
      <w:r w:rsidRPr="00FB767B">
        <w:rPr>
          <w:color w:val="000000" w:themeColor="text1"/>
          <w:u w:color="000000" w:themeColor="text1"/>
        </w:rPr>
        <w:t>McDonald Elementary</w:t>
      </w:r>
      <w:r>
        <w:rPr>
          <w:color w:val="000000" w:themeColor="text1"/>
          <w:u w:color="000000" w:themeColor="text1"/>
        </w:rPr>
        <w:t xml:space="preserve"> schools, and then as an assistant principal at </w:t>
      </w:r>
      <w:r>
        <w:rPr>
          <w:color w:val="000000" w:themeColor="text1"/>
          <w:u w:color="000000" w:themeColor="text1"/>
        </w:rPr>
        <w:tab/>
        <w:t xml:space="preserve">McDonald </w:t>
      </w:r>
      <w:r w:rsidRPr="00FB767B">
        <w:rPr>
          <w:color w:val="000000" w:themeColor="text1"/>
          <w:u w:color="000000" w:themeColor="text1"/>
        </w:rPr>
        <w:t>Elementary</w:t>
      </w:r>
      <w:r>
        <w:rPr>
          <w:color w:val="000000" w:themeColor="text1"/>
          <w:u w:color="000000" w:themeColor="text1"/>
        </w:rPr>
        <w:t xml:space="preserve"> from </w:t>
      </w:r>
      <w:r w:rsidRPr="00FB767B">
        <w:rPr>
          <w:color w:val="000000" w:themeColor="text1"/>
          <w:u w:color="000000" w:themeColor="text1"/>
        </w:rPr>
        <w:t xml:space="preserve">1986 </w:t>
      </w:r>
      <w:r>
        <w:rPr>
          <w:color w:val="000000" w:themeColor="text1"/>
          <w:u w:color="000000" w:themeColor="text1"/>
        </w:rPr>
        <w:t xml:space="preserve">to </w:t>
      </w:r>
      <w:r w:rsidRPr="00FB767B">
        <w:rPr>
          <w:color w:val="000000" w:themeColor="text1"/>
          <w:u w:color="000000" w:themeColor="text1"/>
        </w:rPr>
        <w:t>1990</w:t>
      </w:r>
    </w:p>
    <w:p w:rsidR="007876E0" w:rsidRDefault="004D30CA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</w:t>
      </w:r>
      <w:r w:rsidR="007876E0">
        <w:rPr>
          <w:color w:val="000000" w:themeColor="text1"/>
          <w:u w:color="000000" w:themeColor="text1"/>
        </w:rPr>
        <w:t xml:space="preserve">nd as principal of Sampit Elementary </w:t>
      </w:r>
      <w:r w:rsidR="00E6660C">
        <w:rPr>
          <w:color w:val="000000" w:themeColor="text1"/>
          <w:u w:color="000000" w:themeColor="text1"/>
        </w:rPr>
        <w:t xml:space="preserve">School </w:t>
      </w:r>
      <w:r w:rsidR="007876E0">
        <w:rPr>
          <w:color w:val="000000" w:themeColor="text1"/>
          <w:u w:color="000000" w:themeColor="text1"/>
        </w:rPr>
        <w:t xml:space="preserve">since </w:t>
      </w:r>
      <w:r w:rsidR="007876E0" w:rsidRPr="00FB767B">
        <w:rPr>
          <w:color w:val="000000" w:themeColor="text1"/>
          <w:u w:color="000000" w:themeColor="text1"/>
        </w:rPr>
        <w:t>1990</w:t>
      </w:r>
      <w:r w:rsidR="007876E0">
        <w:rPr>
          <w:color w:val="000000" w:themeColor="text1"/>
          <w:u w:color="000000" w:themeColor="text1"/>
        </w:rPr>
        <w:t>; and</w:t>
      </w:r>
    </w:p>
    <w:p w:rsidR="007876E0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6E0" w:rsidRPr="00FB767B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earned a</w:t>
      </w:r>
      <w:r w:rsidR="006D0A29">
        <w:rPr>
          <w:color w:val="000000" w:themeColor="text1"/>
          <w:u w:color="000000" w:themeColor="text1"/>
        </w:rPr>
        <w:t xml:space="preserve"> specialist in education</w:t>
      </w:r>
      <w:r>
        <w:rPr>
          <w:color w:val="000000" w:themeColor="text1"/>
          <w:u w:color="000000" w:themeColor="text1"/>
        </w:rPr>
        <w:t xml:space="preserve"> degree from The Citadel </w:t>
      </w:r>
      <w:r w:rsidR="006D0A29">
        <w:rPr>
          <w:color w:val="000000" w:themeColor="text1"/>
          <w:u w:color="000000" w:themeColor="text1"/>
        </w:rPr>
        <w:t>in 1998 and completed her</w:t>
      </w:r>
      <w:r>
        <w:rPr>
          <w:color w:val="000000" w:themeColor="text1"/>
          <w:u w:color="000000" w:themeColor="text1"/>
        </w:rPr>
        <w:t xml:space="preserve"> doctorate in education in </w:t>
      </w:r>
      <w:r w:rsidRPr="00FB767B">
        <w:rPr>
          <w:color w:val="000000" w:themeColor="text1"/>
          <w:u w:color="000000" w:themeColor="text1"/>
        </w:rPr>
        <w:t>200</w:t>
      </w:r>
      <w:r>
        <w:rPr>
          <w:color w:val="000000" w:themeColor="text1"/>
          <w:u w:color="000000" w:themeColor="text1"/>
        </w:rPr>
        <w:t>7</w:t>
      </w:r>
      <w:r w:rsidRPr="00FB767B">
        <w:rPr>
          <w:color w:val="000000" w:themeColor="text1"/>
          <w:u w:color="000000" w:themeColor="text1"/>
        </w:rPr>
        <w:t xml:space="preserve"> </w:t>
      </w:r>
      <w:r w:rsidR="004D30CA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</w:t>
      </w:r>
      <w:r w:rsidRPr="00FB767B">
        <w:rPr>
          <w:color w:val="000000" w:themeColor="text1"/>
          <w:u w:color="000000" w:themeColor="text1"/>
        </w:rPr>
        <w:t>Nova Southeastern University</w:t>
      </w:r>
      <w:r>
        <w:rPr>
          <w:color w:val="000000" w:themeColor="text1"/>
          <w:u w:color="000000" w:themeColor="text1"/>
        </w:rPr>
        <w:t xml:space="preserve"> in Fort Lauderdale, Florida; and</w:t>
      </w:r>
    </w:p>
    <w:p w:rsidR="007876E0" w:rsidRPr="00FB767B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60C" w:rsidRDefault="00E6660C" w:rsidP="00E66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Dr. Rhue</w:t>
      </w:r>
      <w:r w:rsidR="00525B9B">
        <w:noBreakHyphen/>
      </w:r>
      <w:r>
        <w:t>Scott</w:t>
      </w:r>
      <w:r>
        <w:rPr>
          <w:color w:val="000000" w:themeColor="text1"/>
          <w:u w:color="000000" w:themeColor="text1"/>
        </w:rPr>
        <w:t xml:space="preserve"> has </w:t>
      </w:r>
      <w:r w:rsidRPr="00FB767B">
        <w:rPr>
          <w:color w:val="000000" w:themeColor="text1"/>
          <w:u w:color="000000" w:themeColor="text1"/>
        </w:rPr>
        <w:t>utilize</w:t>
      </w:r>
      <w:r>
        <w:rPr>
          <w:color w:val="000000" w:themeColor="text1"/>
          <w:u w:color="000000" w:themeColor="text1"/>
        </w:rPr>
        <w:t>d</w:t>
      </w:r>
      <w:r w:rsidRPr="00FB767B">
        <w:rPr>
          <w:color w:val="000000" w:themeColor="text1"/>
          <w:u w:color="000000" w:themeColor="text1"/>
        </w:rPr>
        <w:t xml:space="preserve"> school funding </w:t>
      </w:r>
      <w:r>
        <w:rPr>
          <w:color w:val="000000" w:themeColor="text1"/>
          <w:u w:color="000000" w:themeColor="text1"/>
        </w:rPr>
        <w:t xml:space="preserve">at Sampit Elementary </w:t>
      </w:r>
      <w:r w:rsidRPr="00FB767B">
        <w:rPr>
          <w:color w:val="000000" w:themeColor="text1"/>
          <w:u w:color="000000" w:themeColor="text1"/>
        </w:rPr>
        <w:t xml:space="preserve">to keep class sizes </w:t>
      </w:r>
      <w:r>
        <w:rPr>
          <w:color w:val="000000" w:themeColor="text1"/>
          <w:u w:color="000000" w:themeColor="text1"/>
        </w:rPr>
        <w:t>small</w:t>
      </w:r>
      <w:r w:rsidRPr="00FB767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FB767B">
        <w:rPr>
          <w:color w:val="000000" w:themeColor="text1"/>
          <w:u w:color="000000" w:themeColor="text1"/>
        </w:rPr>
        <w:t>provide high</w:t>
      </w:r>
      <w:r w:rsidR="00525B9B">
        <w:rPr>
          <w:color w:val="000000" w:themeColor="text1"/>
          <w:u w:color="000000" w:themeColor="text1"/>
        </w:rPr>
        <w:noBreakHyphen/>
      </w:r>
      <w:r w:rsidRPr="00FB767B">
        <w:rPr>
          <w:color w:val="000000" w:themeColor="text1"/>
          <w:u w:color="000000" w:themeColor="text1"/>
        </w:rPr>
        <w:t>quality and thorough staff development and teacher training</w:t>
      </w:r>
      <w:r>
        <w:rPr>
          <w:color w:val="000000" w:themeColor="text1"/>
          <w:u w:color="000000" w:themeColor="text1"/>
        </w:rPr>
        <w:t>; and</w:t>
      </w:r>
    </w:p>
    <w:p w:rsidR="00E6660C" w:rsidRDefault="00E6660C" w:rsidP="00E66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0C" w:rsidRDefault="00E6660C" w:rsidP="00E66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under her leadership, </w:t>
      </w:r>
      <w:r w:rsidRPr="00FB767B">
        <w:rPr>
          <w:color w:val="000000" w:themeColor="text1"/>
          <w:u w:color="000000" w:themeColor="text1"/>
        </w:rPr>
        <w:t>Sampit Elementary</w:t>
      </w:r>
      <w:r w:rsidR="00525B9B" w:rsidRPr="00525B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B767B">
        <w:rPr>
          <w:color w:val="000000" w:themeColor="text1"/>
          <w:u w:color="000000" w:themeColor="text1"/>
        </w:rPr>
        <w:t xml:space="preserve"> creat</w:t>
      </w:r>
      <w:r>
        <w:rPr>
          <w:color w:val="000000" w:themeColor="text1"/>
          <w:u w:color="000000" w:themeColor="text1"/>
        </w:rPr>
        <w:t>ion of</w:t>
      </w:r>
      <w:r w:rsidRPr="00FB767B">
        <w:rPr>
          <w:color w:val="000000" w:themeColor="text1"/>
          <w:u w:color="000000" w:themeColor="text1"/>
        </w:rPr>
        <w:t xml:space="preserve"> a successful school atmosphere</w:t>
      </w:r>
      <w:r>
        <w:rPr>
          <w:color w:val="000000" w:themeColor="text1"/>
          <w:u w:color="000000" w:themeColor="text1"/>
        </w:rPr>
        <w:t xml:space="preserve"> through </w:t>
      </w:r>
      <w:r w:rsidRPr="00FB767B">
        <w:rPr>
          <w:color w:val="000000" w:themeColor="text1"/>
          <w:u w:color="000000" w:themeColor="text1"/>
        </w:rPr>
        <w:t>high student achievement</w:t>
      </w:r>
      <w:r>
        <w:rPr>
          <w:color w:val="000000" w:themeColor="text1"/>
          <w:u w:color="000000" w:themeColor="text1"/>
        </w:rPr>
        <w:t xml:space="preserve"> h</w:t>
      </w:r>
      <w:r w:rsidRPr="00FB767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earned the school recognition as</w:t>
      </w:r>
      <w:r w:rsidRPr="00FB767B">
        <w:rPr>
          <w:color w:val="000000" w:themeColor="text1"/>
          <w:u w:color="000000" w:themeColor="text1"/>
        </w:rPr>
        <w:t xml:space="preserve"> a No Child Left Behind Blue Ribbon School </w:t>
      </w:r>
      <w:r>
        <w:t>i</w:t>
      </w:r>
      <w:r w:rsidRPr="00FB767B">
        <w:rPr>
          <w:color w:val="000000" w:themeColor="text1"/>
          <w:u w:color="000000" w:themeColor="text1"/>
        </w:rPr>
        <w:t>n 2005</w:t>
      </w:r>
      <w:r>
        <w:rPr>
          <w:color w:val="000000" w:themeColor="text1"/>
          <w:u w:color="000000" w:themeColor="text1"/>
        </w:rPr>
        <w:t xml:space="preserve"> </w:t>
      </w:r>
      <w:r w:rsidRPr="00FB767B">
        <w:rPr>
          <w:color w:val="000000" w:themeColor="text1"/>
          <w:u w:color="000000" w:themeColor="text1"/>
        </w:rPr>
        <w:t>for closing the achievement gap</w:t>
      </w:r>
      <w:r w:rsidR="006D0A29">
        <w:rPr>
          <w:color w:val="000000" w:themeColor="text1"/>
          <w:u w:color="000000" w:themeColor="text1"/>
        </w:rPr>
        <w:t>.  In addition, the school has also been recognized with Pal</w:t>
      </w:r>
      <w:r w:rsidRPr="00FB767B">
        <w:rPr>
          <w:color w:val="000000" w:themeColor="text1"/>
          <w:u w:color="000000" w:themeColor="text1"/>
        </w:rPr>
        <w:t>metto Gold and Silver awards</w:t>
      </w:r>
      <w:r>
        <w:rPr>
          <w:color w:val="000000" w:themeColor="text1"/>
          <w:u w:color="000000" w:themeColor="text1"/>
        </w:rPr>
        <w:t>; and</w:t>
      </w:r>
    </w:p>
    <w:p w:rsidR="00E6660C" w:rsidRDefault="00E6660C" w:rsidP="00E66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 </w:t>
      </w:r>
    </w:p>
    <w:p w:rsidR="00407A8E" w:rsidRDefault="00407A8E" w:rsidP="00E50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30CA">
        <w:t>Dr. Rhue</w:t>
      </w:r>
      <w:r w:rsidR="00525B9B">
        <w:noBreakHyphen/>
      </w:r>
      <w:r w:rsidR="004D30CA">
        <w:t>Scott</w:t>
      </w:r>
      <w:r w:rsidR="00E509EC">
        <w:t xml:space="preserve"> is a member of the </w:t>
      </w:r>
      <w:r w:rsidRPr="00FB767B">
        <w:rPr>
          <w:color w:val="000000" w:themeColor="text1"/>
          <w:u w:color="000000" w:themeColor="text1"/>
        </w:rPr>
        <w:t>S</w:t>
      </w:r>
      <w:r w:rsidR="00E509EC">
        <w:rPr>
          <w:color w:val="000000" w:themeColor="text1"/>
          <w:u w:color="000000" w:themeColor="text1"/>
        </w:rPr>
        <w:t xml:space="preserve">outh </w:t>
      </w:r>
      <w:r w:rsidRPr="00FB767B">
        <w:rPr>
          <w:color w:val="000000" w:themeColor="text1"/>
          <w:u w:color="000000" w:themeColor="text1"/>
        </w:rPr>
        <w:t>C</w:t>
      </w:r>
      <w:r w:rsidR="00E509EC">
        <w:rPr>
          <w:color w:val="000000" w:themeColor="text1"/>
          <w:u w:color="000000" w:themeColor="text1"/>
        </w:rPr>
        <w:t>arolina</w:t>
      </w:r>
      <w:r w:rsidRPr="00FB767B">
        <w:rPr>
          <w:color w:val="000000" w:themeColor="text1"/>
          <w:u w:color="000000" w:themeColor="text1"/>
        </w:rPr>
        <w:t xml:space="preserve"> Association of School Administrators</w:t>
      </w:r>
      <w:r w:rsidR="00E509EC">
        <w:rPr>
          <w:color w:val="000000" w:themeColor="text1"/>
          <w:u w:color="000000" w:themeColor="text1"/>
        </w:rPr>
        <w:t xml:space="preserve">, the </w:t>
      </w:r>
      <w:r w:rsidRPr="00FB767B">
        <w:rPr>
          <w:color w:val="000000" w:themeColor="text1"/>
          <w:u w:color="000000" w:themeColor="text1"/>
        </w:rPr>
        <w:t>S</w:t>
      </w:r>
      <w:r w:rsidR="00E509EC">
        <w:rPr>
          <w:color w:val="000000" w:themeColor="text1"/>
          <w:u w:color="000000" w:themeColor="text1"/>
        </w:rPr>
        <w:t xml:space="preserve">outh </w:t>
      </w:r>
      <w:r w:rsidRPr="00FB767B">
        <w:rPr>
          <w:color w:val="000000" w:themeColor="text1"/>
          <w:u w:color="000000" w:themeColor="text1"/>
        </w:rPr>
        <w:t>C</w:t>
      </w:r>
      <w:r w:rsidR="00E509EC">
        <w:rPr>
          <w:color w:val="000000" w:themeColor="text1"/>
          <w:u w:color="000000" w:themeColor="text1"/>
        </w:rPr>
        <w:t>arolina</w:t>
      </w:r>
      <w:r w:rsidRPr="00FB767B">
        <w:rPr>
          <w:color w:val="000000" w:themeColor="text1"/>
          <w:u w:color="000000" w:themeColor="text1"/>
        </w:rPr>
        <w:t xml:space="preserve"> Alliance of</w:t>
      </w:r>
      <w:r w:rsidR="00E509EC">
        <w:rPr>
          <w:color w:val="000000" w:themeColor="text1"/>
          <w:u w:color="000000" w:themeColor="text1"/>
        </w:rPr>
        <w:t xml:space="preserve"> Black School Educators, the </w:t>
      </w:r>
      <w:r w:rsidRPr="00FB767B">
        <w:rPr>
          <w:color w:val="000000" w:themeColor="text1"/>
          <w:u w:color="000000" w:themeColor="text1"/>
        </w:rPr>
        <w:t>Association for Supervision and Curriculum Development</w:t>
      </w:r>
      <w:r w:rsidR="00E509EC">
        <w:rPr>
          <w:color w:val="000000" w:themeColor="text1"/>
          <w:u w:color="000000" w:themeColor="text1"/>
        </w:rPr>
        <w:t xml:space="preserve">, and the </w:t>
      </w:r>
      <w:r w:rsidRPr="00FB767B">
        <w:rPr>
          <w:color w:val="000000" w:themeColor="text1"/>
          <w:u w:color="000000" w:themeColor="text1"/>
        </w:rPr>
        <w:t>National Association of Elementary School Principals</w:t>
      </w:r>
      <w:r w:rsidR="00E509EC">
        <w:rPr>
          <w:color w:val="000000" w:themeColor="text1"/>
          <w:u w:color="000000" w:themeColor="text1"/>
        </w:rPr>
        <w:t>; and</w:t>
      </w:r>
    </w:p>
    <w:p w:rsidR="00407A8E" w:rsidRDefault="00407A8E" w:rsidP="00407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7A8E" w:rsidRPr="00FB767B" w:rsidRDefault="00407A8E" w:rsidP="00407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served her community as the </w:t>
      </w:r>
      <w:r w:rsidR="00C903DE">
        <w:rPr>
          <w:color w:val="000000" w:themeColor="text1"/>
          <w:u w:color="000000" w:themeColor="text1"/>
        </w:rPr>
        <w:t xml:space="preserve">organist and pianist of </w:t>
      </w:r>
      <w:r w:rsidRPr="00FB767B">
        <w:rPr>
          <w:color w:val="000000" w:themeColor="text1"/>
          <w:u w:color="000000" w:themeColor="text1"/>
        </w:rPr>
        <w:t>Bethesda Missionary Baptist Church</w:t>
      </w:r>
      <w:r w:rsidR="00C903DE">
        <w:rPr>
          <w:color w:val="000000" w:themeColor="text1"/>
          <w:u w:color="000000" w:themeColor="text1"/>
        </w:rPr>
        <w:t xml:space="preserve"> </w:t>
      </w:r>
      <w:r w:rsidRPr="00FB767B">
        <w:rPr>
          <w:color w:val="000000" w:themeColor="text1"/>
          <w:u w:color="000000" w:themeColor="text1"/>
        </w:rPr>
        <w:t>since 1962</w:t>
      </w:r>
      <w:r w:rsidR="00C903DE">
        <w:rPr>
          <w:color w:val="000000" w:themeColor="text1"/>
          <w:u w:color="000000" w:themeColor="text1"/>
        </w:rPr>
        <w:t xml:space="preserve"> and </w:t>
      </w:r>
      <w:r w:rsidR="004D30CA">
        <w:rPr>
          <w:color w:val="000000" w:themeColor="text1"/>
          <w:u w:color="000000" w:themeColor="text1"/>
        </w:rPr>
        <w:t xml:space="preserve">as </w:t>
      </w:r>
      <w:r w:rsidR="00C903DE">
        <w:rPr>
          <w:color w:val="000000" w:themeColor="text1"/>
          <w:u w:color="000000" w:themeColor="text1"/>
        </w:rPr>
        <w:t>its f</w:t>
      </w:r>
      <w:r w:rsidRPr="00FB767B">
        <w:rPr>
          <w:color w:val="000000" w:themeColor="text1"/>
          <w:u w:color="000000" w:themeColor="text1"/>
        </w:rPr>
        <w:t xml:space="preserve">inancial </w:t>
      </w:r>
      <w:r w:rsidR="00C903DE">
        <w:rPr>
          <w:color w:val="000000" w:themeColor="text1"/>
          <w:u w:color="000000" w:themeColor="text1"/>
        </w:rPr>
        <w:t>m</w:t>
      </w:r>
      <w:r w:rsidRPr="00FB767B">
        <w:rPr>
          <w:color w:val="000000" w:themeColor="text1"/>
          <w:u w:color="000000" w:themeColor="text1"/>
        </w:rPr>
        <w:t>anager since 2008</w:t>
      </w:r>
      <w:r w:rsidR="006D0A29">
        <w:rPr>
          <w:color w:val="000000" w:themeColor="text1"/>
          <w:u w:color="000000" w:themeColor="text1"/>
        </w:rPr>
        <w:t>,</w:t>
      </w:r>
      <w:r w:rsidR="00E6660C">
        <w:rPr>
          <w:color w:val="000000" w:themeColor="text1"/>
          <w:u w:color="000000" w:themeColor="text1"/>
        </w:rPr>
        <w:t xml:space="preserve"> and </w:t>
      </w:r>
      <w:r w:rsidR="00C903DE">
        <w:rPr>
          <w:color w:val="000000" w:themeColor="text1"/>
          <w:u w:color="000000" w:themeColor="text1"/>
        </w:rPr>
        <w:t xml:space="preserve">as a member of </w:t>
      </w:r>
      <w:r w:rsidR="00E6660C">
        <w:rPr>
          <w:color w:val="000000" w:themeColor="text1"/>
          <w:u w:color="000000" w:themeColor="text1"/>
        </w:rPr>
        <w:t xml:space="preserve">the </w:t>
      </w:r>
      <w:r w:rsidR="00E6660C" w:rsidRPr="00FB767B">
        <w:rPr>
          <w:color w:val="000000" w:themeColor="text1"/>
          <w:u w:color="000000" w:themeColor="text1"/>
        </w:rPr>
        <w:t>NAACP</w:t>
      </w:r>
      <w:r w:rsidR="00E6660C">
        <w:rPr>
          <w:color w:val="000000" w:themeColor="text1"/>
          <w:u w:color="000000" w:themeColor="text1"/>
        </w:rPr>
        <w:t xml:space="preserve">, </w:t>
      </w:r>
      <w:r w:rsidR="00E6660C" w:rsidRPr="00FB767B">
        <w:rPr>
          <w:color w:val="000000" w:themeColor="text1"/>
          <w:u w:color="000000" w:themeColor="text1"/>
        </w:rPr>
        <w:t>The Peters Group</w:t>
      </w:r>
      <w:r w:rsidR="00E6660C">
        <w:rPr>
          <w:color w:val="000000" w:themeColor="text1"/>
          <w:u w:color="000000" w:themeColor="text1"/>
        </w:rPr>
        <w:t xml:space="preserve">, and </w:t>
      </w:r>
      <w:r w:rsidRPr="00FB767B">
        <w:rPr>
          <w:color w:val="000000" w:themeColor="text1"/>
          <w:u w:color="000000" w:themeColor="text1"/>
        </w:rPr>
        <w:t>Delta Sigma Theta Sorority, Inc.</w:t>
      </w:r>
      <w:r w:rsidR="00E6660C">
        <w:rPr>
          <w:color w:val="000000" w:themeColor="text1"/>
          <w:u w:color="000000" w:themeColor="text1"/>
        </w:rPr>
        <w:t>;</w:t>
      </w:r>
      <w:r w:rsidR="00C903DE">
        <w:rPr>
          <w:color w:val="000000" w:themeColor="text1"/>
          <w:u w:color="000000" w:themeColor="text1"/>
        </w:rPr>
        <w:t xml:space="preserve"> and</w:t>
      </w:r>
    </w:p>
    <w:p w:rsidR="00E509EC" w:rsidRDefault="00E509EC" w:rsidP="00E50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144A" w:rsidRPr="00E509EC" w:rsidRDefault="00E509EC" w:rsidP="00881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the proud mother of two fine children, who have blessed her with t</w:t>
      </w:r>
      <w:r w:rsidR="004D30CA"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t xml:space="preserve"> adoring grandchildren with whom </w:t>
      </w:r>
      <w:r w:rsidR="00407A8E">
        <w:t>s</w:t>
      </w:r>
      <w:r w:rsidR="0088144A">
        <w:t xml:space="preserve">he plans to spend many happy hours of </w:t>
      </w:r>
      <w:r>
        <w:t xml:space="preserve">her </w:t>
      </w:r>
      <w:r w:rsidR="0088144A">
        <w:t>retirement; and</w:t>
      </w:r>
    </w:p>
    <w:p w:rsidR="0088144A" w:rsidRDefault="0088144A" w:rsidP="00881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89F" w:rsidRDefault="0088144A" w:rsidP="00881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7876E0">
        <w:rPr>
          <w:color w:val="000000" w:themeColor="text1"/>
          <w:u w:color="000000" w:themeColor="text1"/>
        </w:rPr>
        <w:t xml:space="preserve"> </w:t>
      </w:r>
      <w:r w:rsidR="004D30CA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grateful for the years of dedication that </w:t>
      </w:r>
      <w:r w:rsidR="00E509EC">
        <w:t>Dr. Maudest Rhue</w:t>
      </w:r>
      <w:r w:rsidR="00525B9B">
        <w:noBreakHyphen/>
      </w:r>
      <w:r w:rsidR="00E509EC">
        <w:t>Scott</w:t>
      </w:r>
      <w:r>
        <w:rPr>
          <w:color w:val="000000" w:themeColor="text1"/>
          <w:u w:color="000000" w:themeColor="text1"/>
        </w:rPr>
        <w:t xml:space="preserve"> has devoted to </w:t>
      </w:r>
      <w:r w:rsidR="00E509EC">
        <w:t>the field of education</w:t>
      </w:r>
      <w:r>
        <w:rPr>
          <w:color w:val="000000" w:themeColor="text1"/>
          <w:u w:color="000000" w:themeColor="text1"/>
        </w:rPr>
        <w:t xml:space="preserve"> and wish her many years of enjoyment in h</w:t>
      </w:r>
      <w:r w:rsidR="00E509E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525B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9789F">
        <w:t>.  Now, therefore,</w:t>
      </w: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8144A">
        <w:t xml:space="preserve"> the members of the House of Representatives of the State of South Carolina, by this resolution, recognize and honor </w:t>
      </w:r>
      <w:r w:rsidR="00156277">
        <w:t xml:space="preserve">Dr. </w:t>
      </w:r>
      <w:r w:rsidR="0088144A">
        <w:t>Maudest Rhue</w:t>
      </w:r>
      <w:r w:rsidR="00525B9B">
        <w:noBreakHyphen/>
      </w:r>
      <w:r w:rsidR="0088144A">
        <w:t>Scott, principal of Sampit Elementary School, upon the occ</w:t>
      </w:r>
      <w:r w:rsidR="00E6660C">
        <w:t>asion of her retirement</w:t>
      </w:r>
      <w:r w:rsidR="00407A8E">
        <w:t xml:space="preserve"> after fort</w:t>
      </w:r>
      <w:r w:rsidR="0088144A">
        <w:t>y years of outstanding service in the field of education, and wish her continued success and happiness in all her future endeavors.</w:t>
      </w: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88144A">
        <w:t>t a copy of this resolution be present</w:t>
      </w:r>
      <w:r>
        <w:t>ed to</w:t>
      </w:r>
      <w:r w:rsidR="0088144A">
        <w:t xml:space="preserve"> </w:t>
      </w:r>
      <w:r w:rsidR="00156277">
        <w:t xml:space="preserve">Dr. </w:t>
      </w:r>
      <w:r w:rsidR="0088144A">
        <w:t>Maudest Rhue</w:t>
      </w:r>
      <w:r w:rsidR="00525B9B">
        <w:noBreakHyphen/>
      </w:r>
      <w:r w:rsidR="0088144A">
        <w:t>Scott.</w:t>
      </w:r>
    </w:p>
    <w:p w:rsidR="00E07B06" w:rsidRDefault="00525B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7B06" w:rsidRDefault="00E07B06" w:rsidP="0028535C">
      <w:pPr>
        <w:suppressAutoHyphens/>
      </w:pPr>
    </w:p>
    <w:sectPr w:rsidR="00E07B06" w:rsidSect="002853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60C" w:rsidRDefault="00E6660C" w:rsidP="009F0C77">
      <w:r>
        <w:separator/>
      </w:r>
    </w:p>
  </w:endnote>
  <w:endnote w:type="continuationSeparator" w:id="0">
    <w:p w:rsidR="00E6660C" w:rsidRDefault="00E666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3A0870-EFB1-463D-A599-22A83DD5C11A}"/>
    <w:embedBold r:id="rId2" w:fontKey="{5E92F591-415E-4497-8515-A187E904A5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C09F5C-5CB3-4173-9923-C7A24B4EBD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898C234-D6AB-4679-93CA-63035D64D5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F46DCA-F390-46D1-8FB2-E29263CEDE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35C" w:rsidRPr="00E07B06" w:rsidRDefault="0028535C" w:rsidP="00E07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[5348]</w:t>
    </w:r>
    <w:r>
      <w:tab/>
    </w:r>
    <w:r w:rsidR="00A4137F">
      <w:fldChar w:fldCharType="begin"/>
    </w:r>
    <w:r w:rsidR="00A4137F">
      <w:instrText xml:space="preserve"> PAGE  \* MERGEFORMAT </w:instrText>
    </w:r>
    <w:r w:rsidR="00A4137F">
      <w:fldChar w:fldCharType="separate"/>
    </w:r>
    <w:r w:rsidR="00A4137F">
      <w:rPr>
        <w:noProof/>
      </w:rPr>
      <w:t>1</w:t>
    </w:r>
    <w:r w:rsidR="00A413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60C" w:rsidRDefault="00E6660C" w:rsidP="009F0C77">
      <w:r>
        <w:separator/>
      </w:r>
    </w:p>
  </w:footnote>
  <w:footnote w:type="continuationSeparator" w:id="0">
    <w:p w:rsidR="00E6660C" w:rsidRDefault="00E666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56AHB12"/>
    <w:docVar w:name="CoverBillType" w:val="r"/>
    <w:docVar w:name="docpath" w:val="L:\Council\bills\GM\25156AHB12.DOCX"/>
    <w:docVar w:name="dvBillNumber" w:val="53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5B88"/>
    <w:rsid w:val="00011869"/>
    <w:rsid w:val="00081BF7"/>
    <w:rsid w:val="000E1785"/>
    <w:rsid w:val="000F40FA"/>
    <w:rsid w:val="0010776B"/>
    <w:rsid w:val="001105BD"/>
    <w:rsid w:val="00117D7A"/>
    <w:rsid w:val="00133E66"/>
    <w:rsid w:val="001435A3"/>
    <w:rsid w:val="00155B88"/>
    <w:rsid w:val="00156277"/>
    <w:rsid w:val="001D08F2"/>
    <w:rsid w:val="001D525B"/>
    <w:rsid w:val="001D7F4F"/>
    <w:rsid w:val="001E6F43"/>
    <w:rsid w:val="00223C93"/>
    <w:rsid w:val="002321B6"/>
    <w:rsid w:val="00250967"/>
    <w:rsid w:val="002543C8"/>
    <w:rsid w:val="00284AAE"/>
    <w:rsid w:val="0028535C"/>
    <w:rsid w:val="002E5912"/>
    <w:rsid w:val="00325348"/>
    <w:rsid w:val="0032732C"/>
    <w:rsid w:val="00336AD0"/>
    <w:rsid w:val="0037079A"/>
    <w:rsid w:val="003D01E8"/>
    <w:rsid w:val="003E5288"/>
    <w:rsid w:val="003F6D79"/>
    <w:rsid w:val="00407A8E"/>
    <w:rsid w:val="0041760A"/>
    <w:rsid w:val="00417C01"/>
    <w:rsid w:val="004809EE"/>
    <w:rsid w:val="004D1DD9"/>
    <w:rsid w:val="004D30CA"/>
    <w:rsid w:val="004E7D54"/>
    <w:rsid w:val="00525B9B"/>
    <w:rsid w:val="005273C6"/>
    <w:rsid w:val="00530A69"/>
    <w:rsid w:val="00545593"/>
    <w:rsid w:val="00577C6C"/>
    <w:rsid w:val="005C2FE2"/>
    <w:rsid w:val="005E2BC9"/>
    <w:rsid w:val="005E44EA"/>
    <w:rsid w:val="00605102"/>
    <w:rsid w:val="006215AA"/>
    <w:rsid w:val="00641EAC"/>
    <w:rsid w:val="006913C9"/>
    <w:rsid w:val="0069470D"/>
    <w:rsid w:val="006D0A29"/>
    <w:rsid w:val="00734F00"/>
    <w:rsid w:val="007876E0"/>
    <w:rsid w:val="007A70AE"/>
    <w:rsid w:val="007F4BA3"/>
    <w:rsid w:val="008362E8"/>
    <w:rsid w:val="0088144A"/>
    <w:rsid w:val="008A1768"/>
    <w:rsid w:val="008F4429"/>
    <w:rsid w:val="0094021A"/>
    <w:rsid w:val="00950185"/>
    <w:rsid w:val="009C6A0B"/>
    <w:rsid w:val="009F0C77"/>
    <w:rsid w:val="009F4DD1"/>
    <w:rsid w:val="00A4137F"/>
    <w:rsid w:val="00A41684"/>
    <w:rsid w:val="00A4495E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3305"/>
    <w:rsid w:val="00C5143C"/>
    <w:rsid w:val="00C57068"/>
    <w:rsid w:val="00C74E9D"/>
    <w:rsid w:val="00C82FD3"/>
    <w:rsid w:val="00C903DE"/>
    <w:rsid w:val="00C92819"/>
    <w:rsid w:val="00CC6B7B"/>
    <w:rsid w:val="00CD2089"/>
    <w:rsid w:val="00D73A67"/>
    <w:rsid w:val="00D970A9"/>
    <w:rsid w:val="00DB56B3"/>
    <w:rsid w:val="00DF3845"/>
    <w:rsid w:val="00E07B06"/>
    <w:rsid w:val="00E41911"/>
    <w:rsid w:val="00E509EC"/>
    <w:rsid w:val="00E6660C"/>
    <w:rsid w:val="00E92EEF"/>
    <w:rsid w:val="00EF728D"/>
    <w:rsid w:val="00F24442"/>
    <w:rsid w:val="00F275A7"/>
    <w:rsid w:val="00F50AE3"/>
    <w:rsid w:val="00F67CF1"/>
    <w:rsid w:val="00F840F0"/>
    <w:rsid w:val="00F9789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8CE30BC-59F7-40B6-A8AB-6D4E15C5E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0C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53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48_201205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97DDB-0608-49C6-B6EE-DD289A566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741</Words>
  <Characters>4291</Characters>
  <Application>Microsoft Office Word</Application>
  <DocSecurity>4</DocSecurity>
  <Lines>126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5348: Dr. Maudest Rhue-Scott - South Carolina Legislature Online</dc:title>
  <dc:subject/>
  <dc:creator>gailmoore</dc:creator>
  <cp:keywords/>
  <dc:description/>
  <cp:lastModifiedBy>N Cumfer</cp:lastModifiedBy>
  <cp:revision>2</cp:revision>
  <cp:lastPrinted>2012-05-30T21:59:00Z</cp:lastPrinted>
  <dcterms:created xsi:type="dcterms:W3CDTF">2014-11-24T15:07:00Z</dcterms:created>
  <dcterms:modified xsi:type="dcterms:W3CDTF">2014-11-24T15:07:00Z</dcterms:modified>
</cp:coreProperties>
</file>