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E1" w:rsidRDefault="007801E1" w:rsidP="007801E1">
      <w:pPr>
        <w:widowControl w:val="0"/>
        <w:jc w:val="center"/>
      </w:pPr>
      <w:bookmarkStart w:id="0" w:name="_GoBack"/>
      <w:bookmarkEnd w:id="0"/>
      <w:r w:rsidRPr="007801E1">
        <w:rPr>
          <w:b/>
        </w:rPr>
        <w:t>South Carolina General Assembly</w:t>
      </w:r>
    </w:p>
    <w:p w:rsidR="007801E1" w:rsidRDefault="007801E1" w:rsidP="007801E1">
      <w:pPr>
        <w:widowControl w:val="0"/>
        <w:jc w:val="center"/>
      </w:pPr>
      <w:r>
        <w:t>119th Session, 2011-2012</w:t>
      </w:r>
    </w:p>
    <w:p w:rsidR="007801E1" w:rsidRDefault="007801E1" w:rsidP="007801E1">
      <w:pPr>
        <w:widowControl w:val="0"/>
        <w:jc w:val="left"/>
      </w:pPr>
    </w:p>
    <w:p w:rsidR="007801E1" w:rsidRDefault="007801E1" w:rsidP="007801E1">
      <w:pPr>
        <w:widowControl w:val="0"/>
        <w:jc w:val="left"/>
        <w:rPr>
          <w:b/>
        </w:rPr>
      </w:pPr>
      <w:r w:rsidRPr="007801E1">
        <w:rPr>
          <w:b/>
        </w:rPr>
        <w:t>H. 5370</w:t>
      </w:r>
    </w:p>
    <w:p w:rsidR="007801E1" w:rsidRDefault="007801E1" w:rsidP="007801E1">
      <w:pPr>
        <w:widowControl w:val="0"/>
        <w:jc w:val="left"/>
        <w:rPr>
          <w:b/>
        </w:rPr>
      </w:pPr>
    </w:p>
    <w:p w:rsidR="007801E1" w:rsidRDefault="007801E1" w:rsidP="007801E1">
      <w:pPr>
        <w:widowControl w:val="0"/>
        <w:jc w:val="left"/>
      </w:pPr>
      <w:r w:rsidRPr="007801E1">
        <w:rPr>
          <w:b/>
        </w:rPr>
        <w:t>STATUS INFORMATION</w:t>
      </w:r>
    </w:p>
    <w:p w:rsidR="007801E1" w:rsidRDefault="007801E1" w:rsidP="007801E1">
      <w:pPr>
        <w:widowControl w:val="0"/>
        <w:jc w:val="left"/>
      </w:pPr>
    </w:p>
    <w:p w:rsidR="007801E1" w:rsidRDefault="007801E1" w:rsidP="007801E1">
      <w:pPr>
        <w:widowControl w:val="0"/>
        <w:jc w:val="left"/>
      </w:pPr>
      <w:r>
        <w:t>House Resolution</w:t>
      </w:r>
    </w:p>
    <w:p w:rsidR="007801E1" w:rsidRDefault="007801E1" w:rsidP="007801E1">
      <w:pPr>
        <w:widowControl w:val="0"/>
        <w:jc w:val="left"/>
      </w:pPr>
      <w:r>
        <w:t>Sponsors: Reps. Horne, Anderson, R.L. Brown, Crosby, Gilliard, Harrell, Limehouse, Mack, McCoy, Merrill, Murphy, Sottile, Stavrinakis, Whipper, Agnew, Alexander, Allen, Allison, Anthony, Atwater, Bales, Ballentine, Bannister, Barfield, Battle, Bedingfield, Bikas, Bingham, Bowen, Bowers, Brady, Branham, Brannon, Brantley, G.A. Brown, H.B. Brown, Butler Garrick, Chumley, Clemmons, Clyburn, Cobb</w:t>
      </w:r>
      <w:r>
        <w:noBreakHyphen/>
        <w:t>Hunter, Cole, Corbin, Crawford, Daning, Delleney, Dillard, Edge, Erickson, Forrester, Frye, Funderburk, Gambrell, Govan, Hamilton, Hardwick, Harrison, Hart, Hayes, Hearn, Henderson, Herbkersman, Hiott, Hixon, Hodges, Hosey, Howard, Huggins, Jefferson, Johnson, King, Knight, Loftis, Long, Lowe, Lucas, McEachern, McLeod, D.C. Moss, V.S. Moss, Munnerlyn, Nanney, J.H. Neal, J.M. Neal, Neilson, Norman, Ott, Owens, Parker, Parks, Patrick, Pinson, Pitts, Pope, Putnam, Quinn, Rutherford, Sabb, Sandifer, Sellers, Simrill, Skelton, G.M. Smith, G.R. Smith, J.E. Smith, J.R. Smith, Southard, Spires, Stringer, Tallon, Taylor, Thayer, Toole, Tribble, Vick, Weeks, White, Whitmire, Williams, Willis and Young</w:t>
      </w:r>
    </w:p>
    <w:p w:rsidR="007801E1" w:rsidRDefault="007801E1" w:rsidP="007801E1">
      <w:pPr>
        <w:widowControl w:val="0"/>
        <w:jc w:val="left"/>
      </w:pPr>
      <w:r>
        <w:t>Document Path: l:\council\bills\rm\1608htc12.docx</w:t>
      </w:r>
    </w:p>
    <w:p w:rsidR="007801E1" w:rsidRDefault="007801E1" w:rsidP="007801E1">
      <w:pPr>
        <w:widowControl w:val="0"/>
        <w:jc w:val="left"/>
      </w:pPr>
    </w:p>
    <w:p w:rsidR="007801E1" w:rsidRDefault="007801E1" w:rsidP="007801E1">
      <w:pPr>
        <w:widowControl w:val="0"/>
        <w:jc w:val="left"/>
      </w:pPr>
      <w:r>
        <w:t>Introduced in the House on June 5, 2012</w:t>
      </w:r>
    </w:p>
    <w:p w:rsidR="007801E1" w:rsidRDefault="007801E1" w:rsidP="007801E1">
      <w:pPr>
        <w:widowControl w:val="0"/>
        <w:jc w:val="left"/>
      </w:pPr>
      <w:r>
        <w:t>Adopted by the House on June 5, 2012</w:t>
      </w:r>
    </w:p>
    <w:p w:rsidR="007801E1" w:rsidRDefault="007801E1" w:rsidP="007801E1">
      <w:pPr>
        <w:widowControl w:val="0"/>
        <w:jc w:val="left"/>
      </w:pPr>
    </w:p>
    <w:p w:rsidR="007801E1" w:rsidRDefault="007801E1" w:rsidP="007801E1">
      <w:pPr>
        <w:widowControl w:val="0"/>
        <w:jc w:val="left"/>
      </w:pPr>
      <w:r>
        <w:t xml:space="preserve">Summary: </w:t>
      </w:r>
      <w:r w:rsidR="009D5D96">
        <w:t>Honorable Kevin R. Ryan</w:t>
      </w:r>
    </w:p>
    <w:p w:rsidR="007801E1" w:rsidRDefault="007801E1" w:rsidP="007801E1">
      <w:pPr>
        <w:widowControl w:val="0"/>
        <w:jc w:val="left"/>
      </w:pPr>
    </w:p>
    <w:p w:rsidR="007801E1" w:rsidRDefault="007801E1" w:rsidP="007801E1">
      <w:pPr>
        <w:widowControl w:val="0"/>
        <w:jc w:val="left"/>
      </w:pPr>
    </w:p>
    <w:p w:rsidR="007801E1" w:rsidRDefault="007801E1" w:rsidP="007801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1E1">
        <w:rPr>
          <w:b/>
        </w:rPr>
        <w:t>HISTORY OF LEGISLATIVE ACTIONS</w:t>
      </w:r>
    </w:p>
    <w:p w:rsidR="007801E1" w:rsidRDefault="007801E1" w:rsidP="007801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1E1" w:rsidRPr="007801E1" w:rsidRDefault="007801E1" w:rsidP="007801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1E1">
        <w:rPr>
          <w:u w:val="single"/>
        </w:rPr>
        <w:tab/>
        <w:t>Date</w:t>
      </w:r>
      <w:r w:rsidRPr="007801E1">
        <w:rPr>
          <w:u w:val="single"/>
        </w:rPr>
        <w:tab/>
        <w:t>Body</w:t>
      </w:r>
      <w:r w:rsidRPr="007801E1">
        <w:rPr>
          <w:u w:val="single"/>
        </w:rPr>
        <w:tab/>
        <w:t>Action Description with journal page number</w:t>
      </w:r>
      <w:r w:rsidRPr="007801E1">
        <w:rPr>
          <w:u w:val="single"/>
        </w:rPr>
        <w:tab/>
      </w:r>
    </w:p>
    <w:p w:rsidR="00501523" w:rsidRDefault="00501523" w:rsidP="00501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7428ED">
        <w:t>Introduced and adopted (</w:t>
      </w:r>
      <w:hyperlink r:id="rId7" w:history="1">
        <w:r w:rsidRPr="007428ED">
          <w:rPr>
            <w:rStyle w:val="Hyperlink"/>
          </w:rPr>
          <w:t>House Journal</w:t>
        </w:r>
        <w:r w:rsidRPr="007428ED">
          <w:rPr>
            <w:rStyle w:val="Hyperlink"/>
          </w:rPr>
          <w:noBreakHyphen/>
          <w:t>page 32</w:t>
        </w:r>
      </w:hyperlink>
      <w:r w:rsidRPr="007428ED">
        <w:t>)</w:t>
      </w:r>
    </w:p>
    <w:p w:rsidR="00501523" w:rsidRDefault="00501523" w:rsidP="00501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1E1" w:rsidRPr="007801E1" w:rsidRDefault="007801E1" w:rsidP="00780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1E1" w:rsidRDefault="007801E1" w:rsidP="007801E1">
      <w:r w:rsidRPr="007801E1">
        <w:rPr>
          <w:b/>
        </w:rPr>
        <w:t>VERSIONS OF THIS BILL</w:t>
      </w:r>
    </w:p>
    <w:p w:rsidR="007801E1" w:rsidRDefault="007801E1" w:rsidP="007801E1"/>
    <w:p w:rsidR="007801E1" w:rsidRDefault="00C80FD5" w:rsidP="007801E1">
      <w:hyperlink r:id="rId8" w:history="1">
        <w:r w:rsidR="007801E1">
          <w:rPr>
            <w:rStyle w:val="Hyperlink"/>
          </w:rPr>
          <w:t>6/5/2012</w:t>
        </w:r>
      </w:hyperlink>
    </w:p>
    <w:p w:rsidR="007801E1" w:rsidRDefault="007801E1" w:rsidP="007801E1"/>
    <w:p w:rsidR="007801E1" w:rsidRDefault="007801E1" w:rsidP="007801E1">
      <w:pPr>
        <w:sectPr w:rsidR="007801E1" w:rsidSect="007801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4694" w:rsidRDefault="006F4694" w:rsidP="006F4694">
      <w:pPr>
        <w:pStyle w:val="BillDots"/>
      </w:pPr>
    </w:p>
    <w:p w:rsidR="006F4694" w:rsidRDefault="006F4694" w:rsidP="006F4694">
      <w:pPr>
        <w:pStyle w:val="Numbersforbills"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5A7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E4" w:rsidRDefault="002C7C97" w:rsidP="006A4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A41E4">
        <w:rPr>
          <w:rFonts w:eastAsia="MS Mincho"/>
        </w:rPr>
        <w:t xml:space="preserve">COMMEND THE HONORABLE </w:t>
      </w:r>
      <w:r w:rsidR="00897EB0">
        <w:rPr>
          <w:rFonts w:eastAsia="MS Mincho"/>
        </w:rPr>
        <w:t>KEVIN R. RYAN</w:t>
      </w:r>
      <w:r w:rsidR="006A41E4">
        <w:rPr>
          <w:rFonts w:eastAsia="MS Mincho"/>
        </w:rPr>
        <w:t xml:space="preserve"> FOR HIS T</w:t>
      </w:r>
      <w:r w:rsidR="00897EB0">
        <w:rPr>
          <w:rFonts w:eastAsia="MS Mincho"/>
        </w:rPr>
        <w:t>WO</w:t>
      </w:r>
      <w:r w:rsidR="006A41E4">
        <w:rPr>
          <w:rFonts w:eastAsia="MS Mincho"/>
        </w:rPr>
        <w:t xml:space="preserve"> YEARS OF COMMITTED SERVICE TO THE CITIZENS OF DISTRICT </w:t>
      </w:r>
      <w:r w:rsidR="00897EB0">
        <w:rPr>
          <w:rFonts w:eastAsia="MS Mincho"/>
        </w:rPr>
        <w:t>108</w:t>
      </w:r>
      <w:r w:rsidR="006A41E4">
        <w:rPr>
          <w:rFonts w:eastAsia="MS Mincho"/>
        </w:rPr>
        <w:t xml:space="preserve"> IN </w:t>
      </w:r>
      <w:r w:rsidR="00897EB0">
        <w:rPr>
          <w:rFonts w:eastAsia="MS Mincho"/>
        </w:rPr>
        <w:t>GEORGETOWN AND CHARLESTON</w:t>
      </w:r>
      <w:r w:rsidR="006A41E4">
        <w:rPr>
          <w:rFonts w:eastAsia="MS Mincho"/>
        </w:rPr>
        <w:t xml:space="preserve"> COUNTIES AND TO WISH HIM </w:t>
      </w:r>
      <w:r w:rsidR="00EB638B">
        <w:rPr>
          <w:rFonts w:eastAsia="MS Mincho"/>
        </w:rPr>
        <w:t>HAPPINESS</w:t>
      </w:r>
      <w:r w:rsidR="006A41E4">
        <w:rPr>
          <w:rFonts w:eastAsia="MS Mincho"/>
        </w:rPr>
        <w:t xml:space="preserve"> AND SUCCESS IN ALL HIS FUTURE ENDEAVORS.</w:t>
      </w:r>
    </w:p>
    <w:p w:rsidR="00515A71" w:rsidRDefault="00515A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765" w:rsidRDefault="00515A71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FE3765">
        <w:t>for t</w:t>
      </w:r>
      <w:r w:rsidR="009970B0">
        <w:t>wo</w:t>
      </w:r>
      <w:r w:rsidR="00FE3765">
        <w:t xml:space="preserve"> years, </w:t>
      </w:r>
      <w:r w:rsidR="00FE3765">
        <w:rPr>
          <w:rFonts w:eastAsia="MS Mincho"/>
        </w:rPr>
        <w:t xml:space="preserve">the Honorable </w:t>
      </w:r>
      <w:r w:rsidR="009970B0">
        <w:rPr>
          <w:rFonts w:eastAsia="MS Mincho"/>
        </w:rPr>
        <w:t>Kevin R. Ryan</w:t>
      </w:r>
      <w:r w:rsidR="00FE3765">
        <w:rPr>
          <w:rFonts w:eastAsia="MS Mincho"/>
        </w:rPr>
        <w:t xml:space="preserve"> has represented the citizens of House District </w:t>
      </w:r>
      <w:r w:rsidR="009970B0">
        <w:rPr>
          <w:rFonts w:eastAsia="MS Mincho"/>
        </w:rPr>
        <w:t>108</w:t>
      </w:r>
      <w:r w:rsidR="00FE3765">
        <w:rPr>
          <w:rFonts w:eastAsia="MS Mincho"/>
        </w:rPr>
        <w:t xml:space="preserve"> in </w:t>
      </w:r>
      <w:r w:rsidR="009970B0">
        <w:rPr>
          <w:rFonts w:eastAsia="MS Mincho"/>
        </w:rPr>
        <w:t>Georgetown and Charleston</w:t>
      </w:r>
      <w:r w:rsidR="00FE3765">
        <w:rPr>
          <w:rFonts w:eastAsia="MS Mincho"/>
        </w:rPr>
        <w:t xml:space="preserve"> counties with faithful integrity in the House of Representatives of this great State; and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22D0F" w:rsidRDefault="00D22D0F" w:rsidP="00D2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 resident of Pawley</w:t>
      </w:r>
      <w:r w:rsidR="00C20D6D" w:rsidRPr="00C20D6D">
        <w:rPr>
          <w:rFonts w:eastAsia="MS Mincho"/>
        </w:rPr>
        <w:t>’</w:t>
      </w:r>
      <w:r>
        <w:rPr>
          <w:rFonts w:eastAsia="MS Mincho"/>
        </w:rPr>
        <w:t>s Island, Kevin Ryan earned his bachelor</w:t>
      </w:r>
      <w:r w:rsidR="00C20D6D" w:rsidRPr="00C20D6D">
        <w:rPr>
          <w:rFonts w:eastAsia="MS Mincho"/>
        </w:rPr>
        <w:t>’</w:t>
      </w:r>
      <w:r>
        <w:rPr>
          <w:rFonts w:eastAsia="MS Mincho"/>
        </w:rPr>
        <w:t>s degree at Clemson University in 2009. In his undergraduate days, he was a member of the South Carolina Student Legislature; and</w:t>
      </w:r>
    </w:p>
    <w:p w:rsidR="00D22D0F" w:rsidRDefault="00D22D0F" w:rsidP="00D2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C0DA8" w:rsidRDefault="00D22D0F" w:rsidP="00DC0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during his years in the House of Representatives, </w:t>
      </w:r>
      <w:r w:rsidR="00951E29">
        <w:rPr>
          <w:rFonts w:eastAsia="MS Mincho"/>
        </w:rPr>
        <w:t>Kevin Ryan</w:t>
      </w:r>
      <w:r>
        <w:rPr>
          <w:rFonts w:eastAsia="MS Mincho"/>
        </w:rPr>
        <w:t xml:space="preserve"> has proven his worth as a member of the </w:t>
      </w:r>
      <w:r w:rsidR="00DC0DA8" w:rsidRPr="00DC0DA8">
        <w:rPr>
          <w:rFonts w:eastAsiaTheme="minorHAnsi"/>
          <w:color w:val="000000" w:themeColor="text1"/>
          <w:szCs w:val="22"/>
          <w:u w:color="000000" w:themeColor="text1"/>
        </w:rPr>
        <w:t xml:space="preserve">Agriculture, Natural Resources and Environmental Affairs Committee, </w:t>
      </w:r>
      <w:r w:rsidR="00DC0DA8">
        <w:rPr>
          <w:rFonts w:eastAsiaTheme="minorHAnsi"/>
          <w:color w:val="000000" w:themeColor="text1"/>
          <w:szCs w:val="22"/>
          <w:u w:color="000000" w:themeColor="text1"/>
        </w:rPr>
        <w:t>as well as the W</w:t>
      </w:r>
      <w:r w:rsidR="00DC0DA8" w:rsidRPr="00DC0DA8">
        <w:rPr>
          <w:rFonts w:eastAsiaTheme="minorHAnsi"/>
          <w:color w:val="000000" w:themeColor="text1"/>
          <w:szCs w:val="22"/>
          <w:u w:color="000000" w:themeColor="text1"/>
        </w:rPr>
        <w:t>ildlife and Fisheries Subcommittee</w:t>
      </w:r>
      <w:r w:rsidR="0029318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C0DA8" w:rsidRDefault="00DC0DA8" w:rsidP="00DC0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3181" w:rsidRDefault="00293181" w:rsidP="00293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addition, he is a member of the 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Sportsmen</w:t>
      </w:r>
      <w:r w:rsidR="00C20D6D" w:rsidRPr="00C20D6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s Caucus</w:t>
      </w:r>
      <w:r w:rsidR="002566C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4252D">
        <w:rPr>
          <w:rFonts w:eastAsiaTheme="minorHAnsi"/>
          <w:color w:val="000000" w:themeColor="text1"/>
          <w:szCs w:val="22"/>
          <w:u w:color="000000" w:themeColor="text1"/>
        </w:rPr>
        <w:t>serves 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 xml:space="preserve">ice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hair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G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eorgetown County Legislative Delegation</w:t>
      </w:r>
      <w:r w:rsidR="002566C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2566C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861C9">
        <w:rPr>
          <w:rFonts w:eastAsiaTheme="minorHAnsi"/>
          <w:color w:val="000000" w:themeColor="text1"/>
          <w:szCs w:val="22"/>
          <w:u w:color="000000" w:themeColor="text1"/>
        </w:rPr>
        <w:t xml:space="preserve"> 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24252D">
        <w:rPr>
          <w:rFonts w:eastAsiaTheme="minorHAnsi"/>
          <w:color w:val="000000" w:themeColor="text1"/>
          <w:szCs w:val="22"/>
          <w:u w:color="000000" w:themeColor="text1"/>
        </w:rPr>
        <w:t>ember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W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accamaw Regional Council of Government</w:t>
      </w:r>
      <w:r>
        <w:rPr>
          <w:rFonts w:eastAsiaTheme="minorHAnsi"/>
          <w:color w:val="000000" w:themeColor="text1"/>
          <w:szCs w:val="22"/>
          <w:u w:color="000000" w:themeColor="text1"/>
        </w:rPr>
        <w:t>s; and</w:t>
      </w:r>
    </w:p>
    <w:p w:rsidR="00293181" w:rsidRDefault="00293181" w:rsidP="00293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E92D1F">
        <w:rPr>
          <w:rFonts w:eastAsia="MS Mincho"/>
        </w:rPr>
        <w:t>Kevin Ryan</w:t>
      </w:r>
      <w:r w:rsidR="00C20D6D" w:rsidRPr="00C20D6D">
        <w:rPr>
          <w:rFonts w:eastAsia="MS Mincho"/>
        </w:rPr>
        <w:t>’</w:t>
      </w:r>
      <w:r>
        <w:rPr>
          <w:rFonts w:eastAsia="MS Mincho"/>
        </w:rPr>
        <w:t>s colleagues in the House of Representatives, understanding</w:t>
      </w:r>
      <w:r w:rsidR="00966E06">
        <w:rPr>
          <w:rFonts w:eastAsia="MS Mincho"/>
        </w:rPr>
        <w:t xml:space="preserve"> </w:t>
      </w:r>
      <w:r>
        <w:rPr>
          <w:rFonts w:eastAsia="MS Mincho"/>
        </w:rPr>
        <w:t>he will not seek re</w:t>
      </w:r>
      <w:r w:rsidR="00C20D6D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E92D1F">
        <w:rPr>
          <w:rFonts w:eastAsia="MS Mincho"/>
        </w:rPr>
        <w:t>108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40C83" w:rsidRDefault="00FE3765" w:rsidP="00440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440C83">
        <w:rPr>
          <w:rFonts w:eastAsia="MS Mincho"/>
        </w:rPr>
        <w:t xml:space="preserve">Kevin R. Ryan for his two years of committed service to the citizens of District 108 in Georgetown and Charleston counties and wish him </w:t>
      </w:r>
      <w:r w:rsidR="00EB638B">
        <w:rPr>
          <w:rFonts w:eastAsia="MS Mincho"/>
        </w:rPr>
        <w:t>happiness</w:t>
      </w:r>
      <w:r w:rsidR="00440C83">
        <w:rPr>
          <w:rFonts w:eastAsia="MS Mincho"/>
        </w:rPr>
        <w:t xml:space="preserve"> and success in all his future endeavors.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440C83">
        <w:rPr>
          <w:rFonts w:eastAsia="MS Mincho"/>
        </w:rPr>
        <w:t>Kevin R. Ryan</w:t>
      </w:r>
      <w:r>
        <w:rPr>
          <w:rFonts w:eastAsia="MS Mincho"/>
        </w:rPr>
        <w:t>.</w:t>
      </w:r>
    </w:p>
    <w:p w:rsidR="001C48DA" w:rsidRDefault="00C20D6D" w:rsidP="00EA6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8DA" w:rsidRDefault="001C48DA" w:rsidP="007801E1">
      <w:pPr>
        <w:suppressAutoHyphens/>
      </w:pPr>
    </w:p>
    <w:sectPr w:rsidR="001C48DA" w:rsidSect="007801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A71" w:rsidRDefault="00515A71" w:rsidP="009F0C77">
      <w:r>
        <w:separator/>
      </w:r>
    </w:p>
  </w:endnote>
  <w:endnote w:type="continuationSeparator" w:id="0">
    <w:p w:rsidR="00515A71" w:rsidRDefault="00515A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B456C-751F-4D2C-94DC-9B61B8721FB4}"/>
    <w:embedBold r:id="rId2" w:fontKey="{AF01B921-BCA7-460D-80D8-DC8E6486EE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C31F6C-4079-41B4-8AC0-BFF6FE86BA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28174B-95FD-46AF-9295-B25C0ABEB80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994614-4468-40BD-A884-E820864D4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1E1" w:rsidRPr="001C48DA" w:rsidRDefault="007801E1" w:rsidP="001C4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[5370]</w:t>
    </w:r>
    <w:r>
      <w:tab/>
    </w:r>
    <w:r w:rsidR="00C80FD5">
      <w:fldChar w:fldCharType="begin"/>
    </w:r>
    <w:r w:rsidR="00C80FD5">
      <w:instrText xml:space="preserve"> PAGE  \* MERGEFORMAT </w:instrText>
    </w:r>
    <w:r w:rsidR="00C80FD5">
      <w:fldChar w:fldCharType="separate"/>
    </w:r>
    <w:r w:rsidR="00C80FD5">
      <w:rPr>
        <w:noProof/>
      </w:rPr>
      <w:t>1</w:t>
    </w:r>
    <w:r w:rsidR="00C80F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A71" w:rsidRDefault="00515A71" w:rsidP="009F0C77">
      <w:r>
        <w:separator/>
      </w:r>
    </w:p>
  </w:footnote>
  <w:footnote w:type="continuationSeparator" w:id="0">
    <w:p w:rsidR="00515A71" w:rsidRDefault="00515A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8HTC12"/>
    <w:docVar w:name="CoverBillType" w:val="r"/>
    <w:docVar w:name="docpath" w:val="L:\Council\bills\RM\1608HTC12.DOCX"/>
    <w:docVar w:name="dvBillNumber" w:val="53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7B91"/>
    <w:rsid w:val="00011869"/>
    <w:rsid w:val="000213A3"/>
    <w:rsid w:val="00023907"/>
    <w:rsid w:val="000463F4"/>
    <w:rsid w:val="000547CE"/>
    <w:rsid w:val="000E1785"/>
    <w:rsid w:val="000F40FA"/>
    <w:rsid w:val="0010776B"/>
    <w:rsid w:val="00133E66"/>
    <w:rsid w:val="001435A3"/>
    <w:rsid w:val="001943AE"/>
    <w:rsid w:val="001A6835"/>
    <w:rsid w:val="001C48DA"/>
    <w:rsid w:val="001D08F2"/>
    <w:rsid w:val="001D525B"/>
    <w:rsid w:val="001D7F4F"/>
    <w:rsid w:val="00215756"/>
    <w:rsid w:val="002321B6"/>
    <w:rsid w:val="0024252D"/>
    <w:rsid w:val="00250967"/>
    <w:rsid w:val="002543C8"/>
    <w:rsid w:val="002566C2"/>
    <w:rsid w:val="00277011"/>
    <w:rsid w:val="00283A97"/>
    <w:rsid w:val="00284AAE"/>
    <w:rsid w:val="00293181"/>
    <w:rsid w:val="002C7C97"/>
    <w:rsid w:val="002E5912"/>
    <w:rsid w:val="00325348"/>
    <w:rsid w:val="0032732C"/>
    <w:rsid w:val="00336AD0"/>
    <w:rsid w:val="00360460"/>
    <w:rsid w:val="0037079A"/>
    <w:rsid w:val="003D01E8"/>
    <w:rsid w:val="003E34F8"/>
    <w:rsid w:val="003E5288"/>
    <w:rsid w:val="003F3B2D"/>
    <w:rsid w:val="003F6D79"/>
    <w:rsid w:val="0041760A"/>
    <w:rsid w:val="00417C01"/>
    <w:rsid w:val="00440C83"/>
    <w:rsid w:val="004809EE"/>
    <w:rsid w:val="004E7D54"/>
    <w:rsid w:val="00501523"/>
    <w:rsid w:val="00515A71"/>
    <w:rsid w:val="005273C6"/>
    <w:rsid w:val="00530A69"/>
    <w:rsid w:val="00545593"/>
    <w:rsid w:val="00574FC2"/>
    <w:rsid w:val="00577C6C"/>
    <w:rsid w:val="005C2FE2"/>
    <w:rsid w:val="005E2BC9"/>
    <w:rsid w:val="00605102"/>
    <w:rsid w:val="006215AA"/>
    <w:rsid w:val="006861C9"/>
    <w:rsid w:val="006913C9"/>
    <w:rsid w:val="0069470D"/>
    <w:rsid w:val="006A41E4"/>
    <w:rsid w:val="006B1432"/>
    <w:rsid w:val="006F4694"/>
    <w:rsid w:val="00734F00"/>
    <w:rsid w:val="007801E1"/>
    <w:rsid w:val="00787D72"/>
    <w:rsid w:val="007A70AE"/>
    <w:rsid w:val="007D0EA0"/>
    <w:rsid w:val="007F4952"/>
    <w:rsid w:val="008362E8"/>
    <w:rsid w:val="00897EB0"/>
    <w:rsid w:val="008A1768"/>
    <w:rsid w:val="008F4429"/>
    <w:rsid w:val="0094021A"/>
    <w:rsid w:val="00951E29"/>
    <w:rsid w:val="00966E06"/>
    <w:rsid w:val="0097565C"/>
    <w:rsid w:val="00980CCB"/>
    <w:rsid w:val="009970B0"/>
    <w:rsid w:val="009C6A0B"/>
    <w:rsid w:val="009D5D96"/>
    <w:rsid w:val="009F0C77"/>
    <w:rsid w:val="009F4DD1"/>
    <w:rsid w:val="00A41684"/>
    <w:rsid w:val="00A64E80"/>
    <w:rsid w:val="00A72BCD"/>
    <w:rsid w:val="00A741D9"/>
    <w:rsid w:val="00A833AB"/>
    <w:rsid w:val="00A9741D"/>
    <w:rsid w:val="00AA709A"/>
    <w:rsid w:val="00AD4B17"/>
    <w:rsid w:val="00B412D4"/>
    <w:rsid w:val="00B60C96"/>
    <w:rsid w:val="00BB60DA"/>
    <w:rsid w:val="00BE3C22"/>
    <w:rsid w:val="00C0345E"/>
    <w:rsid w:val="00C20D6D"/>
    <w:rsid w:val="00C3483A"/>
    <w:rsid w:val="00C74E9D"/>
    <w:rsid w:val="00C80FD5"/>
    <w:rsid w:val="00C82FD3"/>
    <w:rsid w:val="00C87DA0"/>
    <w:rsid w:val="00C92819"/>
    <w:rsid w:val="00CC6B7B"/>
    <w:rsid w:val="00CD2089"/>
    <w:rsid w:val="00D109E0"/>
    <w:rsid w:val="00D22D0F"/>
    <w:rsid w:val="00D4689D"/>
    <w:rsid w:val="00D73A67"/>
    <w:rsid w:val="00D970A9"/>
    <w:rsid w:val="00DA73E9"/>
    <w:rsid w:val="00DC0DA8"/>
    <w:rsid w:val="00DF3845"/>
    <w:rsid w:val="00E41911"/>
    <w:rsid w:val="00E74388"/>
    <w:rsid w:val="00E92D1F"/>
    <w:rsid w:val="00E92EEF"/>
    <w:rsid w:val="00EA3256"/>
    <w:rsid w:val="00EA6664"/>
    <w:rsid w:val="00EB638B"/>
    <w:rsid w:val="00F24442"/>
    <w:rsid w:val="00F50AE3"/>
    <w:rsid w:val="00F67CF1"/>
    <w:rsid w:val="00F840F0"/>
    <w:rsid w:val="00F87B91"/>
    <w:rsid w:val="00FB0D0D"/>
    <w:rsid w:val="00FB1F45"/>
    <w:rsid w:val="00FB43B4"/>
    <w:rsid w:val="00FE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97321E-7DFE-41C0-8B4E-0C69023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0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70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9FD9A-1BA2-4DED-A913-16972C6E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499</Words>
  <Characters>2895</Characters>
  <Application>Microsoft Office Word</Application>
  <DocSecurity>4</DocSecurity>
  <Lines>92</Lines>
  <Paragraphs>26</Paragraphs>
  <ScaleCrop>false</ScaleCrop>
  <Company> 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5370: Honorable Kevin R. Ryan - South Carolina Legislature Online</dc:title>
  <dc:subject/>
  <dc:creator>rosannemcdowell</dc:creator>
  <cp:keywords/>
  <dc:description/>
  <cp:lastModifiedBy>N Cumfer</cp:lastModifiedBy>
  <cp:revision>2</cp:revision>
  <cp:lastPrinted>2012-05-29T16:15:00Z</cp:lastPrinted>
  <dcterms:created xsi:type="dcterms:W3CDTF">2014-11-24T15:08:00Z</dcterms:created>
  <dcterms:modified xsi:type="dcterms:W3CDTF">2014-11-24T15:08:00Z</dcterms:modified>
</cp:coreProperties>
</file>