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882" w:rsidRDefault="00681882" w:rsidP="00681882">
      <w:pPr>
        <w:widowControl w:val="0"/>
        <w:jc w:val="center"/>
      </w:pPr>
      <w:bookmarkStart w:id="0" w:name="_GoBack"/>
      <w:bookmarkEnd w:id="0"/>
      <w:r w:rsidRPr="00681882">
        <w:rPr>
          <w:b/>
        </w:rPr>
        <w:t>South Carolina General Assembly</w:t>
      </w:r>
    </w:p>
    <w:p w:rsidR="00681882" w:rsidRDefault="00681882" w:rsidP="00681882">
      <w:pPr>
        <w:widowControl w:val="0"/>
        <w:jc w:val="center"/>
      </w:pPr>
      <w:r>
        <w:t>119th Session, 2011-2012</w:t>
      </w:r>
    </w:p>
    <w:p w:rsidR="00681882" w:rsidRDefault="00681882" w:rsidP="00681882">
      <w:pPr>
        <w:widowControl w:val="0"/>
        <w:jc w:val="left"/>
      </w:pPr>
    </w:p>
    <w:p w:rsidR="00681882" w:rsidRDefault="00681882" w:rsidP="00681882">
      <w:pPr>
        <w:widowControl w:val="0"/>
        <w:jc w:val="left"/>
        <w:rPr>
          <w:b/>
        </w:rPr>
      </w:pPr>
      <w:r w:rsidRPr="00681882">
        <w:rPr>
          <w:b/>
        </w:rPr>
        <w:t>H. 5390</w:t>
      </w:r>
    </w:p>
    <w:p w:rsidR="00681882" w:rsidRDefault="00681882" w:rsidP="00681882">
      <w:pPr>
        <w:widowControl w:val="0"/>
        <w:jc w:val="left"/>
        <w:rPr>
          <w:b/>
        </w:rPr>
      </w:pPr>
    </w:p>
    <w:p w:rsidR="00681882" w:rsidRDefault="00681882" w:rsidP="00681882">
      <w:pPr>
        <w:widowControl w:val="0"/>
        <w:jc w:val="left"/>
      </w:pPr>
      <w:r w:rsidRPr="00681882">
        <w:rPr>
          <w:b/>
        </w:rPr>
        <w:t>STATUS INFORMATION</w:t>
      </w:r>
    </w:p>
    <w:p w:rsidR="00681882" w:rsidRDefault="00681882" w:rsidP="00681882">
      <w:pPr>
        <w:widowControl w:val="0"/>
        <w:jc w:val="left"/>
      </w:pPr>
    </w:p>
    <w:p w:rsidR="00681882" w:rsidRDefault="00681882" w:rsidP="00681882">
      <w:pPr>
        <w:widowControl w:val="0"/>
        <w:jc w:val="left"/>
      </w:pPr>
      <w:r>
        <w:t>General Bill</w:t>
      </w:r>
    </w:p>
    <w:p w:rsidR="00681882" w:rsidRDefault="00681882" w:rsidP="00681882">
      <w:pPr>
        <w:widowControl w:val="0"/>
        <w:jc w:val="left"/>
      </w:pPr>
      <w:r>
        <w:t>Sponsors: Rep. Corbin</w:t>
      </w:r>
    </w:p>
    <w:p w:rsidR="00681882" w:rsidRDefault="00681882" w:rsidP="00681882">
      <w:pPr>
        <w:widowControl w:val="0"/>
        <w:jc w:val="left"/>
      </w:pPr>
      <w:r>
        <w:t>Document Path: l:\council\bills\swb\5397cm12.docx</w:t>
      </w:r>
    </w:p>
    <w:p w:rsidR="00681882" w:rsidRDefault="00681882" w:rsidP="00681882">
      <w:pPr>
        <w:widowControl w:val="0"/>
        <w:jc w:val="left"/>
      </w:pPr>
    </w:p>
    <w:p w:rsidR="00D23FF4" w:rsidRDefault="00D23FF4" w:rsidP="00681882">
      <w:pPr>
        <w:widowControl w:val="0"/>
        <w:jc w:val="left"/>
      </w:pPr>
      <w:r>
        <w:t>Introduced in the House on June 6, 2012</w:t>
      </w:r>
    </w:p>
    <w:p w:rsidR="00D23FF4" w:rsidRDefault="00D23FF4" w:rsidP="00681882">
      <w:pPr>
        <w:widowControl w:val="0"/>
        <w:jc w:val="left"/>
      </w:pPr>
      <w:r>
        <w:t>Currently residing in the Senate</w:t>
      </w:r>
    </w:p>
    <w:p w:rsidR="00D23FF4" w:rsidRDefault="00D23FF4" w:rsidP="00681882">
      <w:pPr>
        <w:widowControl w:val="0"/>
        <w:jc w:val="left"/>
      </w:pPr>
    </w:p>
    <w:p w:rsidR="00681882" w:rsidRDefault="00681882" w:rsidP="00681882">
      <w:pPr>
        <w:widowControl w:val="0"/>
        <w:jc w:val="left"/>
      </w:pPr>
      <w:r>
        <w:t xml:space="preserve">Summary: </w:t>
      </w:r>
      <w:r w:rsidR="00496C3F">
        <w:t>Golf carts</w:t>
      </w:r>
    </w:p>
    <w:p w:rsidR="00681882" w:rsidRDefault="00681882" w:rsidP="00681882">
      <w:pPr>
        <w:widowControl w:val="0"/>
        <w:jc w:val="left"/>
      </w:pPr>
    </w:p>
    <w:p w:rsidR="00681882" w:rsidRDefault="00681882" w:rsidP="00681882">
      <w:pPr>
        <w:widowControl w:val="0"/>
        <w:jc w:val="left"/>
      </w:pPr>
    </w:p>
    <w:p w:rsidR="00681882" w:rsidRDefault="00681882" w:rsidP="006818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1882">
        <w:rPr>
          <w:b/>
        </w:rPr>
        <w:t>HISTORY OF LEGISLATIVE ACTIONS</w:t>
      </w:r>
    </w:p>
    <w:p w:rsidR="00681882" w:rsidRDefault="00681882" w:rsidP="006818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1882" w:rsidRPr="00681882" w:rsidRDefault="00681882" w:rsidP="006818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1882">
        <w:rPr>
          <w:u w:val="single"/>
        </w:rPr>
        <w:tab/>
        <w:t>Date</w:t>
      </w:r>
      <w:r w:rsidRPr="00681882">
        <w:rPr>
          <w:u w:val="single"/>
        </w:rPr>
        <w:tab/>
        <w:t>Body</w:t>
      </w:r>
      <w:r w:rsidRPr="00681882">
        <w:rPr>
          <w:u w:val="single"/>
        </w:rPr>
        <w:tab/>
        <w:t>Action Description with journal page number</w:t>
      </w:r>
      <w:r w:rsidRPr="00681882">
        <w:rPr>
          <w:u w:val="single"/>
        </w:rPr>
        <w:tab/>
      </w:r>
    </w:p>
    <w:p w:rsidR="00BB5119" w:rsidRDefault="00BB5119" w:rsidP="00BB5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6/6/2012</w:t>
      </w:r>
      <w:r>
        <w:tab/>
        <w:t>House</w:t>
      </w:r>
      <w:r>
        <w:tab/>
      </w:r>
      <w:r w:rsidRPr="00B75955">
        <w:t>Introduced, read</w:t>
      </w:r>
      <w:r>
        <w:t xml:space="preserve"> first time, placed on calendar </w:t>
      </w:r>
      <w:r w:rsidRPr="00B75955">
        <w:t>without reference (</w:t>
      </w:r>
      <w:hyperlink r:id="rId7" w:history="1">
        <w:r w:rsidRPr="00B75955">
          <w:rPr>
            <w:rStyle w:val="Hyperlink"/>
          </w:rPr>
          <w:t>House Journal</w:t>
        </w:r>
        <w:r w:rsidRPr="00B75955">
          <w:rPr>
            <w:rStyle w:val="Hyperlink"/>
          </w:rPr>
          <w:noBreakHyphen/>
          <w:t>page 119</w:t>
        </w:r>
      </w:hyperlink>
      <w:r w:rsidRPr="00B75955">
        <w:t>)</w:t>
      </w:r>
    </w:p>
    <w:p w:rsidR="00BB5119" w:rsidRDefault="00BB5119" w:rsidP="00BB5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6/19/2012</w:t>
      </w:r>
      <w:r>
        <w:tab/>
        <w:t>House</w:t>
      </w:r>
      <w:r>
        <w:tab/>
      </w:r>
      <w:r w:rsidRPr="00B75955">
        <w:t>Read second time (</w:t>
      </w:r>
      <w:hyperlink r:id="rId8" w:history="1">
        <w:r w:rsidRPr="00B75955">
          <w:rPr>
            <w:rStyle w:val="Hyperlink"/>
          </w:rPr>
          <w:t>House Journal</w:t>
        </w:r>
        <w:r w:rsidRPr="00B75955">
          <w:rPr>
            <w:rStyle w:val="Hyperlink"/>
          </w:rPr>
          <w:noBreakHyphen/>
          <w:t>page 44</w:t>
        </w:r>
      </w:hyperlink>
      <w:r w:rsidRPr="00B75955">
        <w:t>)</w:t>
      </w:r>
    </w:p>
    <w:p w:rsidR="00BB5119" w:rsidRDefault="00BB5119" w:rsidP="00BB5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6/19/2012</w:t>
      </w:r>
      <w:r>
        <w:tab/>
        <w:t>House</w:t>
      </w:r>
      <w:r>
        <w:tab/>
      </w:r>
      <w:r w:rsidRPr="00B75955">
        <w:t>Roll call Yeas</w:t>
      </w:r>
      <w:r>
        <w:noBreakHyphen/>
      </w:r>
      <w:r w:rsidRPr="00B75955">
        <w:t>55  Nays</w:t>
      </w:r>
      <w:r>
        <w:noBreakHyphen/>
      </w:r>
      <w:r w:rsidRPr="00B75955">
        <w:t>21 (</w:t>
      </w:r>
      <w:hyperlink r:id="rId9" w:history="1">
        <w:r w:rsidRPr="00B75955">
          <w:rPr>
            <w:rStyle w:val="Hyperlink"/>
          </w:rPr>
          <w:t>House Journal</w:t>
        </w:r>
        <w:r w:rsidRPr="00B75955">
          <w:rPr>
            <w:rStyle w:val="Hyperlink"/>
          </w:rPr>
          <w:noBreakHyphen/>
          <w:t>page 44</w:t>
        </w:r>
      </w:hyperlink>
      <w:r w:rsidRPr="00B75955">
        <w:t>)</w:t>
      </w:r>
    </w:p>
    <w:p w:rsidR="00BB5119" w:rsidRDefault="00BB5119" w:rsidP="00BB5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6/20/2012</w:t>
      </w:r>
      <w:r>
        <w:tab/>
        <w:t>House</w:t>
      </w:r>
      <w:r>
        <w:tab/>
      </w:r>
      <w:r w:rsidRPr="00B75955">
        <w:t>Read third time and sent to Senate</w:t>
      </w:r>
    </w:p>
    <w:p w:rsidR="00BB5119" w:rsidRDefault="00BB5119" w:rsidP="00BB5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1882" w:rsidRPr="00681882" w:rsidRDefault="00681882" w:rsidP="006818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1882" w:rsidRDefault="00681882" w:rsidP="00681882">
      <w:r w:rsidRPr="00681882">
        <w:rPr>
          <w:b/>
        </w:rPr>
        <w:t>VERSIONS OF THIS BILL</w:t>
      </w:r>
    </w:p>
    <w:p w:rsidR="00681882" w:rsidRDefault="00681882" w:rsidP="00681882"/>
    <w:p w:rsidR="00681882" w:rsidRDefault="00FF2646" w:rsidP="00681882">
      <w:hyperlink r:id="rId10" w:history="1">
        <w:r w:rsidR="00681882">
          <w:rPr>
            <w:rStyle w:val="Hyperlink"/>
          </w:rPr>
          <w:t>6/6/2012</w:t>
        </w:r>
      </w:hyperlink>
    </w:p>
    <w:p w:rsidR="00BE2060" w:rsidRDefault="00FF2646" w:rsidP="00681882">
      <w:hyperlink r:id="rId11" w:history="1">
        <w:r w:rsidR="00BE2060" w:rsidRPr="00BE2060">
          <w:rPr>
            <w:rStyle w:val="Hyperlink"/>
          </w:rPr>
          <w:t>6/6/2012-A</w:t>
        </w:r>
      </w:hyperlink>
    </w:p>
    <w:p w:rsidR="00681882" w:rsidRDefault="00681882" w:rsidP="00681882"/>
    <w:p w:rsidR="00681882" w:rsidRDefault="00681882" w:rsidP="00681882">
      <w:pPr>
        <w:sectPr w:rsidR="00681882" w:rsidSect="006818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E2060" w:rsidRDefault="00BE2060" w:rsidP="001D7F4F">
      <w:pPr>
        <w:pStyle w:val="BillDots"/>
      </w:pPr>
      <w:r>
        <w:lastRenderedPageBreak/>
        <w:t>INTRODUCED</w:t>
      </w:r>
    </w:p>
    <w:p w:rsidR="00BE2060" w:rsidRDefault="00BE2060" w:rsidP="001D7F4F">
      <w:pPr>
        <w:pStyle w:val="BillDots"/>
      </w:pPr>
      <w:r>
        <w:t>June 6, 2012</w:t>
      </w:r>
    </w:p>
    <w:p w:rsidR="00BE2060" w:rsidRDefault="00BE2060" w:rsidP="001D7F4F">
      <w:pPr>
        <w:pStyle w:val="BillDots"/>
      </w:pPr>
    </w:p>
    <w:p w:rsidR="00BE2060" w:rsidRPr="00C66123" w:rsidRDefault="00BE2060" w:rsidP="00C6612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5390</w:t>
      </w:r>
    </w:p>
    <w:p w:rsidR="00BE2060" w:rsidRDefault="00BE2060" w:rsidP="001D7F4F">
      <w:pPr>
        <w:pStyle w:val="BillDots"/>
      </w:pPr>
    </w:p>
    <w:p w:rsidR="00BE2060" w:rsidRDefault="00BE2060" w:rsidP="00C66123">
      <w:pPr>
        <w:pStyle w:val="BillDots"/>
        <w:jc w:val="center"/>
      </w:pPr>
      <w:r>
        <w:t xml:space="preserve">Introduced by </w:t>
      </w:r>
      <w:r w:rsidRPr="00981B34">
        <w:t>Rep. Corbin</w:t>
      </w:r>
    </w:p>
    <w:p w:rsidR="00BE2060" w:rsidRDefault="00BE2060" w:rsidP="001D7F4F">
      <w:pPr>
        <w:pStyle w:val="BillDots"/>
      </w:pPr>
    </w:p>
    <w:p w:rsidR="00BE2060" w:rsidRDefault="00BE2060" w:rsidP="001D7F4F">
      <w:pPr>
        <w:pStyle w:val="BillDots"/>
      </w:pPr>
      <w:r>
        <w:t>L. Printed 6/6/12--H.</w:t>
      </w:r>
    </w:p>
    <w:p w:rsidR="00BE2060" w:rsidRDefault="00BE2060" w:rsidP="001D7F4F">
      <w:pPr>
        <w:pStyle w:val="BillDots"/>
      </w:pPr>
      <w:r>
        <w:t>Read the first time June 6, 2012.</w:t>
      </w:r>
    </w:p>
    <w:p w:rsidR="00BE2060" w:rsidRPr="00C66123" w:rsidRDefault="00BE2060" w:rsidP="00C66123">
      <w:pPr>
        <w:pStyle w:val="BillDots"/>
        <w:jc w:val="center"/>
      </w:pPr>
      <w:r>
        <w:rPr>
          <w:u w:val="single"/>
        </w:rPr>
        <w:t>            </w:t>
      </w:r>
    </w:p>
    <w:p w:rsidR="00BE2060" w:rsidRDefault="00BE2060" w:rsidP="001D7F4F">
      <w:pPr>
        <w:pStyle w:val="BillDots"/>
      </w:pPr>
    </w:p>
    <w:p w:rsidR="00BE2060" w:rsidRDefault="00BE2060" w:rsidP="001D7F4F">
      <w:pPr>
        <w:pStyle w:val="BillDots"/>
        <w:sectPr w:rsidR="00BE2060" w:rsidSect="00C66123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E2060" w:rsidRDefault="00BE2060" w:rsidP="001D7F4F">
      <w:pPr>
        <w:pStyle w:val="BillDots"/>
      </w:pPr>
    </w:p>
    <w:p w:rsidR="00BE2060" w:rsidRDefault="00BE2060" w:rsidP="003D01E8">
      <w:pPr>
        <w:pStyle w:val="Numbersforbills"/>
      </w:pPr>
    </w:p>
    <w:p w:rsidR="00BE2060" w:rsidRDefault="00BE20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060" w:rsidRDefault="00BE20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060" w:rsidRDefault="00BE20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060" w:rsidRDefault="00BE20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060" w:rsidRDefault="00BE20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060" w:rsidRDefault="00BE20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060" w:rsidRPr="00325348" w:rsidRDefault="00BE2060" w:rsidP="005C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BE2060" w:rsidRDefault="00BE20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060" w:rsidRDefault="00BE20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PROVIDE THAT A GOLF CART MAY BE OPERATED AT NIGHT ALONG AN AUTHORIZED ROADWAY WITHIN GREENVILLE COUNTY AS LONG AS IT HAS PROPER HEADLIGHTS AND IS INSURED.</w:t>
      </w:r>
    </w:p>
    <w:p w:rsidR="00BE2060" w:rsidRDefault="00BE20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2060" w:rsidRDefault="00BE20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E2060" w:rsidRDefault="00BE20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060" w:rsidRDefault="00BE20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Notwithstanding another provision of law, a golf cart may be operated at night along an authorized roadway within Greenville County as long as it has proper headlights and is insured.</w:t>
      </w:r>
    </w:p>
    <w:p w:rsidR="00BE2060" w:rsidRDefault="00BE20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060" w:rsidRDefault="00BE20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E2060" w:rsidRDefault="00BE20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C406B" w:rsidRDefault="005C406B" w:rsidP="00BE2060">
      <w:pPr>
        <w:pStyle w:val="BillDots"/>
      </w:pPr>
    </w:p>
    <w:sectPr w:rsidR="005C406B" w:rsidSect="00C66123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EEE" w:rsidRDefault="00EA6EEE" w:rsidP="009F0C77">
      <w:r>
        <w:separator/>
      </w:r>
    </w:p>
  </w:endnote>
  <w:endnote w:type="continuationSeparator" w:id="0">
    <w:p w:rsidR="00EA6EEE" w:rsidRDefault="00EA6E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951E08-6220-4E66-BA90-47FF8257B19C}"/>
    <w:embedBold r:id="rId2" w:fontKey="{4FF9CC88-8E2C-4112-AB4F-E75F9E2D68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335BC9-6A0B-4F3F-8DC1-45EBC01A5F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6933AA2-7A89-4CE2-B8B9-7C688A10AE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060" w:rsidRPr="005C406B" w:rsidRDefault="00BE2060" w:rsidP="005C40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[5390-</w:t>
    </w:r>
    <w:r w:rsidR="00FF2646">
      <w:fldChar w:fldCharType="begin"/>
    </w:r>
    <w:r w:rsidR="00FF2646">
      <w:instrText xml:space="preserve"> PAGE  \* MERGEFORMAT </w:instrText>
    </w:r>
    <w:r w:rsidR="00FF2646">
      <w:fldChar w:fldCharType="separate"/>
    </w:r>
    <w:r w:rsidR="00FF2646">
      <w:rPr>
        <w:noProof/>
      </w:rPr>
      <w:t>1</w:t>
    </w:r>
    <w:r w:rsidR="00FF2646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123" w:rsidRPr="005C406B" w:rsidRDefault="00BE2060" w:rsidP="005C40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[5390]</w:t>
    </w:r>
    <w:r>
      <w:tab/>
    </w:r>
    <w:r w:rsidR="008B5CBD">
      <w:fldChar w:fldCharType="begin"/>
    </w:r>
    <w:r>
      <w:instrText xml:space="preserve"> PAGE  \* MERGEFORMAT </w:instrText>
    </w:r>
    <w:r w:rsidR="008B5CBD">
      <w:fldChar w:fldCharType="separate"/>
    </w:r>
    <w:r>
      <w:rPr>
        <w:noProof/>
      </w:rPr>
      <w:t>1</w:t>
    </w:r>
    <w:r w:rsidR="008B5CBD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EEE" w:rsidRDefault="00EA6EEE" w:rsidP="009F0C77">
      <w:r>
        <w:separator/>
      </w:r>
    </w:p>
  </w:footnote>
  <w:footnote w:type="continuationSeparator" w:id="0">
    <w:p w:rsidR="00EA6EEE" w:rsidRDefault="00EA6E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397CM12"/>
    <w:docVar w:name="CoverBillType" w:val="b"/>
    <w:docVar w:name="docpath" w:val="L:\Council\bills\SWB\5397CM12.DOCX"/>
    <w:docVar w:name="dvBillNumber" w:val="539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944BE"/>
    <w:rsid w:val="00011869"/>
    <w:rsid w:val="00020026"/>
    <w:rsid w:val="000E1785"/>
    <w:rsid w:val="000F40FA"/>
    <w:rsid w:val="0010776B"/>
    <w:rsid w:val="00133E66"/>
    <w:rsid w:val="001435A3"/>
    <w:rsid w:val="0019611A"/>
    <w:rsid w:val="001D08F2"/>
    <w:rsid w:val="001D525B"/>
    <w:rsid w:val="001D7F4F"/>
    <w:rsid w:val="00220FA3"/>
    <w:rsid w:val="002321B6"/>
    <w:rsid w:val="00250967"/>
    <w:rsid w:val="002543C8"/>
    <w:rsid w:val="00260137"/>
    <w:rsid w:val="002666E2"/>
    <w:rsid w:val="00284A40"/>
    <w:rsid w:val="00284AAE"/>
    <w:rsid w:val="002944BE"/>
    <w:rsid w:val="002B11B2"/>
    <w:rsid w:val="002E5912"/>
    <w:rsid w:val="00302E21"/>
    <w:rsid w:val="0030585B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62D9"/>
    <w:rsid w:val="004809EE"/>
    <w:rsid w:val="00496C3F"/>
    <w:rsid w:val="004D65DD"/>
    <w:rsid w:val="004E7D54"/>
    <w:rsid w:val="00520E9B"/>
    <w:rsid w:val="005273C6"/>
    <w:rsid w:val="00530A69"/>
    <w:rsid w:val="00545593"/>
    <w:rsid w:val="00577C6C"/>
    <w:rsid w:val="005C2FE2"/>
    <w:rsid w:val="005C406B"/>
    <w:rsid w:val="005D41F9"/>
    <w:rsid w:val="005D49A1"/>
    <w:rsid w:val="005E2BC9"/>
    <w:rsid w:val="00605102"/>
    <w:rsid w:val="006215AA"/>
    <w:rsid w:val="00681882"/>
    <w:rsid w:val="006913C9"/>
    <w:rsid w:val="0069470D"/>
    <w:rsid w:val="006955D9"/>
    <w:rsid w:val="007045FC"/>
    <w:rsid w:val="00734F00"/>
    <w:rsid w:val="00753E63"/>
    <w:rsid w:val="007A70AE"/>
    <w:rsid w:val="008362E8"/>
    <w:rsid w:val="008A1768"/>
    <w:rsid w:val="008B5CBD"/>
    <w:rsid w:val="008F4429"/>
    <w:rsid w:val="0094021A"/>
    <w:rsid w:val="0095236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1394"/>
    <w:rsid w:val="00AD4B17"/>
    <w:rsid w:val="00B35709"/>
    <w:rsid w:val="00B412D4"/>
    <w:rsid w:val="00B648EB"/>
    <w:rsid w:val="00BB5119"/>
    <w:rsid w:val="00BE2060"/>
    <w:rsid w:val="00BE3C22"/>
    <w:rsid w:val="00C0345E"/>
    <w:rsid w:val="00C10B72"/>
    <w:rsid w:val="00C3483A"/>
    <w:rsid w:val="00C74E9D"/>
    <w:rsid w:val="00C82FD3"/>
    <w:rsid w:val="00C92819"/>
    <w:rsid w:val="00CC6B7B"/>
    <w:rsid w:val="00CD2089"/>
    <w:rsid w:val="00CF5F23"/>
    <w:rsid w:val="00CF613B"/>
    <w:rsid w:val="00D168A3"/>
    <w:rsid w:val="00D23FF4"/>
    <w:rsid w:val="00D73A67"/>
    <w:rsid w:val="00D970A9"/>
    <w:rsid w:val="00DF3845"/>
    <w:rsid w:val="00E41911"/>
    <w:rsid w:val="00E92EEF"/>
    <w:rsid w:val="00EA6EEE"/>
    <w:rsid w:val="00F24442"/>
    <w:rsid w:val="00F50AE3"/>
    <w:rsid w:val="00F67CF1"/>
    <w:rsid w:val="00F840F0"/>
    <w:rsid w:val="00FB0D0D"/>
    <w:rsid w:val="00FB43B4"/>
    <w:rsid w:val="00FF2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975F441-6165-4A0C-85B8-DC1B9CA0F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818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6-19-12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6-12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1-12\5390_20120606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1-12\5390_201206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2\06-19-12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E1792-29FF-4857-BDB5-C8D342CD3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202</Words>
  <Characters>1088</Characters>
  <Application>Microsoft Office Word</Application>
  <DocSecurity>4</DocSecurity>
  <Lines>70</Lines>
  <Paragraphs>31</Paragraphs>
  <ScaleCrop>false</ScaleCrop>
  <Company> </Company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5390: Golf carts - South Carolina Legislature Online</dc:title>
  <dc:subject/>
  <dc:creator>SandyBarden</dc:creator>
  <cp:keywords/>
  <dc:description/>
  <cp:lastModifiedBy>N Cumfer</cp:lastModifiedBy>
  <cp:revision>2</cp:revision>
  <cp:lastPrinted>2012-06-06T16:43:00Z</cp:lastPrinted>
  <dcterms:created xsi:type="dcterms:W3CDTF">2014-11-24T15:09:00Z</dcterms:created>
  <dcterms:modified xsi:type="dcterms:W3CDTF">2014-11-24T15:09:00Z</dcterms:modified>
</cp:coreProperties>
</file>