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63" w:rsidRDefault="009B1A63" w:rsidP="009B1A63">
      <w:pPr>
        <w:widowControl w:val="0"/>
        <w:jc w:val="center"/>
      </w:pPr>
      <w:bookmarkStart w:id="0" w:name="_GoBack"/>
      <w:bookmarkEnd w:id="0"/>
      <w:r w:rsidRPr="009B1A63">
        <w:rPr>
          <w:b/>
        </w:rPr>
        <w:t>South Carolina General Assembly</w:t>
      </w:r>
    </w:p>
    <w:p w:rsidR="009B1A63" w:rsidRDefault="009B1A63" w:rsidP="009B1A63">
      <w:pPr>
        <w:widowControl w:val="0"/>
        <w:jc w:val="center"/>
      </w:pPr>
      <w:r>
        <w:t>119th Session, 2011-2012</w:t>
      </w: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jc w:val="left"/>
        <w:rPr>
          <w:b/>
        </w:rPr>
      </w:pPr>
      <w:r w:rsidRPr="009B1A63">
        <w:rPr>
          <w:b/>
        </w:rPr>
        <w:t>H. 5408</w:t>
      </w:r>
    </w:p>
    <w:p w:rsidR="009B1A63" w:rsidRDefault="009B1A63" w:rsidP="009B1A63">
      <w:pPr>
        <w:widowControl w:val="0"/>
        <w:jc w:val="left"/>
        <w:rPr>
          <w:b/>
        </w:rPr>
      </w:pPr>
    </w:p>
    <w:p w:rsidR="009B1A63" w:rsidRDefault="009B1A63" w:rsidP="009B1A63">
      <w:pPr>
        <w:widowControl w:val="0"/>
        <w:jc w:val="left"/>
      </w:pPr>
      <w:r w:rsidRPr="009B1A63">
        <w:rPr>
          <w:b/>
        </w:rPr>
        <w:t>STATUS INFORMATION</w:t>
      </w: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jc w:val="left"/>
      </w:pPr>
      <w:r>
        <w:t>House Resolution</w:t>
      </w:r>
    </w:p>
    <w:p w:rsidR="009B1A63" w:rsidRDefault="003312D3" w:rsidP="009B1A63">
      <w:pPr>
        <w:widowControl w:val="0"/>
        <w:jc w:val="left"/>
      </w:pPr>
      <w:r>
        <w:t>Sponsors: Reps. Alexander, Agnew,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9B1A63" w:rsidRDefault="009B1A63" w:rsidP="009B1A63">
      <w:pPr>
        <w:widowControl w:val="0"/>
        <w:jc w:val="left"/>
      </w:pPr>
      <w:r>
        <w:t>Document Path: l:\council\bills\gm\25181ac12.docx</w:t>
      </w: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jc w:val="left"/>
      </w:pPr>
      <w:r>
        <w:t>Introduced in the House on June 19, 2012</w:t>
      </w:r>
    </w:p>
    <w:p w:rsidR="009B1A63" w:rsidRDefault="009B1A63" w:rsidP="009B1A63">
      <w:pPr>
        <w:widowControl w:val="0"/>
        <w:jc w:val="left"/>
      </w:pPr>
      <w:r>
        <w:t>Adopted by the House on June 19, 2012</w:t>
      </w: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jc w:val="left"/>
      </w:pPr>
      <w:r>
        <w:t xml:space="preserve">Summary: </w:t>
      </w:r>
      <w:r w:rsidR="001C1B15">
        <w:t>James Edward Lloyd</w:t>
      </w: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jc w:val="left"/>
      </w:pPr>
    </w:p>
    <w:p w:rsidR="009B1A63" w:rsidRDefault="009B1A63" w:rsidP="009B1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A63">
        <w:rPr>
          <w:b/>
        </w:rPr>
        <w:t>HISTORY OF LEGISLATIVE ACTIONS</w:t>
      </w:r>
    </w:p>
    <w:p w:rsidR="009B1A63" w:rsidRDefault="009B1A63" w:rsidP="009B1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1A63" w:rsidRPr="009B1A63" w:rsidRDefault="009B1A63" w:rsidP="009B1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A63">
        <w:rPr>
          <w:u w:val="single"/>
        </w:rPr>
        <w:tab/>
        <w:t>Date</w:t>
      </w:r>
      <w:r w:rsidRPr="009B1A63">
        <w:rPr>
          <w:u w:val="single"/>
        </w:rPr>
        <w:tab/>
        <w:t>Body</w:t>
      </w:r>
      <w:r w:rsidRPr="009B1A63">
        <w:rPr>
          <w:u w:val="single"/>
        </w:rPr>
        <w:tab/>
        <w:t>Action Description with journal page number</w:t>
      </w:r>
      <w:r w:rsidRPr="009B1A63">
        <w:rPr>
          <w:u w:val="single"/>
        </w:rPr>
        <w:tab/>
      </w:r>
    </w:p>
    <w:p w:rsidR="00A202AB" w:rsidRDefault="00A202AB" w:rsidP="00A20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0D6528">
        <w:t>Introduced and adopted (</w:t>
      </w:r>
      <w:hyperlink r:id="rId7" w:history="1">
        <w:r w:rsidRPr="000D6528">
          <w:rPr>
            <w:rStyle w:val="Hyperlink"/>
          </w:rPr>
          <w:t>House Journal</w:t>
        </w:r>
        <w:r w:rsidRPr="000D6528">
          <w:rPr>
            <w:rStyle w:val="Hyperlink"/>
          </w:rPr>
          <w:noBreakHyphen/>
          <w:t>page 38</w:t>
        </w:r>
      </w:hyperlink>
      <w:r w:rsidRPr="000D6528">
        <w:t>)</w:t>
      </w:r>
    </w:p>
    <w:p w:rsidR="00A202AB" w:rsidRDefault="00A202AB" w:rsidP="00A20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A63" w:rsidRPr="009B1A63" w:rsidRDefault="009B1A63" w:rsidP="009B1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A63" w:rsidRDefault="009B1A63" w:rsidP="009B1A63">
      <w:r w:rsidRPr="009B1A63">
        <w:rPr>
          <w:b/>
        </w:rPr>
        <w:t>VERSIONS OF THIS BILL</w:t>
      </w:r>
    </w:p>
    <w:p w:rsidR="009B1A63" w:rsidRDefault="009B1A63" w:rsidP="009B1A63"/>
    <w:p w:rsidR="009B1A63" w:rsidRDefault="00346F53" w:rsidP="009B1A63">
      <w:hyperlink r:id="rId8" w:history="1">
        <w:r w:rsidR="009B1A63">
          <w:rPr>
            <w:rStyle w:val="Hyperlink"/>
          </w:rPr>
          <w:t>6/19/2012</w:t>
        </w:r>
      </w:hyperlink>
    </w:p>
    <w:p w:rsidR="009B1A63" w:rsidRDefault="009B1A63" w:rsidP="009B1A63"/>
    <w:p w:rsidR="009B1A63" w:rsidRDefault="009B1A63" w:rsidP="009B1A63">
      <w:pPr>
        <w:sectPr w:rsidR="009B1A63" w:rsidSect="009B1A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7F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JAMES EDWARD LLOYD OF THE MONTFORD POINT MARINES AND TO EXPRESS THE PROFOUND APPRECIATION OF A GRATEFUL STATE AND NATION FOR HIS SACRIFICE AND SERVICE DURING WORLD WAR II AND FOR HIS CONTRIBUTIONS TO THE DESEGREGATION OF THE UNITED STATES MARINE CORPS. 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 xml:space="preserve">with deep </w:t>
      </w:r>
      <w:r>
        <w:rPr>
          <w:color w:val="000000" w:themeColor="text1"/>
          <w:u w:color="000000" w:themeColor="text1"/>
        </w:rPr>
        <w:t>gratitude,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>
        <w:rPr>
          <w:color w:val="000000" w:themeColor="text1"/>
          <w:u w:color="000000" w:themeColor="text1"/>
        </w:rPr>
        <w:t>; and</w:t>
      </w:r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786E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1B3F">
        <w:t xml:space="preserve">James Edward Lloyd served with pride in the Montford Point Marines, the men who broke the color barrier in the last branch of the military to admit </w:t>
      </w:r>
      <w:r w:rsidR="00082CC4">
        <w:t xml:space="preserve">African Americans by </w:t>
      </w:r>
      <w:r w:rsidR="00001B3F">
        <w:t>order of President Franklin D. Roosevelt in 1941; and</w:t>
      </w:r>
    </w:p>
    <w:p w:rsidR="00001B3F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B3F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36738">
        <w:t xml:space="preserve"> after the President issued his order</w:t>
      </w:r>
      <w:r>
        <w:t xml:space="preserve"> t</w:t>
      </w:r>
      <w:r w:rsidR="00082CC4">
        <w:t xml:space="preserve">he United States Marine Corps quickly adopted </w:t>
      </w:r>
      <w:r w:rsidR="001F632E">
        <w:t>its own</w:t>
      </w:r>
      <w:r>
        <w:t xml:space="preserve"> policy of racial segregation</w:t>
      </w:r>
      <w:r w:rsidR="001F632E">
        <w:t xml:space="preserve">, and by the following year, </w:t>
      </w:r>
      <w:r w:rsidR="00082CC4">
        <w:t>a separate training camp for African Americans was built at Montford Point</w:t>
      </w:r>
      <w:r w:rsidR="00736738">
        <w:t>, about five miles from all</w:t>
      </w:r>
      <w:r w:rsidR="00B7369A">
        <w:noBreakHyphen/>
      </w:r>
      <w:r w:rsidR="00736738">
        <w:t>white Camp Lejeune near Jacksonville, North Carolina</w:t>
      </w:r>
      <w:r w:rsidR="00082CC4">
        <w:t>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these Marines were </w:t>
      </w:r>
      <w:r w:rsidR="001F632E">
        <w:t>discourag</w:t>
      </w:r>
      <w:r>
        <w:t xml:space="preserve">ed </w:t>
      </w:r>
      <w:r w:rsidR="001F632E">
        <w:t xml:space="preserve">by the news </w:t>
      </w:r>
      <w:r>
        <w:t>that they would not be permitted to engage in combat, some did eventually see combat duty, first as reinforcements</w:t>
      </w:r>
      <w:r w:rsidR="00736738">
        <w:t xml:space="preserve"> and later in some of the bloodiest battles of the Pacific, but they were never fully recognized for this service</w:t>
      </w:r>
      <w:r>
        <w:t>; and</w:t>
      </w:r>
    </w:p>
    <w:p w:rsidR="00736738" w:rsidRDefault="0073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738" w:rsidRDefault="0073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unlike better known military units that helped end racial segregation, the Montford P</w:t>
      </w:r>
      <w:r w:rsidR="00095E43">
        <w:t>o</w:t>
      </w:r>
      <w:r>
        <w:t xml:space="preserve">int Marines had been overlooked until General James F. Amos, Commandant of the </w:t>
      </w:r>
      <w:r w:rsidR="00095E43">
        <w:t xml:space="preserve">Marine </w:t>
      </w:r>
      <w:r>
        <w:t>Corps sought recognition of their service, and President Barack Obama signed legislation awarding them the Congressional Gold Medal;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only a few hundred of the surviving members of the twenty thousand </w:t>
      </w:r>
      <w:r w:rsidR="001F632E">
        <w:t>men who served as</w:t>
      </w:r>
      <w:r>
        <w:t xml:space="preserve"> Montford Pointers, James Edward Lloyd will be among those awarded</w:t>
      </w:r>
      <w:r w:rsidR="00736738">
        <w:t xml:space="preserve"> </w:t>
      </w:r>
      <w:r>
        <w:t xml:space="preserve">the Congressional Gold Medal, </w:t>
      </w:r>
      <w:r w:rsidR="00736738">
        <w:t>one of the nation</w:t>
      </w:r>
      <w:r w:rsidR="00B7369A" w:rsidRPr="00B7369A">
        <w:t>’</w:t>
      </w:r>
      <w:r w:rsidR="00736738">
        <w:t xml:space="preserve">s highest honors, </w:t>
      </w:r>
      <w:r>
        <w:t>at a ceremony on June 27, 2012, in the nation</w:t>
      </w:r>
      <w:r w:rsidR="00B7369A" w:rsidRPr="00B7369A">
        <w:t>’</w:t>
      </w:r>
      <w:r>
        <w:t>s capital</w:t>
      </w:r>
      <w:r w:rsidR="00592CC1">
        <w:t>, and he will be among the honorees at a commemorative ceremony hosted by the Commandant of the Marine Corps and Mrs. James F. Amos the following day</w:t>
      </w:r>
      <w:r>
        <w:t>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2CC1">
        <w:t>a native of Beaufort, Mr. Lloyd, now eighty</w:t>
      </w:r>
      <w:r w:rsidR="00B7369A">
        <w:noBreakHyphen/>
      </w:r>
      <w:r w:rsidR="00592CC1">
        <w:t xml:space="preserve">nine years old, attended the historic Robert Smalls School in Beaufort, and </w:t>
      </w:r>
      <w:r w:rsidR="001F632E">
        <w:t xml:space="preserve">with </w:t>
      </w:r>
      <w:r w:rsidR="00592CC1">
        <w:t xml:space="preserve">his beloved wife, Vernell Jamison Lloyd, </w:t>
      </w:r>
      <w:r w:rsidR="001F632E">
        <w:t xml:space="preserve">he </w:t>
      </w:r>
      <w:r w:rsidR="00592CC1">
        <w:t>reside</w:t>
      </w:r>
      <w:r w:rsidR="001F632E">
        <w:t>s today</w:t>
      </w:r>
      <w:r w:rsidR="00592CC1">
        <w:t xml:space="preserve"> in Houston, Texas; and</w:t>
      </w:r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honored to remember</w:t>
      </w:r>
      <w:r w:rsidR="00592CC1">
        <w:t xml:space="preserve"> the</w:t>
      </w:r>
      <w:r>
        <w:t xml:space="preserve"> sacrifice and service of this noble son of the Palmetto State</w:t>
      </w:r>
      <w:r w:rsidR="00592CC1">
        <w:t>, James Edward Lloyd</w:t>
      </w:r>
      <w:r w:rsidR="00F07FD9">
        <w:t>.  Now, therefore,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DCC">
        <w:t xml:space="preserve"> the members of the House of Representatives of the State of South Carolina, by this resolution,</w:t>
      </w:r>
      <w:r w:rsidR="00A1369D">
        <w:t xml:space="preserve"> recognize and honor James Edward Lloyd of the Montford Point Marines and express the </w:t>
      </w:r>
      <w:r w:rsidR="00B2786E">
        <w:t>profound appreciation of a gra</w:t>
      </w:r>
      <w:r w:rsidR="00001B3F">
        <w:t xml:space="preserve">teful State and nation for his </w:t>
      </w:r>
      <w:r w:rsidR="00B2786E">
        <w:t>sacrifice and service during World War II and for his contributions</w:t>
      </w:r>
      <w:r w:rsidR="00A1369D">
        <w:t xml:space="preserve"> to the</w:t>
      </w:r>
      <w:r w:rsidR="00B2786E">
        <w:t xml:space="preserve"> desegregation of the United States Marine Corps.</w:t>
      </w:r>
      <w:r w:rsidR="00A1369D">
        <w:t xml:space="preserve"> 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A1369D">
        <w:t xml:space="preserve"> provi</w:t>
      </w:r>
      <w:r>
        <w:t>ded to</w:t>
      </w:r>
      <w:r w:rsidR="00A1369D">
        <w:t xml:space="preserve"> James Edward Lloyd.</w:t>
      </w:r>
    </w:p>
    <w:p w:rsidR="002754C5" w:rsidRDefault="00B736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54C5" w:rsidRDefault="002754C5" w:rsidP="009B1A63">
      <w:pPr>
        <w:suppressAutoHyphens/>
      </w:pPr>
    </w:p>
    <w:sectPr w:rsidR="002754C5" w:rsidSect="009B1A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CC1" w:rsidRDefault="00592CC1" w:rsidP="009F0C77">
      <w:r>
        <w:separator/>
      </w:r>
    </w:p>
  </w:endnote>
  <w:endnote w:type="continuationSeparator" w:id="0">
    <w:p w:rsidR="00592CC1" w:rsidRDefault="00592C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B670B-5275-4A79-A9B9-5541A91EAD44}"/>
    <w:embedBold r:id="rId2" w:fontKey="{9C922A5D-CF6C-4F55-9108-F9CF1988B6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B4ACCD-8E04-4AC0-8A5A-569536F88A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27843B-E366-44BF-A177-7FBD2E03A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68691E-FC43-4EC1-8712-D4801927D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A63" w:rsidRPr="002754C5" w:rsidRDefault="009B1A63" w:rsidP="00275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 w:rsidR="00346F53">
      <w:fldChar w:fldCharType="begin"/>
    </w:r>
    <w:r w:rsidR="00346F53">
      <w:instrText xml:space="preserve"> PAGE  \* MERGEFORMAT </w:instrText>
    </w:r>
    <w:r w:rsidR="00346F53">
      <w:fldChar w:fldCharType="separate"/>
    </w:r>
    <w:r w:rsidR="00346F53">
      <w:rPr>
        <w:noProof/>
      </w:rPr>
      <w:t>1</w:t>
    </w:r>
    <w:r w:rsidR="00346F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CC1" w:rsidRDefault="00592CC1" w:rsidP="009F0C77">
      <w:r>
        <w:separator/>
      </w:r>
    </w:p>
  </w:footnote>
  <w:footnote w:type="continuationSeparator" w:id="0">
    <w:p w:rsidR="00592CC1" w:rsidRDefault="00592C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81AC12"/>
    <w:docVar w:name="CoverBillType" w:val="r"/>
    <w:docVar w:name="docpath" w:val="L:\Council\bills\GM\25181AC12.DOCX"/>
    <w:docVar w:name="dvBillNumber" w:val="54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DBC"/>
    <w:rsid w:val="00001B3F"/>
    <w:rsid w:val="00011869"/>
    <w:rsid w:val="00082CC4"/>
    <w:rsid w:val="00095E43"/>
    <w:rsid w:val="000E1785"/>
    <w:rsid w:val="000F40FA"/>
    <w:rsid w:val="0010776B"/>
    <w:rsid w:val="00133E66"/>
    <w:rsid w:val="001435A3"/>
    <w:rsid w:val="00146EF3"/>
    <w:rsid w:val="001C1B15"/>
    <w:rsid w:val="001D08F2"/>
    <w:rsid w:val="001D525B"/>
    <w:rsid w:val="001D7F4F"/>
    <w:rsid w:val="001F632E"/>
    <w:rsid w:val="002321B6"/>
    <w:rsid w:val="00250967"/>
    <w:rsid w:val="002543C8"/>
    <w:rsid w:val="002754C5"/>
    <w:rsid w:val="00284AAE"/>
    <w:rsid w:val="002E5912"/>
    <w:rsid w:val="00325348"/>
    <w:rsid w:val="0032732C"/>
    <w:rsid w:val="003312D3"/>
    <w:rsid w:val="00336AD0"/>
    <w:rsid w:val="00346F53"/>
    <w:rsid w:val="003614E1"/>
    <w:rsid w:val="0036730D"/>
    <w:rsid w:val="0037079A"/>
    <w:rsid w:val="003D01E8"/>
    <w:rsid w:val="003E5288"/>
    <w:rsid w:val="003F6D79"/>
    <w:rsid w:val="0041760A"/>
    <w:rsid w:val="00417C01"/>
    <w:rsid w:val="004809EE"/>
    <w:rsid w:val="004B7DCC"/>
    <w:rsid w:val="004E7D54"/>
    <w:rsid w:val="005273C6"/>
    <w:rsid w:val="00530A69"/>
    <w:rsid w:val="00545593"/>
    <w:rsid w:val="00577C6C"/>
    <w:rsid w:val="00592CC1"/>
    <w:rsid w:val="005C2FE2"/>
    <w:rsid w:val="005E2BC9"/>
    <w:rsid w:val="00605102"/>
    <w:rsid w:val="006215AA"/>
    <w:rsid w:val="006913C9"/>
    <w:rsid w:val="0069470D"/>
    <w:rsid w:val="00734F00"/>
    <w:rsid w:val="00736738"/>
    <w:rsid w:val="007A70AE"/>
    <w:rsid w:val="007C796F"/>
    <w:rsid w:val="008362E8"/>
    <w:rsid w:val="008A1768"/>
    <w:rsid w:val="008F4429"/>
    <w:rsid w:val="0094021A"/>
    <w:rsid w:val="00950FDB"/>
    <w:rsid w:val="009727F6"/>
    <w:rsid w:val="009B1A63"/>
    <w:rsid w:val="009C1272"/>
    <w:rsid w:val="009C5C45"/>
    <w:rsid w:val="009C6A0B"/>
    <w:rsid w:val="009F0C77"/>
    <w:rsid w:val="009F4DD1"/>
    <w:rsid w:val="00A1369D"/>
    <w:rsid w:val="00A202AB"/>
    <w:rsid w:val="00A41684"/>
    <w:rsid w:val="00A64E80"/>
    <w:rsid w:val="00A72BCD"/>
    <w:rsid w:val="00A741D9"/>
    <w:rsid w:val="00A833AB"/>
    <w:rsid w:val="00A9741D"/>
    <w:rsid w:val="00AD4B17"/>
    <w:rsid w:val="00B23B0F"/>
    <w:rsid w:val="00B2786E"/>
    <w:rsid w:val="00B412D4"/>
    <w:rsid w:val="00B52A6B"/>
    <w:rsid w:val="00B7369A"/>
    <w:rsid w:val="00BE3C22"/>
    <w:rsid w:val="00BF1C83"/>
    <w:rsid w:val="00BF4E71"/>
    <w:rsid w:val="00C0345E"/>
    <w:rsid w:val="00C13DBC"/>
    <w:rsid w:val="00C3483A"/>
    <w:rsid w:val="00C74E9D"/>
    <w:rsid w:val="00C82FD3"/>
    <w:rsid w:val="00C878EE"/>
    <w:rsid w:val="00C92819"/>
    <w:rsid w:val="00CC6B7B"/>
    <w:rsid w:val="00CD2089"/>
    <w:rsid w:val="00D270C3"/>
    <w:rsid w:val="00D73A67"/>
    <w:rsid w:val="00D970A9"/>
    <w:rsid w:val="00DD372B"/>
    <w:rsid w:val="00DD4D8C"/>
    <w:rsid w:val="00DE0CA5"/>
    <w:rsid w:val="00DF3845"/>
    <w:rsid w:val="00E41911"/>
    <w:rsid w:val="00E92EEF"/>
    <w:rsid w:val="00ED2C6C"/>
    <w:rsid w:val="00F07F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E4B711-9B1E-46F3-BBE2-CDC536D6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3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1A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8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40F09-BC75-46FA-B986-25FE707B5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710</Words>
  <Characters>3955</Characters>
  <Application>Microsoft Office Word</Application>
  <DocSecurity>4</DocSecurity>
  <Lines>117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5408: James Edward Lloyd - South Carolina Legislature Online</dc:title>
  <dc:subject/>
  <dc:creator>gailmoore</dc:creator>
  <cp:keywords/>
  <dc:description/>
  <cp:lastModifiedBy>N Cumfer</cp:lastModifiedBy>
  <cp:revision>2</cp:revision>
  <cp:lastPrinted>2012-06-19T14:12:00Z</cp:lastPrinted>
  <dcterms:created xsi:type="dcterms:W3CDTF">2014-11-24T15:09:00Z</dcterms:created>
  <dcterms:modified xsi:type="dcterms:W3CDTF">2014-11-24T15:09:00Z</dcterms:modified>
</cp:coreProperties>
</file>