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D8" w:rsidRDefault="00F73AD8" w:rsidP="00F73AD8">
      <w:pPr>
        <w:widowControl w:val="0"/>
        <w:jc w:val="center"/>
      </w:pPr>
      <w:bookmarkStart w:id="0" w:name="_GoBack"/>
      <w:bookmarkEnd w:id="0"/>
      <w:r w:rsidRPr="00F73AD8">
        <w:rPr>
          <w:b/>
        </w:rPr>
        <w:t>South Carolina General Assembly</w:t>
      </w:r>
    </w:p>
    <w:p w:rsidR="00F73AD8" w:rsidRDefault="00F73AD8" w:rsidP="00F73AD8">
      <w:pPr>
        <w:widowControl w:val="0"/>
        <w:jc w:val="center"/>
      </w:pPr>
      <w:r>
        <w:t>119th Session, 2011-2012</w:t>
      </w:r>
    </w:p>
    <w:p w:rsidR="00F73AD8" w:rsidRDefault="00F73AD8" w:rsidP="00F73AD8">
      <w:pPr>
        <w:widowControl w:val="0"/>
        <w:jc w:val="left"/>
      </w:pPr>
    </w:p>
    <w:p w:rsidR="00F73AD8" w:rsidRDefault="00F73AD8" w:rsidP="00F73AD8">
      <w:pPr>
        <w:widowControl w:val="0"/>
        <w:jc w:val="left"/>
        <w:rPr>
          <w:b/>
        </w:rPr>
      </w:pPr>
      <w:r w:rsidRPr="00F73AD8">
        <w:rPr>
          <w:b/>
        </w:rPr>
        <w:t>H. 5413</w:t>
      </w:r>
    </w:p>
    <w:p w:rsidR="00F73AD8" w:rsidRDefault="00F73AD8" w:rsidP="00F73AD8">
      <w:pPr>
        <w:widowControl w:val="0"/>
        <w:jc w:val="left"/>
        <w:rPr>
          <w:b/>
        </w:rPr>
      </w:pPr>
    </w:p>
    <w:p w:rsidR="00F73AD8" w:rsidRDefault="00F73AD8" w:rsidP="00F73AD8">
      <w:pPr>
        <w:widowControl w:val="0"/>
        <w:jc w:val="left"/>
      </w:pPr>
      <w:r w:rsidRPr="00F73AD8">
        <w:rPr>
          <w:b/>
        </w:rPr>
        <w:t>STATUS INFORMATION</w:t>
      </w:r>
    </w:p>
    <w:p w:rsidR="00F73AD8" w:rsidRDefault="00F73AD8" w:rsidP="00F73AD8">
      <w:pPr>
        <w:widowControl w:val="0"/>
        <w:jc w:val="left"/>
      </w:pPr>
    </w:p>
    <w:p w:rsidR="00F73AD8" w:rsidRDefault="00F73AD8" w:rsidP="00F73AD8">
      <w:pPr>
        <w:widowControl w:val="0"/>
        <w:jc w:val="left"/>
      </w:pPr>
      <w:r>
        <w:t>House Resolution</w:t>
      </w:r>
    </w:p>
    <w:p w:rsidR="00F73AD8" w:rsidRDefault="006D0FE4" w:rsidP="00F73AD8">
      <w:pPr>
        <w:widowControl w:val="0"/>
        <w:jc w:val="left"/>
      </w:pPr>
      <w:r>
        <w:t>Sponsors: Reps. Stavrinakis,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Stringer, Tallon, Taylor, Thayer, Toole, Tribble, Vick, Weeks, Whipper, White, Whitmire, Williams, Willis and Young</w:t>
      </w:r>
    </w:p>
    <w:p w:rsidR="00F73AD8" w:rsidRDefault="00F73AD8" w:rsidP="00F73AD8">
      <w:pPr>
        <w:widowControl w:val="0"/>
        <w:jc w:val="left"/>
      </w:pPr>
      <w:r>
        <w:t>Document Path: l:\council\bills\rm\1640zw12.docx</w:t>
      </w:r>
    </w:p>
    <w:p w:rsidR="00F73AD8" w:rsidRDefault="00F73AD8" w:rsidP="00F73AD8">
      <w:pPr>
        <w:widowControl w:val="0"/>
        <w:jc w:val="left"/>
      </w:pPr>
    </w:p>
    <w:p w:rsidR="00F73AD8" w:rsidRDefault="00F73AD8" w:rsidP="00F73AD8">
      <w:pPr>
        <w:widowControl w:val="0"/>
        <w:jc w:val="left"/>
      </w:pPr>
      <w:r>
        <w:t>Introduced in the House on June 19, 2012</w:t>
      </w:r>
    </w:p>
    <w:p w:rsidR="00F73AD8" w:rsidRDefault="00F73AD8" w:rsidP="00F73AD8">
      <w:pPr>
        <w:widowControl w:val="0"/>
        <w:jc w:val="left"/>
      </w:pPr>
      <w:r>
        <w:t>Adopted by the House on June 19, 2012</w:t>
      </w:r>
    </w:p>
    <w:p w:rsidR="00F73AD8" w:rsidRDefault="00F73AD8" w:rsidP="00F73AD8">
      <w:pPr>
        <w:widowControl w:val="0"/>
        <w:jc w:val="left"/>
      </w:pPr>
    </w:p>
    <w:p w:rsidR="00F73AD8" w:rsidRDefault="00F73AD8" w:rsidP="00F73AD8">
      <w:pPr>
        <w:widowControl w:val="0"/>
        <w:jc w:val="left"/>
      </w:pPr>
      <w:r>
        <w:t xml:space="preserve">Summary: </w:t>
      </w:r>
      <w:r w:rsidR="00FA7E26">
        <w:t>U. S. Armed Forces who served in World War II</w:t>
      </w:r>
    </w:p>
    <w:p w:rsidR="00F73AD8" w:rsidRDefault="00F73AD8" w:rsidP="00F73AD8">
      <w:pPr>
        <w:widowControl w:val="0"/>
        <w:jc w:val="left"/>
      </w:pPr>
    </w:p>
    <w:p w:rsidR="00F73AD8" w:rsidRDefault="00F73AD8" w:rsidP="00F73AD8">
      <w:pPr>
        <w:widowControl w:val="0"/>
        <w:jc w:val="left"/>
      </w:pPr>
    </w:p>
    <w:p w:rsidR="00F73AD8" w:rsidRDefault="00F73AD8" w:rsidP="00F73AD8">
      <w:pPr>
        <w:widowControl w:val="0"/>
        <w:tabs>
          <w:tab w:val="center" w:pos="590"/>
          <w:tab w:val="center" w:pos="1440"/>
          <w:tab w:val="left" w:pos="1872"/>
          <w:tab w:val="left" w:pos="9187"/>
        </w:tabs>
        <w:jc w:val="left"/>
      </w:pPr>
      <w:r w:rsidRPr="00F73AD8">
        <w:rPr>
          <w:b/>
        </w:rPr>
        <w:t>HISTORY OF LEGISLATIVE ACTIONS</w:t>
      </w:r>
    </w:p>
    <w:p w:rsidR="00F73AD8" w:rsidRDefault="00F73AD8" w:rsidP="00F73AD8">
      <w:pPr>
        <w:widowControl w:val="0"/>
        <w:tabs>
          <w:tab w:val="center" w:pos="590"/>
          <w:tab w:val="center" w:pos="1440"/>
          <w:tab w:val="left" w:pos="1872"/>
          <w:tab w:val="left" w:pos="9187"/>
        </w:tabs>
        <w:jc w:val="left"/>
      </w:pPr>
    </w:p>
    <w:p w:rsidR="00F73AD8" w:rsidRPr="00F73AD8" w:rsidRDefault="00F73AD8" w:rsidP="00F73AD8">
      <w:pPr>
        <w:widowControl w:val="0"/>
        <w:tabs>
          <w:tab w:val="center" w:pos="590"/>
          <w:tab w:val="center" w:pos="1440"/>
          <w:tab w:val="left" w:pos="1872"/>
          <w:tab w:val="left" w:pos="9187"/>
        </w:tabs>
        <w:jc w:val="left"/>
      </w:pPr>
      <w:r w:rsidRPr="00F73AD8">
        <w:rPr>
          <w:u w:val="single"/>
        </w:rPr>
        <w:tab/>
        <w:t>Date</w:t>
      </w:r>
      <w:r w:rsidRPr="00F73AD8">
        <w:rPr>
          <w:u w:val="single"/>
        </w:rPr>
        <w:tab/>
        <w:t>Body</w:t>
      </w:r>
      <w:r w:rsidRPr="00F73AD8">
        <w:rPr>
          <w:u w:val="single"/>
        </w:rPr>
        <w:tab/>
        <w:t>Action Description with journal page number</w:t>
      </w:r>
      <w:r w:rsidRPr="00F73AD8">
        <w:rPr>
          <w:u w:val="single"/>
        </w:rPr>
        <w:tab/>
      </w:r>
    </w:p>
    <w:p w:rsidR="00B66B7E" w:rsidRDefault="00B66B7E" w:rsidP="00B66B7E">
      <w:pPr>
        <w:widowControl w:val="0"/>
        <w:tabs>
          <w:tab w:val="right" w:pos="1008"/>
          <w:tab w:val="left" w:pos="1152"/>
          <w:tab w:val="left" w:pos="1872"/>
          <w:tab w:val="left" w:pos="9187"/>
        </w:tabs>
        <w:ind w:left="2088" w:hanging="2088"/>
        <w:jc w:val="left"/>
      </w:pPr>
      <w:r>
        <w:tab/>
        <w:t>6/19/2012</w:t>
      </w:r>
      <w:r>
        <w:tab/>
        <w:t>House</w:t>
      </w:r>
      <w:r>
        <w:tab/>
      </w:r>
      <w:r w:rsidRPr="00E978CE">
        <w:t>Introduced and adopted (</w:t>
      </w:r>
      <w:hyperlink r:id="rId7" w:history="1">
        <w:r w:rsidRPr="00E978CE">
          <w:rPr>
            <w:rStyle w:val="Hyperlink"/>
          </w:rPr>
          <w:t>House Journal</w:t>
        </w:r>
        <w:r w:rsidRPr="00E978CE">
          <w:rPr>
            <w:rStyle w:val="Hyperlink"/>
          </w:rPr>
          <w:noBreakHyphen/>
          <w:t>page 89</w:t>
        </w:r>
      </w:hyperlink>
      <w:r w:rsidRPr="00E978CE">
        <w:t>)</w:t>
      </w:r>
    </w:p>
    <w:p w:rsidR="00B66B7E" w:rsidRDefault="00B66B7E" w:rsidP="00B66B7E">
      <w:pPr>
        <w:widowControl w:val="0"/>
        <w:tabs>
          <w:tab w:val="right" w:pos="1008"/>
          <w:tab w:val="left" w:pos="1152"/>
          <w:tab w:val="left" w:pos="1872"/>
          <w:tab w:val="left" w:pos="9187"/>
        </w:tabs>
        <w:ind w:left="2088" w:hanging="2088"/>
        <w:jc w:val="left"/>
      </w:pPr>
    </w:p>
    <w:p w:rsidR="00F73AD8" w:rsidRPr="00F73AD8" w:rsidRDefault="00F73AD8" w:rsidP="00F73AD8">
      <w:pPr>
        <w:widowControl w:val="0"/>
        <w:tabs>
          <w:tab w:val="right" w:pos="1008"/>
          <w:tab w:val="left" w:pos="1152"/>
          <w:tab w:val="left" w:pos="1872"/>
          <w:tab w:val="left" w:pos="9187"/>
        </w:tabs>
        <w:ind w:left="2088" w:hanging="2088"/>
        <w:jc w:val="left"/>
      </w:pPr>
    </w:p>
    <w:p w:rsidR="00F73AD8" w:rsidRDefault="00F73AD8" w:rsidP="00F73AD8">
      <w:r w:rsidRPr="00F73AD8">
        <w:rPr>
          <w:b/>
        </w:rPr>
        <w:t>VERSIONS OF THIS BILL</w:t>
      </w:r>
    </w:p>
    <w:p w:rsidR="00F73AD8" w:rsidRDefault="00F73AD8" w:rsidP="00F73AD8"/>
    <w:p w:rsidR="00F73AD8" w:rsidRDefault="00C40FB6" w:rsidP="00F73AD8">
      <w:hyperlink r:id="rId8" w:history="1">
        <w:r w:rsidR="00F73AD8">
          <w:rPr>
            <w:rStyle w:val="Hyperlink"/>
          </w:rPr>
          <w:t>6/19/2012</w:t>
        </w:r>
      </w:hyperlink>
    </w:p>
    <w:p w:rsidR="00F73AD8" w:rsidRDefault="00F73AD8" w:rsidP="00F73AD8"/>
    <w:p w:rsidR="00F73AD8" w:rsidRDefault="00F73AD8" w:rsidP="00F73AD8">
      <w:pPr>
        <w:sectPr w:rsidR="00F73AD8" w:rsidSect="00F73A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8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COURAGEOUS MEN WHO SERVED IN THE UNITED STATES ARMED FORCES DURING WORLD WAR II AND FOUGHT IN THE INVASION OF NORMANDY, ALSO KNOWN AS “D</w:t>
      </w:r>
      <w:r w:rsidR="00D47C73">
        <w:noBreakHyphen/>
      </w:r>
      <w:r w:rsidR="00624E1E">
        <w:t>DAY</w:t>
      </w:r>
      <w:r>
        <w:t>”</w:t>
      </w:r>
      <w:r w:rsidR="00624E1E">
        <w:t>,</w:t>
      </w:r>
      <w:r>
        <w:t xml:space="preserve"> ON JUNE 6, 1944, AND TO THANK THEM FOR THEIR LABORS AND SACRIFICE FOR THE CAUSE OF FREEDOM.</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FA7"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FA7">
        <w:t>the South Carolina House of Representatives, with great respect, pauses in its deliberations to acknowledge the great debt present</w:t>
      </w:r>
      <w:r w:rsidR="00D47C73">
        <w:noBreakHyphen/>
      </w:r>
      <w:r w:rsidR="00FB4FA7">
        <w:t xml:space="preserve">day Americans owe to those servicemen who fought </w:t>
      </w:r>
      <w:r w:rsidR="00F7678E">
        <w:t xml:space="preserve">in </w:t>
      </w:r>
      <w:r w:rsidR="00FB4FA7">
        <w:t>th</w:t>
      </w:r>
      <w:r w:rsidR="00F7678E">
        <w:t>at</w:t>
      </w:r>
      <w:r w:rsidR="00FB4FA7">
        <w:t xml:space="preserve"> pivotal </w:t>
      </w:r>
      <w:r w:rsidR="00F7678E">
        <w:t xml:space="preserve">World War II </w:t>
      </w:r>
      <w:r w:rsidR="00FB4FA7">
        <w:t>battle known as “D</w:t>
      </w:r>
      <w:r w:rsidR="00D47C73">
        <w:noBreakHyphen/>
      </w:r>
      <w:r w:rsidR="00624E1E">
        <w:t>Day</w:t>
      </w:r>
      <w:r w:rsidR="00FB4FA7">
        <w:t>”</w:t>
      </w:r>
      <w:r w:rsidR="00624E1E">
        <w:t>,</w:t>
      </w:r>
      <w:r w:rsidR="00FB4FA7">
        <w:t xml:space="preserve"> or the Invasion of Normandy; and</w:t>
      </w:r>
    </w:p>
    <w:p w:rsidR="00FB4FA7"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at the beginning of World War II, Germany invaded Poland, causing France, Great Britain, and Canada to declare war on Germany. By the spring of 1940, the German army was ready to invade France, which was defended by not only the French military but also a sizable British force. Within six weeks, the Germans defeated the Allies and seized control of France;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by 1944, the Germans knew that the Allies, which now included the United States, would attempt an invasion of France to liberate Europe from Germany. Based in Britain, the Allied forces decided to begin the invasion by landing a huge army at a place called Normandy Beach</w:t>
      </w:r>
      <w:r w:rsidR="00985BD2">
        <w:rPr>
          <w:rFonts w:eastAsiaTheme="minorHAnsi"/>
          <w:color w:val="000000" w:themeColor="text1"/>
          <w:szCs w:val="22"/>
          <w:u w:color="000000" w:themeColor="text1"/>
        </w:rPr>
        <w:t xml:space="preserve"> </w:t>
      </w:r>
      <w:r w:rsidRPr="00FB4FA7">
        <w:rPr>
          <w:rFonts w:eastAsiaTheme="minorHAnsi"/>
          <w:color w:val="000000" w:themeColor="text1"/>
          <w:szCs w:val="22"/>
          <w:u w:color="000000" w:themeColor="text1"/>
        </w:rPr>
        <w:t>on the northwest coast of France;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on June 6, 1944, 160,000 Allied troops landed along a fifty</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 xml:space="preserve">mile stretch of heavily fortified French coastline to fight Nazi Germany on the beaches of Normandy. General Dwight D. Eisenhower </w:t>
      </w:r>
      <w:r w:rsidR="00164D00">
        <w:rPr>
          <w:rFonts w:eastAsiaTheme="minorHAnsi"/>
          <w:color w:val="000000" w:themeColor="text1"/>
          <w:szCs w:val="22"/>
          <w:u w:color="000000" w:themeColor="text1"/>
        </w:rPr>
        <w:t xml:space="preserve">of the United States </w:t>
      </w:r>
      <w:r w:rsidRPr="00FB4FA7">
        <w:rPr>
          <w:rFonts w:eastAsiaTheme="minorHAnsi"/>
          <w:color w:val="000000" w:themeColor="text1"/>
          <w:szCs w:val="22"/>
          <w:u w:color="000000" w:themeColor="text1"/>
        </w:rPr>
        <w:t>called the operation a crusade in which “we will accept nothing less than full victory.” More than five thousand ships and thirteen thousand aircraft supported the D</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Day invasion, and by day</w:t>
      </w:r>
      <w:r w:rsidR="00D47C73"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end on June 6, the Allies had gained a foothold in Normandy. The cost was high</w:t>
      </w:r>
      <w:r w:rsidR="00D47C73">
        <w:rPr>
          <w:rFonts w:eastAsiaTheme="minorHAnsi"/>
          <w:color w:val="000000" w:themeColor="text1"/>
          <w:szCs w:val="22"/>
          <w:u w:color="000000" w:themeColor="text1"/>
        </w:rPr>
        <w:noBreakHyphen/>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more than nine thousand Allied soldiers were killed or wounded</w:t>
      </w:r>
      <w:r w:rsidR="00D47C73">
        <w:rPr>
          <w:rFonts w:eastAsiaTheme="minorHAnsi"/>
          <w:color w:val="000000" w:themeColor="text1"/>
          <w:szCs w:val="22"/>
          <w:u w:color="000000" w:themeColor="text1"/>
        </w:rPr>
        <w:noBreakHyphen/>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but more than 100,000 soldiers began the march across Europe to defeat Hitler;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 xml:space="preserve">Whereas, the German failure to </w:t>
      </w:r>
      <w:r w:rsidR="00193EAB">
        <w:rPr>
          <w:rFonts w:eastAsiaTheme="minorHAnsi"/>
          <w:color w:val="000000" w:themeColor="text1"/>
          <w:szCs w:val="22"/>
          <w:u w:color="000000" w:themeColor="text1"/>
        </w:rPr>
        <w:t xml:space="preserve">successfully </w:t>
      </w:r>
      <w:r w:rsidRPr="00FB4FA7">
        <w:rPr>
          <w:rFonts w:eastAsiaTheme="minorHAnsi"/>
          <w:color w:val="000000" w:themeColor="text1"/>
          <w:szCs w:val="22"/>
          <w:u w:color="000000" w:themeColor="text1"/>
        </w:rPr>
        <w:t>defend the Normandy area from the Allied liberation forces in essence doomed Hitler</w:t>
      </w:r>
      <w:r w:rsidR="00D47C73"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dream of a Nazi</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controlled “Fortress Europe” and marked the beginning of the end for Germany</w:t>
      </w:r>
      <w:r w:rsidR="004C520C">
        <w:rPr>
          <w:rFonts w:eastAsiaTheme="minorHAnsi"/>
          <w:color w:val="000000" w:themeColor="text1"/>
          <w:szCs w:val="22"/>
          <w:u w:color="000000" w:themeColor="text1"/>
        </w:rPr>
        <w:t xml:space="preserve"> and the beginning of real hope for freedom for those oppressed by Nazi Germany</w:t>
      </w:r>
      <w:r w:rsidRPr="00FB4FA7">
        <w:rPr>
          <w:rFonts w:eastAsiaTheme="minorHAnsi"/>
          <w:color w:val="000000" w:themeColor="text1"/>
          <w:szCs w:val="22"/>
          <w:u w:color="000000" w:themeColor="text1"/>
        </w:rPr>
        <w:t>; and</w:t>
      </w:r>
    </w:p>
    <w:p w:rsidR="00FB4FA7"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895" w:rsidRDefault="00FB4FA7" w:rsidP="0088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3F4D" w:rsidRPr="00994D2A">
        <w:rPr>
          <w:rFonts w:eastAsiaTheme="minorHAnsi"/>
          <w:color w:val="000000" w:themeColor="text1"/>
          <w:szCs w:val="22"/>
          <w:u w:color="000000" w:themeColor="text1"/>
        </w:rPr>
        <w:t xml:space="preserve">the members of the South Carolina </w:t>
      </w:r>
      <w:r w:rsidR="00893F4D">
        <w:rPr>
          <w:rFonts w:eastAsiaTheme="minorHAnsi"/>
          <w:color w:val="000000" w:themeColor="text1"/>
          <w:szCs w:val="22"/>
          <w:u w:color="000000" w:themeColor="text1"/>
        </w:rPr>
        <w:t>House of Representatives</w:t>
      </w:r>
      <w:r w:rsidR="00893F4D" w:rsidRPr="00994D2A">
        <w:rPr>
          <w:rFonts w:eastAsiaTheme="minorHAnsi"/>
          <w:color w:val="000000" w:themeColor="text1"/>
          <w:szCs w:val="22"/>
          <w:u w:color="000000" w:themeColor="text1"/>
        </w:rPr>
        <w:t>, on behalf of all South Carolinians</w:t>
      </w:r>
      <w:r w:rsidR="00893F4D">
        <w:rPr>
          <w:rFonts w:eastAsiaTheme="minorHAnsi"/>
          <w:color w:val="000000" w:themeColor="text1"/>
          <w:szCs w:val="22"/>
          <w:u w:color="000000" w:themeColor="text1"/>
        </w:rPr>
        <w:t>,</w:t>
      </w:r>
      <w:r w:rsidR="00893F4D" w:rsidRPr="00994D2A">
        <w:rPr>
          <w:rFonts w:eastAsiaTheme="minorHAnsi"/>
          <w:color w:val="000000" w:themeColor="text1"/>
          <w:szCs w:val="22"/>
          <w:u w:color="000000" w:themeColor="text1"/>
        </w:rPr>
        <w:t xml:space="preserve"> acknowledge with deep appreciation the great </w:t>
      </w:r>
      <w:r w:rsidR="00893F4D">
        <w:rPr>
          <w:rFonts w:eastAsiaTheme="minorHAnsi"/>
          <w:color w:val="000000" w:themeColor="text1"/>
          <w:szCs w:val="22"/>
          <w:u w:color="000000" w:themeColor="text1"/>
        </w:rPr>
        <w:t xml:space="preserve">work </w:t>
      </w:r>
      <w:r w:rsidR="00893F4D" w:rsidRPr="00994D2A">
        <w:rPr>
          <w:rFonts w:eastAsiaTheme="minorHAnsi"/>
          <w:color w:val="000000" w:themeColor="text1"/>
          <w:szCs w:val="22"/>
          <w:u w:color="000000" w:themeColor="text1"/>
        </w:rPr>
        <w:t xml:space="preserve">the men </w:t>
      </w:r>
      <w:r w:rsidR="00893F4D">
        <w:rPr>
          <w:rFonts w:eastAsiaTheme="minorHAnsi"/>
          <w:color w:val="000000" w:themeColor="text1"/>
          <w:szCs w:val="22"/>
          <w:u w:color="000000" w:themeColor="text1"/>
        </w:rPr>
        <w:t>o</w:t>
      </w:r>
      <w:r w:rsidR="00893F4D" w:rsidRPr="00994D2A">
        <w:rPr>
          <w:rFonts w:eastAsiaTheme="minorHAnsi"/>
          <w:color w:val="000000" w:themeColor="text1"/>
          <w:szCs w:val="22"/>
          <w:u w:color="000000" w:themeColor="text1"/>
        </w:rPr>
        <w:t xml:space="preserve">f the United States Armed Forces </w:t>
      </w:r>
      <w:r w:rsidR="008850A4">
        <w:rPr>
          <w:rFonts w:eastAsiaTheme="minorHAnsi"/>
          <w:color w:val="000000" w:themeColor="text1"/>
          <w:szCs w:val="22"/>
          <w:u w:color="000000" w:themeColor="text1"/>
        </w:rPr>
        <w:t>helped begin</w:t>
      </w:r>
      <w:r w:rsidR="00893F4D">
        <w:rPr>
          <w:rFonts w:eastAsiaTheme="minorHAnsi"/>
          <w:color w:val="000000" w:themeColor="text1"/>
          <w:szCs w:val="22"/>
          <w:u w:color="000000" w:themeColor="text1"/>
        </w:rPr>
        <w:t xml:space="preserve"> on D</w:t>
      </w:r>
      <w:r w:rsidR="00D47C73">
        <w:rPr>
          <w:rFonts w:eastAsiaTheme="minorHAnsi"/>
          <w:color w:val="000000" w:themeColor="text1"/>
          <w:szCs w:val="22"/>
          <w:u w:color="000000" w:themeColor="text1"/>
        </w:rPr>
        <w:noBreakHyphen/>
      </w:r>
      <w:r w:rsidR="00893F4D">
        <w:rPr>
          <w:rFonts w:eastAsiaTheme="minorHAnsi"/>
          <w:color w:val="000000" w:themeColor="text1"/>
          <w:szCs w:val="22"/>
          <w:u w:color="000000" w:themeColor="text1"/>
        </w:rPr>
        <w:t>Day</w:t>
      </w:r>
      <w:r w:rsidR="008850A4">
        <w:rPr>
          <w:rFonts w:eastAsiaTheme="minorHAnsi"/>
          <w:color w:val="000000" w:themeColor="text1"/>
          <w:szCs w:val="22"/>
          <w:u w:color="000000" w:themeColor="text1"/>
        </w:rPr>
        <w:t>, a work</w:t>
      </w:r>
      <w:r w:rsidR="00893F4D" w:rsidRPr="00994D2A">
        <w:rPr>
          <w:rFonts w:eastAsiaTheme="minorHAnsi"/>
          <w:color w:val="000000" w:themeColor="text1"/>
          <w:szCs w:val="22"/>
          <w:u w:color="000000" w:themeColor="text1"/>
        </w:rPr>
        <w:t xml:space="preserve"> </w:t>
      </w:r>
      <w:r w:rsidR="00893F4D">
        <w:rPr>
          <w:rFonts w:eastAsiaTheme="minorHAnsi"/>
          <w:color w:val="000000" w:themeColor="text1"/>
          <w:szCs w:val="22"/>
          <w:u w:color="000000" w:themeColor="text1"/>
        </w:rPr>
        <w:t>that ultimately resulted i</w:t>
      </w:r>
      <w:r w:rsidR="008850A4">
        <w:rPr>
          <w:rFonts w:eastAsiaTheme="minorHAnsi"/>
          <w:color w:val="000000" w:themeColor="text1"/>
          <w:szCs w:val="22"/>
          <w:u w:color="000000" w:themeColor="text1"/>
        </w:rPr>
        <w:t>n the liberation of millions held in bondage and the preservation of freedom for millions more. Now, the</w:t>
      </w:r>
      <w:r w:rsidR="00163895">
        <w:t>refore,</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A4" w:rsidRDefault="00163895" w:rsidP="00EC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850A4">
        <w:t xml:space="preserve"> </w:t>
      </w:r>
      <w:r w:rsidR="000A153A" w:rsidRPr="000A153A">
        <w:rPr>
          <w:rFonts w:eastAsiaTheme="minorHAnsi"/>
          <w:color w:val="000000" w:themeColor="text1"/>
          <w:szCs w:val="22"/>
          <w:u w:color="000000" w:themeColor="text1"/>
        </w:rPr>
        <w:t>the members of the South Carolina House of Representatives, by this resolution,</w:t>
      </w:r>
      <w:r w:rsidR="000A153A">
        <w:rPr>
          <w:rFonts w:eastAsiaTheme="minorHAnsi"/>
          <w:color w:val="000000" w:themeColor="text1"/>
          <w:szCs w:val="22"/>
          <w:u w:color="000000" w:themeColor="text1"/>
        </w:rPr>
        <w:t xml:space="preserve"> </w:t>
      </w:r>
      <w:r w:rsidR="00EC07A4">
        <w:t xml:space="preserve">commemorate the courageous men who served in the </w:t>
      </w:r>
      <w:r w:rsidR="005778C7">
        <w:t>U</w:t>
      </w:r>
      <w:r w:rsidR="00EC07A4">
        <w:t xml:space="preserve">nited </w:t>
      </w:r>
      <w:r w:rsidR="005778C7">
        <w:t>S</w:t>
      </w:r>
      <w:r w:rsidR="00EC07A4">
        <w:t xml:space="preserve">tates </w:t>
      </w:r>
      <w:r w:rsidR="005778C7">
        <w:t>A</w:t>
      </w:r>
      <w:r w:rsidR="00EC07A4">
        <w:t xml:space="preserve">rmed </w:t>
      </w:r>
      <w:r w:rsidR="005778C7">
        <w:t>F</w:t>
      </w:r>
      <w:r w:rsidR="00EC07A4">
        <w:t xml:space="preserve">orces during </w:t>
      </w:r>
      <w:r w:rsidR="005778C7">
        <w:t>W</w:t>
      </w:r>
      <w:r w:rsidR="00EC07A4">
        <w:t xml:space="preserve">orld </w:t>
      </w:r>
      <w:r w:rsidR="005778C7">
        <w:t>W</w:t>
      </w:r>
      <w:r w:rsidR="00EC07A4">
        <w:t xml:space="preserve">ar </w:t>
      </w:r>
      <w:r w:rsidR="005778C7">
        <w:t>II</w:t>
      </w:r>
      <w:r w:rsidR="00EC07A4">
        <w:t xml:space="preserve"> and fought in the </w:t>
      </w:r>
      <w:r w:rsidR="007A2CEE">
        <w:t>I</w:t>
      </w:r>
      <w:r w:rsidR="00EC07A4">
        <w:t xml:space="preserve">nvasion of </w:t>
      </w:r>
      <w:r w:rsidR="005778C7">
        <w:t>N</w:t>
      </w:r>
      <w:r w:rsidR="00EC07A4">
        <w:t>ormandy, also known as “</w:t>
      </w:r>
      <w:r w:rsidR="005778C7">
        <w:t>D</w:t>
      </w:r>
      <w:r w:rsidR="00D47C73">
        <w:noBreakHyphen/>
      </w:r>
      <w:r w:rsidR="005778C7">
        <w:t>D</w:t>
      </w:r>
      <w:r w:rsidR="00EC07A4">
        <w:t>ay”</w:t>
      </w:r>
      <w:r w:rsidR="00624E1E">
        <w:t>,</w:t>
      </w:r>
      <w:r w:rsidR="00EC07A4">
        <w:t xml:space="preserve"> on </w:t>
      </w:r>
      <w:r w:rsidR="005778C7">
        <w:t>J</w:t>
      </w:r>
      <w:r w:rsidR="00EC07A4">
        <w:t>une 6, 1944, and thank them for their labors and sacrifice for the cause of freedom.</w:t>
      </w:r>
    </w:p>
    <w:p w:rsidR="004F505A" w:rsidRDefault="00D47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5A" w:rsidRDefault="004F505A" w:rsidP="00F73AD8">
      <w:pPr>
        <w:suppressAutoHyphens/>
      </w:pPr>
    </w:p>
    <w:sectPr w:rsidR="004F505A" w:rsidSect="00F73A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F4D" w:rsidRDefault="00893F4D" w:rsidP="009F0C77">
      <w:r>
        <w:separator/>
      </w:r>
    </w:p>
  </w:endnote>
  <w:endnote w:type="continuationSeparator" w:id="0">
    <w:p w:rsidR="00893F4D" w:rsidRDefault="00893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5B9A4D-68FE-4F71-B6B3-E3E7EBA01249}"/>
    <w:embedBold r:id="rId2" w:fontKey="{439846A4-17A8-46E1-A31C-F8B321B03290}"/>
  </w:font>
  <w:font w:name="Calibri">
    <w:panose1 w:val="020F0502020204030204"/>
    <w:charset w:val="00"/>
    <w:family w:val="swiss"/>
    <w:pitch w:val="variable"/>
    <w:sig w:usb0="E10002FF" w:usb1="4000ACFF" w:usb2="00000009" w:usb3="00000000" w:csb0="0000019F" w:csb1="00000000"/>
    <w:embedRegular r:id="rId3" w:fontKey="{144A9907-B12C-47F2-89B6-0E63074EB458}"/>
  </w:font>
  <w:font w:name="Tahoma">
    <w:panose1 w:val="020B0604030504040204"/>
    <w:charset w:val="00"/>
    <w:family w:val="swiss"/>
    <w:pitch w:val="variable"/>
    <w:sig w:usb0="21002A87" w:usb1="80000000" w:usb2="00000008" w:usb3="00000000" w:csb0="000101FF" w:csb1="00000000"/>
    <w:embedRegular r:id="rId4" w:fontKey="{C1E77E34-B668-456C-97A5-D56279D5BC85}"/>
  </w:font>
  <w:font w:name="Cambria">
    <w:panose1 w:val="02040503050406030204"/>
    <w:charset w:val="00"/>
    <w:family w:val="roman"/>
    <w:pitch w:val="variable"/>
    <w:sig w:usb0="E00002FF" w:usb1="400004FF" w:usb2="00000000" w:usb3="00000000" w:csb0="0000019F" w:csb1="00000000"/>
    <w:embedRegular r:id="rId5" w:fontKey="{6BEF7D2A-A321-4349-8809-7FAC250D1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D8" w:rsidRPr="004F505A" w:rsidRDefault="00F73AD8" w:rsidP="004F505A">
    <w:pPr>
      <w:pStyle w:val="Footer"/>
      <w:tabs>
        <w:tab w:val="clear" w:pos="4680"/>
        <w:tab w:val="clear" w:pos="9360"/>
        <w:tab w:val="center" w:pos="2995"/>
      </w:tabs>
      <w:spacing w:before="120"/>
    </w:pPr>
    <w:r>
      <w:t>[5413]</w:t>
    </w:r>
    <w:r>
      <w:tab/>
    </w:r>
    <w:r w:rsidR="00C40FB6">
      <w:fldChar w:fldCharType="begin"/>
    </w:r>
    <w:r w:rsidR="00C40FB6">
      <w:instrText xml:space="preserve"> PAGE  \* MERGEFORMAT </w:instrText>
    </w:r>
    <w:r w:rsidR="00C40FB6">
      <w:fldChar w:fldCharType="separate"/>
    </w:r>
    <w:r w:rsidR="00C40FB6">
      <w:rPr>
        <w:noProof/>
      </w:rPr>
      <w:t>1</w:t>
    </w:r>
    <w:r w:rsidR="00C40F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F4D" w:rsidRDefault="00893F4D" w:rsidP="009F0C77">
      <w:r>
        <w:separator/>
      </w:r>
    </w:p>
  </w:footnote>
  <w:footnote w:type="continuationSeparator" w:id="0">
    <w:p w:rsidR="00893F4D" w:rsidRDefault="00893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40ZW12"/>
    <w:docVar w:name="CoverBillType" w:val="r"/>
    <w:docVar w:name="docpath" w:val="L:\Council\bills\RM\1640ZW12.DOCX"/>
    <w:docVar w:name="dvBillNumber" w:val="5413"/>
    <w:docVar w:name="dvBillNumberPrefix" w:val="H. "/>
    <w:docVar w:name="dvOriginalBody" w:val="House"/>
    <w:docVar w:name="dvSteno" w:val="RM"/>
    <w:docVar w:name="NameofBody" w:val="h"/>
    <w:docVar w:name="vgroup2" w:val="Council"/>
  </w:docVars>
  <w:rsids>
    <w:rsidRoot w:val="00C7066C"/>
    <w:rsid w:val="000072B0"/>
    <w:rsid w:val="00011869"/>
    <w:rsid w:val="000A153A"/>
    <w:rsid w:val="000E1785"/>
    <w:rsid w:val="000F40FA"/>
    <w:rsid w:val="0010776B"/>
    <w:rsid w:val="00114E03"/>
    <w:rsid w:val="00133E66"/>
    <w:rsid w:val="001435A3"/>
    <w:rsid w:val="00163895"/>
    <w:rsid w:val="00164D00"/>
    <w:rsid w:val="00193EA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03DA"/>
    <w:rsid w:val="00414D63"/>
    <w:rsid w:val="0041760A"/>
    <w:rsid w:val="00417C01"/>
    <w:rsid w:val="0043677C"/>
    <w:rsid w:val="004809EE"/>
    <w:rsid w:val="004C520C"/>
    <w:rsid w:val="004C67B4"/>
    <w:rsid w:val="004E7D54"/>
    <w:rsid w:val="004F505A"/>
    <w:rsid w:val="00517FBA"/>
    <w:rsid w:val="005273C6"/>
    <w:rsid w:val="00530A69"/>
    <w:rsid w:val="00533E26"/>
    <w:rsid w:val="00545593"/>
    <w:rsid w:val="005778C7"/>
    <w:rsid w:val="00577C6C"/>
    <w:rsid w:val="005C2FE2"/>
    <w:rsid w:val="005E2BC9"/>
    <w:rsid w:val="00605102"/>
    <w:rsid w:val="006215AA"/>
    <w:rsid w:val="00624E1E"/>
    <w:rsid w:val="006913C9"/>
    <w:rsid w:val="0069470D"/>
    <w:rsid w:val="006D0FE4"/>
    <w:rsid w:val="00734272"/>
    <w:rsid w:val="00734F00"/>
    <w:rsid w:val="007A2CEE"/>
    <w:rsid w:val="007A70AE"/>
    <w:rsid w:val="007E28A2"/>
    <w:rsid w:val="008362E8"/>
    <w:rsid w:val="0085017C"/>
    <w:rsid w:val="008850A4"/>
    <w:rsid w:val="00893F4D"/>
    <w:rsid w:val="008A1768"/>
    <w:rsid w:val="008F4429"/>
    <w:rsid w:val="00925395"/>
    <w:rsid w:val="0094021A"/>
    <w:rsid w:val="0098399B"/>
    <w:rsid w:val="00985BD2"/>
    <w:rsid w:val="009C6A0B"/>
    <w:rsid w:val="009F0C77"/>
    <w:rsid w:val="009F4DD1"/>
    <w:rsid w:val="00A354EE"/>
    <w:rsid w:val="00A41684"/>
    <w:rsid w:val="00A64E80"/>
    <w:rsid w:val="00A72BCD"/>
    <w:rsid w:val="00A741D9"/>
    <w:rsid w:val="00A833AB"/>
    <w:rsid w:val="00A9741D"/>
    <w:rsid w:val="00AD4B17"/>
    <w:rsid w:val="00AE63AA"/>
    <w:rsid w:val="00B412D4"/>
    <w:rsid w:val="00B66B7E"/>
    <w:rsid w:val="00BE109F"/>
    <w:rsid w:val="00BE3C22"/>
    <w:rsid w:val="00C0345E"/>
    <w:rsid w:val="00C3483A"/>
    <w:rsid w:val="00C40FB6"/>
    <w:rsid w:val="00C7066C"/>
    <w:rsid w:val="00C74E9D"/>
    <w:rsid w:val="00C82FD3"/>
    <w:rsid w:val="00C87C7C"/>
    <w:rsid w:val="00C92819"/>
    <w:rsid w:val="00CC6B7B"/>
    <w:rsid w:val="00CD2089"/>
    <w:rsid w:val="00D47C73"/>
    <w:rsid w:val="00D73A67"/>
    <w:rsid w:val="00D754D4"/>
    <w:rsid w:val="00D87031"/>
    <w:rsid w:val="00D87F2C"/>
    <w:rsid w:val="00D970A9"/>
    <w:rsid w:val="00DF3845"/>
    <w:rsid w:val="00E41911"/>
    <w:rsid w:val="00E77317"/>
    <w:rsid w:val="00E92EEF"/>
    <w:rsid w:val="00EC07A4"/>
    <w:rsid w:val="00ED0C40"/>
    <w:rsid w:val="00F24442"/>
    <w:rsid w:val="00F50AE3"/>
    <w:rsid w:val="00F67CF1"/>
    <w:rsid w:val="00F73AD8"/>
    <w:rsid w:val="00F7678E"/>
    <w:rsid w:val="00F840F0"/>
    <w:rsid w:val="00FA2117"/>
    <w:rsid w:val="00FA7E26"/>
    <w:rsid w:val="00FB0D0D"/>
    <w:rsid w:val="00FB43B4"/>
    <w:rsid w:val="00FB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62EDAD-2DBF-4C75-BE8B-2C81D86E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BD2"/>
    <w:rPr>
      <w:rFonts w:ascii="Tahoma" w:hAnsi="Tahoma" w:cs="Tahoma"/>
      <w:sz w:val="16"/>
      <w:szCs w:val="16"/>
    </w:rPr>
  </w:style>
  <w:style w:type="character" w:customStyle="1" w:styleId="BalloonTextChar">
    <w:name w:val="Balloon Text Char"/>
    <w:basedOn w:val="DefaultParagraphFont"/>
    <w:link w:val="BalloonText"/>
    <w:uiPriority w:val="99"/>
    <w:semiHidden/>
    <w:rsid w:val="00985BD2"/>
    <w:rPr>
      <w:rFonts w:ascii="Tahoma" w:eastAsia="Times New Roman" w:hAnsi="Tahoma" w:cs="Tahoma"/>
      <w:sz w:val="16"/>
      <w:szCs w:val="16"/>
    </w:rPr>
  </w:style>
  <w:style w:type="character" w:styleId="Hyperlink">
    <w:name w:val="Hyperlink"/>
    <w:basedOn w:val="DefaultParagraphFont"/>
    <w:uiPriority w:val="99"/>
    <w:unhideWhenUsed/>
    <w:rsid w:val="00F73A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13_20120619.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04B46-F65B-46D7-86E7-855E630F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697</Words>
  <Characters>3822</Characters>
  <Application>Microsoft Office Word</Application>
  <DocSecurity>4</DocSecurity>
  <Lines>109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5413: U. S. Armed Forces who served in World War II - South Carolina Legislature Online</dc:title>
  <dc:subject/>
  <dc:creator>rosannemcdowell</dc:creator>
  <cp:keywords/>
  <dc:description/>
  <cp:lastModifiedBy>N Cumfer</cp:lastModifiedBy>
  <cp:revision>2</cp:revision>
  <cp:lastPrinted>2012-06-06T23:08:00Z</cp:lastPrinted>
  <dcterms:created xsi:type="dcterms:W3CDTF">2014-11-24T15:09:00Z</dcterms:created>
  <dcterms:modified xsi:type="dcterms:W3CDTF">2014-11-24T15:09:00Z</dcterms:modified>
</cp:coreProperties>
</file>