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96E" w:rsidRDefault="00EF596E" w:rsidP="00EF596E">
      <w:pPr>
        <w:widowControl w:val="0"/>
        <w:jc w:val="center"/>
      </w:pPr>
      <w:bookmarkStart w:id="0" w:name="_GoBack"/>
      <w:bookmarkEnd w:id="0"/>
      <w:r w:rsidRPr="00EF596E">
        <w:rPr>
          <w:b/>
        </w:rPr>
        <w:t>South Carolina General Assembly</w:t>
      </w:r>
    </w:p>
    <w:p w:rsidR="00EF596E" w:rsidRDefault="00EF596E" w:rsidP="00EF596E">
      <w:pPr>
        <w:widowControl w:val="0"/>
        <w:jc w:val="center"/>
      </w:pPr>
      <w:r>
        <w:t>119th Session, 2011-2012</w:t>
      </w:r>
    </w:p>
    <w:p w:rsidR="00EF596E" w:rsidRDefault="00EF596E" w:rsidP="00EF596E">
      <w:pPr>
        <w:widowControl w:val="0"/>
        <w:jc w:val="left"/>
      </w:pPr>
    </w:p>
    <w:p w:rsidR="00EF596E" w:rsidRDefault="00EF596E" w:rsidP="00EF596E">
      <w:pPr>
        <w:widowControl w:val="0"/>
        <w:jc w:val="left"/>
        <w:rPr>
          <w:b/>
        </w:rPr>
      </w:pPr>
      <w:r w:rsidRPr="00EF596E">
        <w:rPr>
          <w:b/>
        </w:rPr>
        <w:t>H. 5422</w:t>
      </w:r>
    </w:p>
    <w:p w:rsidR="00EF596E" w:rsidRDefault="00EF596E" w:rsidP="00EF596E">
      <w:pPr>
        <w:widowControl w:val="0"/>
        <w:jc w:val="left"/>
        <w:rPr>
          <w:b/>
        </w:rPr>
      </w:pPr>
    </w:p>
    <w:p w:rsidR="00EF596E" w:rsidRDefault="00EF596E" w:rsidP="00EF596E">
      <w:pPr>
        <w:widowControl w:val="0"/>
        <w:jc w:val="left"/>
      </w:pPr>
      <w:r w:rsidRPr="00EF596E">
        <w:rPr>
          <w:b/>
        </w:rPr>
        <w:t>STATUS INFORMATION</w:t>
      </w:r>
    </w:p>
    <w:p w:rsidR="00EF596E" w:rsidRDefault="00EF596E" w:rsidP="00EF596E">
      <w:pPr>
        <w:widowControl w:val="0"/>
        <w:jc w:val="left"/>
      </w:pPr>
    </w:p>
    <w:p w:rsidR="00EF596E" w:rsidRDefault="00EF596E" w:rsidP="00EF596E">
      <w:pPr>
        <w:widowControl w:val="0"/>
        <w:jc w:val="left"/>
      </w:pPr>
      <w:r>
        <w:t>House Resolution</w:t>
      </w:r>
    </w:p>
    <w:p w:rsidR="00EF596E" w:rsidRDefault="000F39A9" w:rsidP="00EF596E">
      <w:pPr>
        <w:widowControl w:val="0"/>
        <w:jc w:val="left"/>
      </w:pPr>
      <w:r>
        <w:t>Sponsors: Reps. G.A. Brown, Agnew, Alexander, Allen, Allison, Anderson, Anthony, Atwater, Bales, Ballentine, Bannister, Barfield, Battle, Bedingfield, Bikas, Bingham, Bowen, Bowers, Brady, Branham, Brannon, Brantley, H.B. Brown, R.L. Brown, Butler Garrick, Chumley, Clemmons, Clyburn, Cobb</w:t>
      </w:r>
      <w:r>
        <w:noBreakHyphen/>
        <w:t>Hunter, Cole, Corbin, K.R.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EF596E" w:rsidRDefault="00EF596E" w:rsidP="00EF596E">
      <w:pPr>
        <w:widowControl w:val="0"/>
        <w:jc w:val="left"/>
      </w:pPr>
      <w:r>
        <w:t>Document Path: l:\council\bills\gm\25187ac12.docx</w:t>
      </w:r>
    </w:p>
    <w:p w:rsidR="00EF596E" w:rsidRDefault="00EF596E" w:rsidP="00EF596E">
      <w:pPr>
        <w:widowControl w:val="0"/>
        <w:jc w:val="left"/>
      </w:pPr>
    </w:p>
    <w:p w:rsidR="00EF596E" w:rsidRDefault="00EF596E" w:rsidP="00EF596E">
      <w:pPr>
        <w:widowControl w:val="0"/>
        <w:jc w:val="left"/>
      </w:pPr>
      <w:r>
        <w:t>Introduced in the House on June 20, 2012</w:t>
      </w:r>
    </w:p>
    <w:p w:rsidR="00EF596E" w:rsidRDefault="00EF596E" w:rsidP="00EF596E">
      <w:pPr>
        <w:widowControl w:val="0"/>
        <w:jc w:val="left"/>
      </w:pPr>
      <w:r>
        <w:t>Adopted by the House on June 20, 2012</w:t>
      </w:r>
    </w:p>
    <w:p w:rsidR="00EF596E" w:rsidRDefault="00EF596E" w:rsidP="00EF596E">
      <w:pPr>
        <w:widowControl w:val="0"/>
        <w:jc w:val="left"/>
      </w:pPr>
    </w:p>
    <w:p w:rsidR="00EF596E" w:rsidRDefault="00EF596E" w:rsidP="00EF596E">
      <w:pPr>
        <w:widowControl w:val="0"/>
        <w:jc w:val="left"/>
      </w:pPr>
      <w:r>
        <w:t xml:space="preserve">Summary: </w:t>
      </w:r>
      <w:r w:rsidR="006103A0">
        <w:t>Bishopville High School 1972 State Championship Football Team</w:t>
      </w:r>
    </w:p>
    <w:p w:rsidR="00EF596E" w:rsidRDefault="00EF596E" w:rsidP="00EF596E">
      <w:pPr>
        <w:widowControl w:val="0"/>
        <w:jc w:val="left"/>
      </w:pPr>
    </w:p>
    <w:p w:rsidR="00EF596E" w:rsidRDefault="00EF596E" w:rsidP="00EF596E">
      <w:pPr>
        <w:widowControl w:val="0"/>
        <w:jc w:val="left"/>
      </w:pPr>
    </w:p>
    <w:p w:rsidR="00EF596E" w:rsidRDefault="00EF596E" w:rsidP="00EF596E">
      <w:pPr>
        <w:widowControl w:val="0"/>
        <w:tabs>
          <w:tab w:val="center" w:pos="590"/>
          <w:tab w:val="center" w:pos="1440"/>
          <w:tab w:val="left" w:pos="1872"/>
          <w:tab w:val="left" w:pos="9187"/>
        </w:tabs>
        <w:jc w:val="left"/>
      </w:pPr>
      <w:r w:rsidRPr="00EF596E">
        <w:rPr>
          <w:b/>
        </w:rPr>
        <w:t>HISTORY OF LEGISLATIVE ACTIONS</w:t>
      </w:r>
    </w:p>
    <w:p w:rsidR="00EF596E" w:rsidRDefault="00EF596E" w:rsidP="00EF596E">
      <w:pPr>
        <w:widowControl w:val="0"/>
        <w:tabs>
          <w:tab w:val="center" w:pos="590"/>
          <w:tab w:val="center" w:pos="1440"/>
          <w:tab w:val="left" w:pos="1872"/>
          <w:tab w:val="left" w:pos="9187"/>
        </w:tabs>
        <w:jc w:val="left"/>
      </w:pPr>
    </w:p>
    <w:p w:rsidR="00EF596E" w:rsidRPr="00EF596E" w:rsidRDefault="00EF596E" w:rsidP="00EF596E">
      <w:pPr>
        <w:widowControl w:val="0"/>
        <w:tabs>
          <w:tab w:val="center" w:pos="590"/>
          <w:tab w:val="center" w:pos="1440"/>
          <w:tab w:val="left" w:pos="1872"/>
          <w:tab w:val="left" w:pos="9187"/>
        </w:tabs>
        <w:jc w:val="left"/>
      </w:pPr>
      <w:r w:rsidRPr="00EF596E">
        <w:rPr>
          <w:u w:val="single"/>
        </w:rPr>
        <w:tab/>
        <w:t>Date</w:t>
      </w:r>
      <w:r w:rsidRPr="00EF596E">
        <w:rPr>
          <w:u w:val="single"/>
        </w:rPr>
        <w:tab/>
        <w:t>Body</w:t>
      </w:r>
      <w:r w:rsidRPr="00EF596E">
        <w:rPr>
          <w:u w:val="single"/>
        </w:rPr>
        <w:tab/>
        <w:t>Action Description with journal page number</w:t>
      </w:r>
      <w:r w:rsidRPr="00EF596E">
        <w:rPr>
          <w:u w:val="single"/>
        </w:rPr>
        <w:tab/>
      </w:r>
    </w:p>
    <w:p w:rsidR="000B28DD" w:rsidRDefault="000B28DD" w:rsidP="000B28DD">
      <w:pPr>
        <w:widowControl w:val="0"/>
        <w:tabs>
          <w:tab w:val="right" w:pos="1008"/>
          <w:tab w:val="left" w:pos="1152"/>
          <w:tab w:val="left" w:pos="1872"/>
          <w:tab w:val="left" w:pos="9187"/>
        </w:tabs>
        <w:ind w:left="2088" w:hanging="2088"/>
        <w:jc w:val="left"/>
      </w:pPr>
      <w:r>
        <w:tab/>
        <w:t>6/20/2012</w:t>
      </w:r>
      <w:r>
        <w:tab/>
        <w:t>House</w:t>
      </w:r>
      <w:r>
        <w:tab/>
      </w:r>
      <w:r w:rsidRPr="00D45521">
        <w:t>Introduced and adopted (</w:t>
      </w:r>
      <w:hyperlink r:id="rId7" w:history="1">
        <w:r w:rsidRPr="00D45521">
          <w:rPr>
            <w:rStyle w:val="Hyperlink"/>
          </w:rPr>
          <w:t>House Journal</w:t>
        </w:r>
        <w:r w:rsidRPr="00D45521">
          <w:rPr>
            <w:rStyle w:val="Hyperlink"/>
          </w:rPr>
          <w:noBreakHyphen/>
          <w:t>page 7</w:t>
        </w:r>
      </w:hyperlink>
      <w:r w:rsidRPr="00D45521">
        <w:t>)</w:t>
      </w:r>
    </w:p>
    <w:p w:rsidR="000B28DD" w:rsidRDefault="000B28DD" w:rsidP="000B28DD">
      <w:pPr>
        <w:widowControl w:val="0"/>
        <w:tabs>
          <w:tab w:val="right" w:pos="1008"/>
          <w:tab w:val="left" w:pos="1152"/>
          <w:tab w:val="left" w:pos="1872"/>
          <w:tab w:val="left" w:pos="9187"/>
        </w:tabs>
        <w:ind w:left="2088" w:hanging="2088"/>
        <w:jc w:val="left"/>
      </w:pPr>
    </w:p>
    <w:p w:rsidR="00EF596E" w:rsidRPr="00EF596E" w:rsidRDefault="00EF596E" w:rsidP="00EF596E">
      <w:pPr>
        <w:widowControl w:val="0"/>
        <w:tabs>
          <w:tab w:val="right" w:pos="1008"/>
          <w:tab w:val="left" w:pos="1152"/>
          <w:tab w:val="left" w:pos="1872"/>
          <w:tab w:val="left" w:pos="9187"/>
        </w:tabs>
        <w:ind w:left="2088" w:hanging="2088"/>
        <w:jc w:val="left"/>
      </w:pPr>
    </w:p>
    <w:p w:rsidR="00EF596E" w:rsidRDefault="00EF596E" w:rsidP="00EF596E">
      <w:r w:rsidRPr="00EF596E">
        <w:rPr>
          <w:b/>
        </w:rPr>
        <w:t>VERSIONS OF THIS BILL</w:t>
      </w:r>
    </w:p>
    <w:p w:rsidR="00EF596E" w:rsidRDefault="00EF596E" w:rsidP="00EF596E"/>
    <w:p w:rsidR="00EF596E" w:rsidRDefault="00B521E8" w:rsidP="00EF596E">
      <w:hyperlink r:id="rId8" w:history="1">
        <w:r w:rsidR="00EF596E">
          <w:rPr>
            <w:rStyle w:val="Hyperlink"/>
          </w:rPr>
          <w:t>6/20/2012</w:t>
        </w:r>
      </w:hyperlink>
    </w:p>
    <w:p w:rsidR="00EF596E" w:rsidRDefault="00EF596E" w:rsidP="00EF596E"/>
    <w:p w:rsidR="00EF596E" w:rsidRDefault="00EF596E" w:rsidP="00EF596E">
      <w:pPr>
        <w:sectPr w:rsidR="00EF596E" w:rsidSect="00EF596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1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D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MEMBERS OF THE 1972 BISHOPVILLE HIGH SCHOOL STATE CHAMPIONSHIP FOOTBALL TEAM AND TO CONGRATULATE THEM AND THEIR COACHES AS THEY CELEBRATE THE FORTIETH ANNIVERSARY OF THEIR CHAMPIONSHIP GAME.</w:t>
      </w: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556F"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556F">
        <w:t xml:space="preserve">the House of Representatives </w:t>
      </w:r>
      <w:r w:rsidR="007009CB">
        <w:t>of the State of South Carolina is</w:t>
      </w:r>
      <w:r w:rsidR="0038556F">
        <w:t xml:space="preserve"> pleased to learn that the members of the Bishopville High School state championship football team of 1972 will celebrate the fortieth anniversary of the team</w:t>
      </w:r>
      <w:r w:rsidR="009C0C51" w:rsidRPr="009C0C51">
        <w:t>’</w:t>
      </w:r>
      <w:r w:rsidR="0038556F">
        <w:t>s victory;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10</w:t>
      </w:r>
      <w:r w:rsidR="009C0C51">
        <w:noBreakHyphen/>
      </w:r>
      <w:r>
        <w:t>0 regular season record</w:t>
      </w:r>
      <w:r w:rsidR="00BD0DAD">
        <w:t xml:space="preserve"> in 1972</w:t>
      </w:r>
      <w:r>
        <w:t xml:space="preserve">, the Bishopville Dragons </w:t>
      </w:r>
      <w:r w:rsidR="00112160">
        <w:t>defeated Lake View High School 25</w:t>
      </w:r>
      <w:r w:rsidR="009C0C51">
        <w:noBreakHyphen/>
      </w:r>
      <w:r w:rsidR="00112160">
        <w:t>8 in the first play</w:t>
      </w:r>
      <w:r w:rsidR="009C0C51">
        <w:noBreakHyphen/>
      </w:r>
      <w:r w:rsidR="00112160">
        <w:t xml:space="preserve">off game and </w:t>
      </w:r>
      <w:r>
        <w:t>captured the Class AA Lower State Championship against Cainhoy High School in Huger</w:t>
      </w:r>
      <w:r w:rsidR="00112160">
        <w:t xml:space="preserve"> 41</w:t>
      </w:r>
      <w:r w:rsidR="009C0C51">
        <w:noBreakHyphen/>
      </w:r>
      <w:r w:rsidR="00112160">
        <w:t>8</w:t>
      </w:r>
      <w:r>
        <w:t>;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24, 1972, the Dragons squared off against the Woodruff High School Wolverines in an electrifying game that ended in a 14</w:t>
      </w:r>
      <w:r w:rsidR="009C0C51">
        <w:noBreakHyphen/>
      </w:r>
      <w:r>
        <w:t xml:space="preserve">13 victory for Bishopville and </w:t>
      </w:r>
      <w:r w:rsidR="00112160">
        <w:t xml:space="preserve">gave the Dragons </w:t>
      </w:r>
      <w:r>
        <w:t>a perfect season</w:t>
      </w:r>
      <w:r w:rsidR="00BD0DAD">
        <w:t xml:space="preserve"> and the Class AA state championship</w:t>
      </w:r>
      <w:r w:rsidR="007009CB">
        <w:t xml:space="preserve"> title</w:t>
      </w:r>
      <w:r>
        <w:t>;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Wolverine team captains, </w:t>
      </w:r>
      <w:r w:rsidR="00D93A2D">
        <w:t xml:space="preserve">senior </w:t>
      </w:r>
      <w:r>
        <w:t xml:space="preserve">Carey Scarborough, </w:t>
      </w:r>
      <w:r w:rsidR="00D93A2D">
        <w:t xml:space="preserve">senior </w:t>
      </w:r>
      <w:r>
        <w:t xml:space="preserve">Randy Abraham, and </w:t>
      </w:r>
      <w:r w:rsidR="00D93A2D">
        <w:t xml:space="preserve">junior </w:t>
      </w:r>
      <w:r>
        <w:t xml:space="preserve">Ray </w:t>
      </w:r>
      <w:r w:rsidR="00D93A2D">
        <w:t>F</w:t>
      </w:r>
      <w:r>
        <w:t>rierson</w:t>
      </w:r>
      <w:r w:rsidR="007009CB">
        <w:t>, led their teammates in a remarkable</w:t>
      </w:r>
      <w:r w:rsidR="00D93A2D">
        <w:t xml:space="preserve"> undefeated 13</w:t>
      </w:r>
      <w:r w:rsidR="009C0C51">
        <w:noBreakHyphen/>
      </w:r>
      <w:r w:rsidR="00D93A2D">
        <w:t>0 season; and</w:t>
      </w:r>
    </w:p>
    <w:p w:rsidR="00D93A2D" w:rsidRDefault="00D93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2D" w:rsidRDefault="00D93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the senior captains, six more players completed the senior roster: Howard Thomas, Joe Ed Scott, Spann Reames, Walby Craven, </w:t>
      </w:r>
      <w:r w:rsidR="00E41185">
        <w:t>L</w:t>
      </w:r>
      <w:r>
        <w:t>a</w:t>
      </w:r>
      <w:r w:rsidR="007009CB">
        <w:t>verne Washington, and Marvin Iss</w:t>
      </w:r>
      <w:r>
        <w:t>ac; and</w:t>
      </w:r>
    </w:p>
    <w:p w:rsidR="00D93A2D" w:rsidRDefault="00D93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2D" w:rsidRDefault="00BD0D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junior</w:t>
      </w:r>
      <w:r w:rsidR="00D93A2D">
        <w:t xml:space="preserve"> </w:t>
      </w:r>
      <w:r w:rsidR="00112160">
        <w:t>roster included sixteen players</w:t>
      </w:r>
      <w:r w:rsidR="00D93A2D">
        <w:t xml:space="preserve"> besides the junior captain: Tommy Wilkie, Ralph Boykin, Tommy Woodham, Archie Amerson, Ernest Yates, Donnie Huggins, Sammy </w:t>
      </w:r>
      <w:r w:rsidR="00112160">
        <w:t>Joe, Jimmy Brac</w:t>
      </w:r>
      <w:r w:rsidR="00A01623">
        <w:t>ey</w:t>
      </w:r>
      <w:r w:rsidR="00112160">
        <w:t>, McKinley Gree</w:t>
      </w:r>
      <w:r w:rsidR="00D93A2D">
        <w:t>n, Larry Davis, Ernest Moses, Mike McLendon, Tommy McKni</w:t>
      </w:r>
      <w:r w:rsidR="007009CB">
        <w:t>ght, Collins Bolden, Herbert Is</w:t>
      </w:r>
      <w:r w:rsidR="00D93A2D">
        <w:t>a</w:t>
      </w:r>
      <w:r w:rsidR="007009CB">
        <w:t>c</w:t>
      </w:r>
      <w:r w:rsidR="00D93A2D">
        <w:t>c, and Levi Hickman;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2D" w:rsidRDefault="00112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sophomore class </w:t>
      </w:r>
      <w:r w:rsidR="00D93A2D">
        <w:t xml:space="preserve">boasted six players on the </w:t>
      </w:r>
      <w:r>
        <w:t xml:space="preserve">1972 </w:t>
      </w:r>
      <w:r w:rsidR="00D93A2D">
        <w:t xml:space="preserve">championship </w:t>
      </w:r>
      <w:r>
        <w:t>team: Eugene Bracey, John Robinson, Paul Addison, Arthur Stephney, Payton Reed, and Robin Jeffords; and</w:t>
      </w:r>
    </w:p>
    <w:p w:rsidR="00112160" w:rsidRDefault="00112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Head Coach J. W. Jones and </w:t>
      </w:r>
      <w:r w:rsidR="00112160">
        <w:t xml:space="preserve">his </w:t>
      </w:r>
      <w:r>
        <w:t>assistant coaches</w:t>
      </w:r>
      <w:r w:rsidR="00112160">
        <w:t>,</w:t>
      </w:r>
      <w:r>
        <w:t xml:space="preserve"> Max Dubose, Ennis Bryant, Charles Stuckey, and Ray Arrants</w:t>
      </w:r>
      <w:r w:rsidR="00112160">
        <w:t>,</w:t>
      </w:r>
      <w:r>
        <w:t xml:space="preserve"> used their own athletic abi</w:t>
      </w:r>
      <w:r w:rsidR="00112160">
        <w:t>lity and training to mold the 19</w:t>
      </w:r>
      <w:r>
        <w:t>72 state championship team</w:t>
      </w:r>
      <w:r w:rsidR="00112160">
        <w:t>,</w:t>
      </w:r>
      <w:r>
        <w:t xml:space="preserve"> </w:t>
      </w:r>
      <w:r w:rsidR="003A3EC2">
        <w:t>while instilling</w:t>
      </w:r>
      <w:r>
        <w:t xml:space="preserve"> values that have proven </w:t>
      </w:r>
      <w:r w:rsidR="003A3EC2">
        <w:t xml:space="preserve">to be important and of great use </w:t>
      </w:r>
      <w:r>
        <w:t>to these athletes throughout their lives;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1F9" w:rsidRDefault="00112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w:t>
      </w:r>
      <w:r w:rsidR="007009CB">
        <w:t xml:space="preserve">of the State of South Carolina </w:t>
      </w:r>
      <w:r>
        <w:t>appreciate the recognition that the</w:t>
      </w:r>
      <w:r w:rsidR="007009CB">
        <w:t>se athletes</w:t>
      </w:r>
      <w:r w:rsidR="009C0C51" w:rsidRPr="009C0C51">
        <w:t>’</w:t>
      </w:r>
      <w:r>
        <w:t xml:space="preserve"> achievements have brought to their </w:t>
      </w:r>
      <w:r w:rsidR="00D73F91">
        <w:t xml:space="preserve">school, their families, and their </w:t>
      </w:r>
      <w:r w:rsidR="00BD0DAD">
        <w:t xml:space="preserve">communities and wish </w:t>
      </w:r>
      <w:r w:rsidR="007009CB">
        <w:t>them well as they celebrate the</w:t>
      </w:r>
      <w:r w:rsidR="00BD0DAD">
        <w:t xml:space="preserve"> fortieth anniversary</w:t>
      </w:r>
      <w:r w:rsidR="00A01623">
        <w:t xml:space="preserve"> of their </w:t>
      </w:r>
      <w:r w:rsidR="00BD0DAD">
        <w:t>victory</w:t>
      </w:r>
      <w:r w:rsidR="00E271F9">
        <w:t>.  Now, therefore,</w:t>
      </w: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0DAD">
        <w:t xml:space="preserve"> the South Carolina House of Representatives, by this resolution, recognize</w:t>
      </w:r>
      <w:r w:rsidR="00A01623">
        <w:t>s</w:t>
      </w:r>
      <w:r w:rsidR="00BD0DAD">
        <w:t xml:space="preserve"> and honor</w:t>
      </w:r>
      <w:r w:rsidR="00A01623">
        <w:t>s</w:t>
      </w:r>
      <w:r w:rsidR="00BD0DAD">
        <w:t xml:space="preserve"> the members of the 1972 Bishopville High School State Championship football team and congratulate them and their coaches as they celebrate the fortieth anniversary of their championship game.</w:t>
      </w: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D0DAD">
        <w:t>provi</w:t>
      </w:r>
      <w:r>
        <w:t>ded to</w:t>
      </w:r>
      <w:r w:rsidR="00BD0DAD">
        <w:t xml:space="preserve"> the 1972 Bishopville High School State Championship football team.</w:t>
      </w:r>
    </w:p>
    <w:p w:rsidR="00833C5A" w:rsidRDefault="009C0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C5A" w:rsidRDefault="00833C5A" w:rsidP="00EF596E">
      <w:pPr>
        <w:suppressAutoHyphens/>
      </w:pPr>
    </w:p>
    <w:sectPr w:rsidR="00833C5A" w:rsidSect="00EF59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9CB" w:rsidRDefault="007009CB" w:rsidP="009F0C77">
      <w:r>
        <w:separator/>
      </w:r>
    </w:p>
  </w:endnote>
  <w:endnote w:type="continuationSeparator" w:id="0">
    <w:p w:rsidR="007009CB" w:rsidRDefault="00700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A85452-888A-4E22-A8FD-EEC9E43EAB96}"/>
    <w:embedBold r:id="rId2" w:fontKey="{A4B11527-8548-4FE2-BC6E-2D93E86292EB}"/>
  </w:font>
  <w:font w:name="Calibri">
    <w:panose1 w:val="020F0502020204030204"/>
    <w:charset w:val="00"/>
    <w:family w:val="swiss"/>
    <w:pitch w:val="variable"/>
    <w:sig w:usb0="E10002FF" w:usb1="4000ACFF" w:usb2="00000009" w:usb3="00000000" w:csb0="0000019F" w:csb1="00000000"/>
    <w:embedRegular r:id="rId3" w:fontKey="{916559CB-2D8B-4A4C-9201-A29D20B708AC}"/>
  </w:font>
  <w:font w:name="Tahoma">
    <w:panose1 w:val="020B0604030504040204"/>
    <w:charset w:val="00"/>
    <w:family w:val="swiss"/>
    <w:pitch w:val="variable"/>
    <w:sig w:usb0="21002A87" w:usb1="80000000" w:usb2="00000008" w:usb3="00000000" w:csb0="000101FF" w:csb1="00000000"/>
    <w:embedRegular r:id="rId4" w:fontKey="{519BEA40-050A-4BDC-AF3C-4EAB3E4A8502}"/>
  </w:font>
  <w:font w:name="Cambria">
    <w:panose1 w:val="02040503050406030204"/>
    <w:charset w:val="00"/>
    <w:family w:val="roman"/>
    <w:pitch w:val="variable"/>
    <w:sig w:usb0="E00002FF" w:usb1="400004FF" w:usb2="00000000" w:usb3="00000000" w:csb0="0000019F" w:csb1="00000000"/>
    <w:embedRegular r:id="rId5" w:fontKey="{7955ED0D-0525-435A-9F0B-81CC6FB82A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6E" w:rsidRPr="00833C5A" w:rsidRDefault="00EF596E" w:rsidP="00833C5A">
    <w:pPr>
      <w:pStyle w:val="Footer"/>
      <w:tabs>
        <w:tab w:val="clear" w:pos="4680"/>
        <w:tab w:val="clear" w:pos="9360"/>
        <w:tab w:val="center" w:pos="2995"/>
      </w:tabs>
      <w:spacing w:before="120"/>
    </w:pPr>
    <w:r>
      <w:t>[5422]</w:t>
    </w:r>
    <w:r>
      <w:tab/>
    </w:r>
    <w:r w:rsidR="00B521E8">
      <w:fldChar w:fldCharType="begin"/>
    </w:r>
    <w:r w:rsidR="00B521E8">
      <w:instrText xml:space="preserve"> PAGE  \* MERGEFORMAT </w:instrText>
    </w:r>
    <w:r w:rsidR="00B521E8">
      <w:fldChar w:fldCharType="separate"/>
    </w:r>
    <w:r w:rsidR="00B521E8">
      <w:rPr>
        <w:noProof/>
      </w:rPr>
      <w:t>1</w:t>
    </w:r>
    <w:r w:rsidR="00B521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9CB" w:rsidRDefault="007009CB" w:rsidP="009F0C77">
      <w:r>
        <w:separator/>
      </w:r>
    </w:p>
  </w:footnote>
  <w:footnote w:type="continuationSeparator" w:id="0">
    <w:p w:rsidR="007009CB" w:rsidRDefault="00700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87AC12"/>
    <w:docVar w:name="CoverBillType" w:val="r"/>
    <w:docVar w:name="docpath" w:val="L:\Council\bills\GM\25187AC12.DOCX"/>
    <w:docVar w:name="dvBillNumber" w:val="5422"/>
    <w:docVar w:name="dvBillNumberPrefix" w:val="H. "/>
    <w:docVar w:name="dvOriginalBody" w:val="House"/>
    <w:docVar w:name="dvSteno" w:val="GM"/>
    <w:docVar w:name="NameofBody" w:val="h"/>
    <w:docVar w:name="vgroup2" w:val="Council"/>
  </w:docVars>
  <w:rsids>
    <w:rsidRoot w:val="001F2563"/>
    <w:rsid w:val="00011869"/>
    <w:rsid w:val="000B28DD"/>
    <w:rsid w:val="000E1785"/>
    <w:rsid w:val="000F39A9"/>
    <w:rsid w:val="000F40FA"/>
    <w:rsid w:val="0010776B"/>
    <w:rsid w:val="00112160"/>
    <w:rsid w:val="0012012F"/>
    <w:rsid w:val="00133E66"/>
    <w:rsid w:val="001435A3"/>
    <w:rsid w:val="001D08F2"/>
    <w:rsid w:val="001D525B"/>
    <w:rsid w:val="001D7F4F"/>
    <w:rsid w:val="001F230C"/>
    <w:rsid w:val="001F2563"/>
    <w:rsid w:val="002321B6"/>
    <w:rsid w:val="00250967"/>
    <w:rsid w:val="002543C8"/>
    <w:rsid w:val="00255C8A"/>
    <w:rsid w:val="00284AAE"/>
    <w:rsid w:val="002E5912"/>
    <w:rsid w:val="00325348"/>
    <w:rsid w:val="0032732C"/>
    <w:rsid w:val="00336AD0"/>
    <w:rsid w:val="0037079A"/>
    <w:rsid w:val="0038556F"/>
    <w:rsid w:val="003A3EC2"/>
    <w:rsid w:val="003D01E8"/>
    <w:rsid w:val="003E5288"/>
    <w:rsid w:val="003F6D79"/>
    <w:rsid w:val="0041760A"/>
    <w:rsid w:val="00417C01"/>
    <w:rsid w:val="0043402B"/>
    <w:rsid w:val="004809EE"/>
    <w:rsid w:val="004A70D2"/>
    <w:rsid w:val="004E7D54"/>
    <w:rsid w:val="005273C6"/>
    <w:rsid w:val="00530A69"/>
    <w:rsid w:val="00545593"/>
    <w:rsid w:val="00577C6C"/>
    <w:rsid w:val="005C2FE2"/>
    <w:rsid w:val="005E2BC9"/>
    <w:rsid w:val="00604270"/>
    <w:rsid w:val="00605102"/>
    <w:rsid w:val="006103A0"/>
    <w:rsid w:val="006215AA"/>
    <w:rsid w:val="00632A73"/>
    <w:rsid w:val="006913C9"/>
    <w:rsid w:val="0069470D"/>
    <w:rsid w:val="007009CB"/>
    <w:rsid w:val="00734F00"/>
    <w:rsid w:val="007A70AE"/>
    <w:rsid w:val="00833C5A"/>
    <w:rsid w:val="008362E8"/>
    <w:rsid w:val="00836F5F"/>
    <w:rsid w:val="0085542C"/>
    <w:rsid w:val="00867D74"/>
    <w:rsid w:val="008A1768"/>
    <w:rsid w:val="008C5995"/>
    <w:rsid w:val="008F4429"/>
    <w:rsid w:val="0094021A"/>
    <w:rsid w:val="00961029"/>
    <w:rsid w:val="009C0C51"/>
    <w:rsid w:val="009C6A0B"/>
    <w:rsid w:val="009F0C77"/>
    <w:rsid w:val="009F4DD1"/>
    <w:rsid w:val="00A01623"/>
    <w:rsid w:val="00A41684"/>
    <w:rsid w:val="00A64E80"/>
    <w:rsid w:val="00A72BCD"/>
    <w:rsid w:val="00A741D9"/>
    <w:rsid w:val="00A833AB"/>
    <w:rsid w:val="00A9741D"/>
    <w:rsid w:val="00AD4B17"/>
    <w:rsid w:val="00AF71DF"/>
    <w:rsid w:val="00B412D4"/>
    <w:rsid w:val="00B521E8"/>
    <w:rsid w:val="00BD0DAD"/>
    <w:rsid w:val="00BE3C22"/>
    <w:rsid w:val="00BF3FAB"/>
    <w:rsid w:val="00C0345E"/>
    <w:rsid w:val="00C3483A"/>
    <w:rsid w:val="00C56FF8"/>
    <w:rsid w:val="00C74E9D"/>
    <w:rsid w:val="00C82FD3"/>
    <w:rsid w:val="00C92819"/>
    <w:rsid w:val="00CC6B7B"/>
    <w:rsid w:val="00CD2089"/>
    <w:rsid w:val="00D73A67"/>
    <w:rsid w:val="00D73F91"/>
    <w:rsid w:val="00D93A2D"/>
    <w:rsid w:val="00D970A9"/>
    <w:rsid w:val="00DF3845"/>
    <w:rsid w:val="00E271F9"/>
    <w:rsid w:val="00E41185"/>
    <w:rsid w:val="00E41911"/>
    <w:rsid w:val="00E92EEF"/>
    <w:rsid w:val="00EF596E"/>
    <w:rsid w:val="00F24442"/>
    <w:rsid w:val="00F50AE3"/>
    <w:rsid w:val="00F67CF1"/>
    <w:rsid w:val="00F840F0"/>
    <w:rsid w:val="00F8624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D5EA42-DA78-4661-9B30-633EA495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623"/>
    <w:rPr>
      <w:rFonts w:ascii="Tahoma" w:hAnsi="Tahoma" w:cs="Tahoma"/>
      <w:sz w:val="16"/>
      <w:szCs w:val="16"/>
    </w:rPr>
  </w:style>
  <w:style w:type="character" w:customStyle="1" w:styleId="BalloonTextChar">
    <w:name w:val="Balloon Text Char"/>
    <w:basedOn w:val="DefaultParagraphFont"/>
    <w:link w:val="BalloonText"/>
    <w:uiPriority w:val="99"/>
    <w:semiHidden/>
    <w:rsid w:val="00A01623"/>
    <w:rPr>
      <w:rFonts w:ascii="Tahoma" w:eastAsia="Times New Roman" w:hAnsi="Tahoma" w:cs="Tahoma"/>
      <w:sz w:val="16"/>
      <w:szCs w:val="16"/>
    </w:rPr>
  </w:style>
  <w:style w:type="character" w:styleId="Hyperlink">
    <w:name w:val="Hyperlink"/>
    <w:basedOn w:val="DefaultParagraphFont"/>
    <w:uiPriority w:val="99"/>
    <w:unhideWhenUsed/>
    <w:rsid w:val="00EF59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22_20120620.docx" TargetMode="External"/><Relationship Id="rId3" Type="http://schemas.openxmlformats.org/officeDocument/2006/relationships/settings" Target="settings.xml"/><Relationship Id="rId7" Type="http://schemas.openxmlformats.org/officeDocument/2006/relationships/hyperlink" Target="file:///h:\hj%20archive\2012\06-2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70598-785B-4D14-A5DF-5C3D9EFE1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657</Words>
  <Characters>3884</Characters>
  <Application>Microsoft Office Word</Application>
  <DocSecurity>4</DocSecurity>
  <Lines>115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5422: Bishopville High School 1972 State Championship Football Team - South Carolina Legislature Online</dc:title>
  <dc:subject/>
  <dc:creator>gailmoore</dc:creator>
  <cp:keywords/>
  <dc:description/>
  <cp:lastModifiedBy>N Cumfer</cp:lastModifiedBy>
  <cp:revision>2</cp:revision>
  <cp:lastPrinted>2012-06-20T16:42:00Z</cp:lastPrinted>
  <dcterms:created xsi:type="dcterms:W3CDTF">2014-11-24T15:10:00Z</dcterms:created>
  <dcterms:modified xsi:type="dcterms:W3CDTF">2014-11-24T15:10:00Z</dcterms:modified>
</cp:coreProperties>
</file>