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6EE2" w:rsidRDefault="00E06EE2" w:rsidP="00E06EE2">
      <w:pPr>
        <w:widowControl w:val="0"/>
        <w:jc w:val="center"/>
      </w:pPr>
      <w:bookmarkStart w:id="0" w:name="_GoBack"/>
      <w:bookmarkEnd w:id="0"/>
      <w:r w:rsidRPr="00E06EE2">
        <w:rPr>
          <w:b/>
        </w:rPr>
        <w:t>South Carolina General Assembly</w:t>
      </w:r>
    </w:p>
    <w:p w:rsidR="00E06EE2" w:rsidRDefault="00E06EE2" w:rsidP="00E06EE2">
      <w:pPr>
        <w:widowControl w:val="0"/>
        <w:jc w:val="center"/>
      </w:pPr>
      <w:r>
        <w:t>119th Session, 2011-2012</w:t>
      </w:r>
    </w:p>
    <w:p w:rsidR="00E06EE2" w:rsidRDefault="00E06EE2" w:rsidP="00E06EE2">
      <w:pPr>
        <w:widowControl w:val="0"/>
        <w:jc w:val="left"/>
      </w:pPr>
    </w:p>
    <w:p w:rsidR="00E06EE2" w:rsidRDefault="00E06EE2" w:rsidP="00E06EE2">
      <w:pPr>
        <w:widowControl w:val="0"/>
        <w:jc w:val="left"/>
        <w:rPr>
          <w:b/>
        </w:rPr>
      </w:pPr>
      <w:r w:rsidRPr="00E06EE2">
        <w:rPr>
          <w:b/>
        </w:rPr>
        <w:t>S.</w:t>
      </w:r>
      <w:r>
        <w:rPr>
          <w:b/>
        </w:rPr>
        <w:t xml:space="preserve"> </w:t>
      </w:r>
      <w:r w:rsidRPr="00E06EE2">
        <w:rPr>
          <w:b/>
        </w:rPr>
        <w:t>579</w:t>
      </w:r>
    </w:p>
    <w:p w:rsidR="00E06EE2" w:rsidRDefault="00E06EE2" w:rsidP="00E06EE2">
      <w:pPr>
        <w:widowControl w:val="0"/>
        <w:jc w:val="left"/>
        <w:rPr>
          <w:b/>
        </w:rPr>
      </w:pPr>
    </w:p>
    <w:p w:rsidR="00E06EE2" w:rsidRDefault="00E06EE2" w:rsidP="00E06EE2">
      <w:pPr>
        <w:widowControl w:val="0"/>
        <w:jc w:val="left"/>
      </w:pPr>
      <w:r w:rsidRPr="00E06EE2">
        <w:rPr>
          <w:b/>
        </w:rPr>
        <w:t>STATUS INFORMATION</w:t>
      </w:r>
    </w:p>
    <w:p w:rsidR="00E06EE2" w:rsidRDefault="00E06EE2" w:rsidP="00E06EE2">
      <w:pPr>
        <w:widowControl w:val="0"/>
        <w:jc w:val="left"/>
      </w:pPr>
    </w:p>
    <w:p w:rsidR="00E06EE2" w:rsidRDefault="00E06EE2" w:rsidP="00E06EE2">
      <w:pPr>
        <w:widowControl w:val="0"/>
        <w:jc w:val="left"/>
      </w:pPr>
      <w:r>
        <w:t>General Bill</w:t>
      </w:r>
    </w:p>
    <w:p w:rsidR="00E06EE2" w:rsidRDefault="00E06EE2" w:rsidP="00E06EE2">
      <w:pPr>
        <w:widowControl w:val="0"/>
        <w:jc w:val="left"/>
      </w:pPr>
      <w:r>
        <w:t>Sponsors: Senator Cromer</w:t>
      </w:r>
    </w:p>
    <w:p w:rsidR="00E06EE2" w:rsidRDefault="00E06EE2" w:rsidP="00E06EE2">
      <w:pPr>
        <w:widowControl w:val="0"/>
        <w:jc w:val="left"/>
      </w:pPr>
      <w:r>
        <w:t>Document Path: l:\council\bills\agm\18702ab11.docx</w:t>
      </w:r>
    </w:p>
    <w:p w:rsidR="00E06EE2" w:rsidRDefault="00E06EE2" w:rsidP="00E06EE2">
      <w:pPr>
        <w:widowControl w:val="0"/>
        <w:jc w:val="left"/>
      </w:pPr>
    </w:p>
    <w:p w:rsidR="001A37A3" w:rsidRDefault="001A37A3" w:rsidP="00E06EE2">
      <w:pPr>
        <w:widowControl w:val="0"/>
        <w:jc w:val="left"/>
      </w:pPr>
      <w:r>
        <w:t>Introduced in the Senate on February 16, 2011</w:t>
      </w:r>
    </w:p>
    <w:p w:rsidR="001A37A3" w:rsidRDefault="001A37A3" w:rsidP="00E06EE2">
      <w:pPr>
        <w:widowControl w:val="0"/>
        <w:jc w:val="left"/>
      </w:pPr>
      <w:r>
        <w:t>Currently residing in the Senate</w:t>
      </w:r>
    </w:p>
    <w:p w:rsidR="001A37A3" w:rsidRDefault="001A37A3" w:rsidP="00E06EE2">
      <w:pPr>
        <w:widowControl w:val="0"/>
        <w:jc w:val="left"/>
      </w:pPr>
    </w:p>
    <w:p w:rsidR="00E06EE2" w:rsidRDefault="00E06EE2" w:rsidP="00E06EE2">
      <w:pPr>
        <w:widowControl w:val="0"/>
        <w:jc w:val="left"/>
      </w:pPr>
      <w:r>
        <w:t xml:space="preserve">Summary: </w:t>
      </w:r>
      <w:r w:rsidR="00376442">
        <w:t>Forestry Commission</w:t>
      </w:r>
    </w:p>
    <w:p w:rsidR="00E06EE2" w:rsidRDefault="00E06EE2" w:rsidP="00E06EE2">
      <w:pPr>
        <w:widowControl w:val="0"/>
        <w:jc w:val="left"/>
      </w:pPr>
    </w:p>
    <w:p w:rsidR="00E06EE2" w:rsidRDefault="00E06EE2" w:rsidP="00E06EE2">
      <w:pPr>
        <w:widowControl w:val="0"/>
        <w:jc w:val="left"/>
      </w:pPr>
    </w:p>
    <w:p w:rsidR="00E06EE2" w:rsidRDefault="00E06EE2" w:rsidP="00E06EE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06EE2">
        <w:rPr>
          <w:b/>
        </w:rPr>
        <w:t>HISTORY OF LEGISLATIVE ACTIONS</w:t>
      </w:r>
    </w:p>
    <w:p w:rsidR="00E06EE2" w:rsidRDefault="00E06EE2" w:rsidP="00E06EE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06EE2" w:rsidRPr="00E06EE2" w:rsidRDefault="00E06EE2" w:rsidP="00E06EE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06EE2">
        <w:rPr>
          <w:u w:val="single"/>
        </w:rPr>
        <w:tab/>
        <w:t>Date</w:t>
      </w:r>
      <w:r w:rsidRPr="00E06EE2">
        <w:rPr>
          <w:u w:val="single"/>
        </w:rPr>
        <w:tab/>
        <w:t>Body</w:t>
      </w:r>
      <w:r w:rsidRPr="00E06EE2">
        <w:rPr>
          <w:u w:val="single"/>
        </w:rPr>
        <w:tab/>
        <w:t>Action Description with journal page number</w:t>
      </w:r>
      <w:r w:rsidRPr="00E06EE2">
        <w:rPr>
          <w:u w:val="single"/>
        </w:rPr>
        <w:tab/>
      </w:r>
    </w:p>
    <w:p w:rsidR="00765C5E" w:rsidRDefault="00765C5E" w:rsidP="00765C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2/16/2011</w:t>
      </w:r>
      <w:r>
        <w:tab/>
        <w:t>Senate</w:t>
      </w:r>
      <w:r>
        <w:tab/>
      </w:r>
      <w:r w:rsidRPr="00374181">
        <w:t>Introduced and read first time (</w:t>
      </w:r>
      <w:hyperlink r:id="rId7" w:history="1">
        <w:r w:rsidRPr="00374181">
          <w:rPr>
            <w:rStyle w:val="Hyperlink"/>
          </w:rPr>
          <w:t>Senate Journal</w:t>
        </w:r>
        <w:r w:rsidRPr="00374181">
          <w:rPr>
            <w:rStyle w:val="Hyperlink"/>
          </w:rPr>
          <w:noBreakHyphen/>
          <w:t>page 7</w:t>
        </w:r>
      </w:hyperlink>
      <w:r w:rsidRPr="00374181">
        <w:t>)</w:t>
      </w:r>
    </w:p>
    <w:p w:rsidR="00765C5E" w:rsidRDefault="00765C5E" w:rsidP="00765C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2/16/2011</w:t>
      </w:r>
      <w:r>
        <w:tab/>
        <w:t>Senate</w:t>
      </w:r>
      <w:r>
        <w:tab/>
      </w:r>
      <w:r w:rsidRPr="00374181">
        <w:t>Referred to C</w:t>
      </w:r>
      <w:r>
        <w:t xml:space="preserve">ommittee on </w:t>
      </w:r>
      <w:r w:rsidRPr="00374181">
        <w:rPr>
          <w:b/>
        </w:rPr>
        <w:t>Labor, Commerce and Industry</w:t>
      </w:r>
      <w:r w:rsidRPr="00374181">
        <w:t xml:space="preserve"> (</w:t>
      </w:r>
      <w:hyperlink r:id="rId8" w:history="1">
        <w:r w:rsidRPr="00374181">
          <w:rPr>
            <w:rStyle w:val="Hyperlink"/>
          </w:rPr>
          <w:t>Senate Journal</w:t>
        </w:r>
        <w:r w:rsidRPr="00374181">
          <w:rPr>
            <w:rStyle w:val="Hyperlink"/>
          </w:rPr>
          <w:noBreakHyphen/>
          <w:t>page 7</w:t>
        </w:r>
      </w:hyperlink>
      <w:r w:rsidRPr="00374181">
        <w:t>)</w:t>
      </w:r>
    </w:p>
    <w:p w:rsidR="00765C5E" w:rsidRDefault="00765C5E" w:rsidP="00765C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2/23/2012</w:t>
      </w:r>
      <w:r>
        <w:tab/>
        <w:t>Senate</w:t>
      </w:r>
      <w:r>
        <w:tab/>
      </w:r>
      <w:r w:rsidRPr="00374181">
        <w:t>Committee report</w:t>
      </w:r>
      <w:r>
        <w:t xml:space="preserve">: Favorable </w:t>
      </w:r>
      <w:r w:rsidRPr="00374181">
        <w:rPr>
          <w:b/>
        </w:rPr>
        <w:t>Labor, Commerce and Industry</w:t>
      </w:r>
      <w:r w:rsidRPr="00374181">
        <w:t xml:space="preserve"> (</w:t>
      </w:r>
      <w:hyperlink r:id="rId9" w:history="1">
        <w:r w:rsidRPr="00374181">
          <w:rPr>
            <w:rStyle w:val="Hyperlink"/>
          </w:rPr>
          <w:t>Senate Journal</w:t>
        </w:r>
        <w:r w:rsidRPr="00374181">
          <w:rPr>
            <w:rStyle w:val="Hyperlink"/>
          </w:rPr>
          <w:noBreakHyphen/>
          <w:t>page 9</w:t>
        </w:r>
      </w:hyperlink>
      <w:r w:rsidRPr="00374181">
        <w:t>)</w:t>
      </w:r>
    </w:p>
    <w:p w:rsidR="00765C5E" w:rsidRDefault="00765C5E" w:rsidP="00765C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2/24/2012</w:t>
      </w:r>
      <w:r>
        <w:tab/>
      </w:r>
      <w:r>
        <w:tab/>
      </w:r>
      <w:r w:rsidRPr="00374181">
        <w:t>Scrivener's error corrected</w:t>
      </w:r>
    </w:p>
    <w:p w:rsidR="00765C5E" w:rsidRDefault="00765C5E" w:rsidP="00765C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06EE2" w:rsidRPr="00E06EE2" w:rsidRDefault="00E06EE2" w:rsidP="00E06E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06EE2" w:rsidRDefault="00E06EE2" w:rsidP="00E06EE2">
      <w:pPr>
        <w:widowControl w:val="0"/>
        <w:jc w:val="left"/>
      </w:pPr>
      <w:r w:rsidRPr="00E06EE2">
        <w:rPr>
          <w:b/>
        </w:rPr>
        <w:lastRenderedPageBreak/>
        <w:t>VERSIONS OF THIS BILL</w:t>
      </w:r>
    </w:p>
    <w:p w:rsidR="00E06EE2" w:rsidRDefault="00E06EE2" w:rsidP="00E06EE2">
      <w:pPr>
        <w:widowControl w:val="0"/>
        <w:jc w:val="left"/>
      </w:pPr>
    </w:p>
    <w:p w:rsidR="00E06EE2" w:rsidRDefault="00332106" w:rsidP="00E06EE2">
      <w:pPr>
        <w:widowControl w:val="0"/>
        <w:jc w:val="left"/>
      </w:pPr>
      <w:hyperlink r:id="rId10" w:history="1">
        <w:r w:rsidR="00E06EE2">
          <w:rPr>
            <w:rStyle w:val="Hyperlink"/>
          </w:rPr>
          <w:t>2/16/2011</w:t>
        </w:r>
      </w:hyperlink>
    </w:p>
    <w:p w:rsidR="00A207BB" w:rsidRDefault="00332106" w:rsidP="00E06EE2">
      <w:hyperlink r:id="rId11" w:history="1">
        <w:r w:rsidR="00A207BB" w:rsidRPr="00A207BB">
          <w:rPr>
            <w:rStyle w:val="Hyperlink"/>
          </w:rPr>
          <w:t>2/23/2012</w:t>
        </w:r>
      </w:hyperlink>
    </w:p>
    <w:p w:rsidR="003671D1" w:rsidRDefault="00332106" w:rsidP="00E06EE2">
      <w:hyperlink r:id="rId12" w:history="1">
        <w:r w:rsidR="003671D1" w:rsidRPr="003671D1">
          <w:rPr>
            <w:rStyle w:val="Hyperlink"/>
          </w:rPr>
          <w:t>2/24/2012</w:t>
        </w:r>
      </w:hyperlink>
    </w:p>
    <w:p w:rsidR="00E06EE2" w:rsidRDefault="00E06EE2" w:rsidP="00E06EE2"/>
    <w:p w:rsidR="00E06EE2" w:rsidRDefault="00E06EE2" w:rsidP="00E06EE2">
      <w:pPr>
        <w:sectPr w:rsidR="00E06EE2" w:rsidSect="00E06EE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671D1" w:rsidRDefault="003671D1" w:rsidP="002914E2">
      <w:pPr>
        <w:pStyle w:val="BillDots0"/>
      </w:pPr>
      <w:r>
        <w:rPr>
          <w:strike/>
        </w:rPr>
        <w:lastRenderedPageBreak/>
        <w:t>Indicates Matter Stricken</w:t>
      </w:r>
    </w:p>
    <w:p w:rsidR="003671D1" w:rsidRDefault="003671D1" w:rsidP="002914E2">
      <w:pPr>
        <w:pStyle w:val="BillDots0"/>
        <w:rPr>
          <w:u w:val="single"/>
        </w:rPr>
      </w:pPr>
      <w:r>
        <w:rPr>
          <w:u w:val="single"/>
        </w:rPr>
        <w:t>Indicates New Matter</w:t>
      </w:r>
    </w:p>
    <w:p w:rsidR="003671D1" w:rsidRPr="00F31BAB" w:rsidRDefault="003671D1" w:rsidP="002914E2">
      <w:pPr>
        <w:pStyle w:val="BillDots0"/>
      </w:pPr>
    </w:p>
    <w:p w:rsidR="003671D1" w:rsidRPr="0068026A" w:rsidRDefault="003671D1" w:rsidP="0068026A">
      <w:pPr>
        <w:pStyle w:val="BillDots0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579</w:t>
      </w:r>
    </w:p>
    <w:p w:rsidR="003671D1" w:rsidRDefault="003671D1" w:rsidP="002914E2">
      <w:pPr>
        <w:pStyle w:val="BillDots0"/>
      </w:pPr>
    </w:p>
    <w:p w:rsidR="003671D1" w:rsidRDefault="003671D1" w:rsidP="002914E2">
      <w:pPr>
        <w:pStyle w:val="BillDots0"/>
      </w:pPr>
      <w:r>
        <w:t>COMMITTEE REPORT</w:t>
      </w:r>
    </w:p>
    <w:p w:rsidR="003671D1" w:rsidRDefault="003671D1" w:rsidP="002914E2">
      <w:pPr>
        <w:pStyle w:val="BillDots0"/>
      </w:pPr>
      <w:r>
        <w:t>February 23, 2012</w:t>
      </w:r>
    </w:p>
    <w:p w:rsidR="003671D1" w:rsidRDefault="003671D1" w:rsidP="002914E2">
      <w:pPr>
        <w:pStyle w:val="BillDots0"/>
      </w:pPr>
    </w:p>
    <w:p w:rsidR="003671D1" w:rsidRDefault="003671D1" w:rsidP="00F31BAB">
      <w:pPr>
        <w:pStyle w:val="BillDots0"/>
        <w:jc w:val="center"/>
      </w:pPr>
      <w:r>
        <w:t xml:space="preserve">Introduced by </w:t>
      </w:r>
      <w:r w:rsidRPr="00C57E24">
        <w:t>Senator Cromer</w:t>
      </w:r>
    </w:p>
    <w:p w:rsidR="003671D1" w:rsidRDefault="003671D1" w:rsidP="002914E2">
      <w:pPr>
        <w:pStyle w:val="BillDots0"/>
      </w:pPr>
    </w:p>
    <w:p w:rsidR="003671D1" w:rsidRDefault="003671D1" w:rsidP="00BC6B0F">
      <w:pPr>
        <w:pStyle w:val="BillDots0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S. Printed 2/23/12--S.</w:t>
      </w:r>
      <w:r>
        <w:tab/>
        <w:t>[SEC 2/24/12 1:29 PM]</w:t>
      </w:r>
    </w:p>
    <w:p w:rsidR="003671D1" w:rsidRDefault="003671D1" w:rsidP="002914E2">
      <w:pPr>
        <w:pStyle w:val="BillDots0"/>
      </w:pPr>
      <w:r>
        <w:t>Read the first time February 16, 2011.</w:t>
      </w:r>
    </w:p>
    <w:p w:rsidR="003671D1" w:rsidRPr="00F31BAB" w:rsidRDefault="003671D1" w:rsidP="00F31BAB">
      <w:pPr>
        <w:pStyle w:val="BillDots0"/>
        <w:jc w:val="center"/>
      </w:pPr>
      <w:r>
        <w:rPr>
          <w:u w:val="single"/>
        </w:rPr>
        <w:t>            </w:t>
      </w:r>
    </w:p>
    <w:p w:rsidR="003671D1" w:rsidRDefault="003671D1" w:rsidP="002914E2">
      <w:pPr>
        <w:pStyle w:val="BillDots0"/>
      </w:pPr>
    </w:p>
    <w:p w:rsidR="003671D1" w:rsidRDefault="003671D1" w:rsidP="00F31BAB">
      <w:pPr>
        <w:pStyle w:val="BillDots0"/>
        <w:jc w:val="center"/>
        <w:rPr>
          <w:b/>
        </w:rPr>
      </w:pPr>
      <w:r>
        <w:rPr>
          <w:b/>
        </w:rPr>
        <w:t>THE COMMITTEE ON</w:t>
      </w:r>
    </w:p>
    <w:p w:rsidR="003671D1" w:rsidRPr="00F31BAB" w:rsidRDefault="003671D1" w:rsidP="00F31BAB">
      <w:pPr>
        <w:pStyle w:val="BillDots0"/>
        <w:jc w:val="center"/>
      </w:pPr>
      <w:r>
        <w:rPr>
          <w:b/>
        </w:rPr>
        <w:t>LABOR, COMMERCE AND INDUSTRY</w:t>
      </w:r>
    </w:p>
    <w:p w:rsidR="003671D1" w:rsidRDefault="003671D1" w:rsidP="002914E2">
      <w:pPr>
        <w:pStyle w:val="BillDots0"/>
      </w:pPr>
      <w:r>
        <w:tab/>
        <w:t>To whom was referred a Bill (S. 579) to amend Section 13</w:t>
      </w:r>
      <w:r>
        <w:noBreakHyphen/>
        <w:t>1</w:t>
      </w:r>
      <w:r>
        <w:noBreakHyphen/>
        <w:t>1710, as amended, Code of Laws of South Carolina, 1976, relating to the Coordinating Council for Economic Development, so as to add, etc., respectfully</w:t>
      </w:r>
    </w:p>
    <w:p w:rsidR="003671D1" w:rsidRPr="00F31BAB" w:rsidRDefault="003671D1" w:rsidP="00F31BAB">
      <w:pPr>
        <w:pStyle w:val="BillDots0"/>
        <w:jc w:val="center"/>
      </w:pPr>
      <w:r>
        <w:rPr>
          <w:b/>
        </w:rPr>
        <w:t>REPORT:</w:t>
      </w:r>
    </w:p>
    <w:p w:rsidR="003671D1" w:rsidRDefault="003671D1" w:rsidP="002914E2">
      <w:pPr>
        <w:pStyle w:val="BillDots0"/>
      </w:pPr>
      <w:r>
        <w:tab/>
        <w:t>That they have duly and carefully considered the same and recommend that the same do pass:</w:t>
      </w:r>
    </w:p>
    <w:p w:rsidR="003671D1" w:rsidRDefault="003671D1" w:rsidP="002914E2">
      <w:pPr>
        <w:pStyle w:val="BillDots0"/>
      </w:pPr>
    </w:p>
    <w:p w:rsidR="003671D1" w:rsidRDefault="003671D1" w:rsidP="002914E2">
      <w:pPr>
        <w:pStyle w:val="BillDots0"/>
      </w:pPr>
      <w:r>
        <w:t>W. GREG RYBERG for Committee.</w:t>
      </w:r>
    </w:p>
    <w:p w:rsidR="003671D1" w:rsidRPr="00F31BAB" w:rsidRDefault="003671D1" w:rsidP="00F31BAB">
      <w:pPr>
        <w:pStyle w:val="BillDots0"/>
        <w:jc w:val="center"/>
      </w:pPr>
      <w:r>
        <w:rPr>
          <w:u w:val="single"/>
        </w:rPr>
        <w:t>            </w:t>
      </w:r>
    </w:p>
    <w:p w:rsidR="003671D1" w:rsidRDefault="003671D1" w:rsidP="002914E2">
      <w:pPr>
        <w:pStyle w:val="BillDots0"/>
        <w:sectPr w:rsidR="003671D1" w:rsidSect="00F31BAB">
          <w:footerReference w:type="default" r:id="rId13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3671D1" w:rsidRDefault="003671D1" w:rsidP="002914E2">
      <w:pPr>
        <w:pStyle w:val="BillDots0"/>
      </w:pPr>
    </w:p>
    <w:p w:rsidR="003671D1" w:rsidRDefault="003671D1" w:rsidP="002914E2">
      <w:pPr>
        <w:pStyle w:val="Numbersforbills"/>
      </w:pPr>
    </w:p>
    <w:p w:rsidR="003671D1" w:rsidRDefault="003671D1" w:rsidP="002914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71D1" w:rsidRDefault="003671D1" w:rsidP="002914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71D1" w:rsidRDefault="003671D1" w:rsidP="002914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71D1" w:rsidRDefault="003671D1" w:rsidP="002914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71D1" w:rsidRDefault="003671D1" w:rsidP="002914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71D1" w:rsidRDefault="003671D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71D1" w:rsidRPr="00325348" w:rsidRDefault="003671D1" w:rsidP="005A0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3671D1" w:rsidRDefault="003671D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71D1" w:rsidRPr="00B93741" w:rsidRDefault="003671D1" w:rsidP="005A0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 w:rsidRPr="00B93741">
        <w:t>TO AMEND SECTION 13</w:t>
      </w:r>
      <w:r>
        <w:noBreakHyphen/>
      </w:r>
      <w:r w:rsidRPr="00B93741">
        <w:t>1</w:t>
      </w:r>
      <w:r>
        <w:noBreakHyphen/>
      </w:r>
      <w:r w:rsidRPr="00B93741">
        <w:t>1710</w:t>
      </w:r>
      <w:r>
        <w:t>, AS AMENDED, CODE OF LAWS OF SOUTH CAROLINA, 1976,</w:t>
      </w:r>
      <w:r w:rsidRPr="00B93741">
        <w:t xml:space="preserve"> RELATING TO THE COORDINATING COUNCIL FOR ECONOMIC DEVELOPMENT, SO AS TO ADD THE STATE FORESTER OF THE SOUTH CAROLINA FORESTRY COMMISSION TO THE MEMBERSHIP OF THE COUNCIL.</w:t>
      </w:r>
    </w:p>
    <w:p w:rsidR="003671D1" w:rsidRDefault="003671D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671D1" w:rsidRDefault="003671D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671D1" w:rsidRDefault="003671D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71D1" w:rsidRDefault="003671D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13</w:t>
      </w:r>
      <w:r>
        <w:noBreakHyphen/>
        <w:t>1</w:t>
      </w:r>
      <w:r>
        <w:noBreakHyphen/>
        <w:t>1710 of the 1976 Code, as last amended by Act 290 of 2010, is further amended to read:</w:t>
      </w:r>
    </w:p>
    <w:p w:rsidR="003671D1" w:rsidRDefault="003671D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71D1" w:rsidRDefault="003671D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13</w:t>
      </w:r>
      <w:r>
        <w:noBreakHyphen/>
        <w:t>1</w:t>
      </w:r>
      <w:r>
        <w:noBreakHyphen/>
        <w:t>1710.</w:t>
      </w:r>
      <w:r>
        <w:tab/>
      </w:r>
      <w:r>
        <w:rPr>
          <w:u w:val="single"/>
        </w:rPr>
        <w:t>(A)</w:t>
      </w:r>
      <w:r w:rsidRPr="00C73707">
        <w:tab/>
      </w:r>
      <w:r w:rsidRPr="002377CC">
        <w:t xml:space="preserve">There is created the Coordinating Council for Economic Development.  </w:t>
      </w:r>
    </w:p>
    <w:p w:rsidR="003671D1" w:rsidRDefault="003671D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>
        <w:tab/>
      </w:r>
      <w:r>
        <w:rPr>
          <w:u w:val="single"/>
        </w:rPr>
        <w:t>(B)</w:t>
      </w:r>
      <w:r w:rsidRPr="00C73707">
        <w:tab/>
      </w:r>
      <w:r w:rsidRPr="002377CC">
        <w:t xml:space="preserve">The membership </w:t>
      </w:r>
      <w:r>
        <w:rPr>
          <w:u w:val="single"/>
        </w:rPr>
        <w:t>of the council</w:t>
      </w:r>
      <w:r>
        <w:t xml:space="preserve"> </w:t>
      </w:r>
      <w:r w:rsidRPr="002377CC">
        <w:t>consists of the</w:t>
      </w:r>
      <w:r>
        <w:rPr>
          <w:u w:val="single"/>
        </w:rPr>
        <w:t>:</w:t>
      </w:r>
    </w:p>
    <w:p w:rsidR="003671D1" w:rsidRDefault="003671D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>
        <w:tab/>
      </w:r>
      <w:r>
        <w:tab/>
      </w:r>
      <w:r>
        <w:tab/>
      </w:r>
      <w:r>
        <w:rPr>
          <w:u w:val="single"/>
        </w:rPr>
        <w:t>(1)</w:t>
      </w:r>
      <w:r w:rsidRPr="00C73707">
        <w:tab/>
      </w:r>
      <w:r w:rsidRPr="002377CC">
        <w:t>Secretary of Commerce</w:t>
      </w:r>
      <w:r w:rsidRPr="00301810">
        <w:rPr>
          <w:strike/>
        </w:rPr>
        <w:t>, the</w:t>
      </w:r>
      <w:r>
        <w:rPr>
          <w:u w:val="single"/>
        </w:rPr>
        <w:t>;</w:t>
      </w:r>
    </w:p>
    <w:p w:rsidR="003671D1" w:rsidRDefault="003671D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C73707">
        <w:tab/>
      </w:r>
      <w:r w:rsidRPr="00C73707">
        <w:tab/>
      </w:r>
      <w:r w:rsidRPr="00C73707">
        <w:tab/>
      </w:r>
      <w:r>
        <w:rPr>
          <w:u w:val="single"/>
        </w:rPr>
        <w:t>(2)</w:t>
      </w:r>
      <w:r w:rsidRPr="00C73707">
        <w:tab/>
      </w:r>
      <w:r w:rsidRPr="002377CC">
        <w:t>Commissioner of Agriculture</w:t>
      </w:r>
      <w:r w:rsidRPr="00301810">
        <w:rPr>
          <w:strike/>
        </w:rPr>
        <w:t>, the</w:t>
      </w:r>
      <w:r>
        <w:rPr>
          <w:u w:val="single"/>
        </w:rPr>
        <w:t>;</w:t>
      </w:r>
    </w:p>
    <w:p w:rsidR="003671D1" w:rsidRDefault="003671D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C73707">
        <w:tab/>
      </w:r>
      <w:r w:rsidRPr="00C73707">
        <w:tab/>
      </w:r>
      <w:r w:rsidRPr="00C73707">
        <w:tab/>
      </w:r>
      <w:r>
        <w:rPr>
          <w:u w:val="single"/>
        </w:rPr>
        <w:t>(3)</w:t>
      </w:r>
      <w:r w:rsidRPr="00C73707">
        <w:tab/>
      </w:r>
      <w:r w:rsidRPr="002377CC">
        <w:t>Executive Director of the Department of Employment and Workforce</w:t>
      </w:r>
      <w:r w:rsidRPr="00301810">
        <w:rPr>
          <w:strike/>
        </w:rPr>
        <w:t>, the</w:t>
      </w:r>
      <w:r>
        <w:rPr>
          <w:u w:val="single"/>
        </w:rPr>
        <w:t>;</w:t>
      </w:r>
    </w:p>
    <w:p w:rsidR="003671D1" w:rsidRDefault="003671D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C73707">
        <w:tab/>
      </w:r>
      <w:r w:rsidRPr="00C73707">
        <w:tab/>
      </w:r>
      <w:r w:rsidRPr="00C73707">
        <w:tab/>
      </w:r>
      <w:r>
        <w:rPr>
          <w:u w:val="single"/>
        </w:rPr>
        <w:t>(4)</w:t>
      </w:r>
      <w:r w:rsidRPr="00C73707">
        <w:tab/>
      </w:r>
      <w:r w:rsidRPr="002377CC">
        <w:t>Director of the South Carolina Department of Parks, Recreation and Tourism</w:t>
      </w:r>
      <w:r w:rsidRPr="00301810">
        <w:rPr>
          <w:strike/>
        </w:rPr>
        <w:t>, the</w:t>
      </w:r>
      <w:r>
        <w:rPr>
          <w:u w:val="single"/>
        </w:rPr>
        <w:t>;</w:t>
      </w:r>
    </w:p>
    <w:p w:rsidR="003671D1" w:rsidRDefault="003671D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C73707">
        <w:tab/>
      </w:r>
      <w:r w:rsidRPr="00C73707">
        <w:tab/>
      </w:r>
      <w:r w:rsidRPr="00C73707">
        <w:tab/>
      </w:r>
      <w:r>
        <w:rPr>
          <w:u w:val="single"/>
        </w:rPr>
        <w:t>(5)</w:t>
      </w:r>
      <w:r w:rsidRPr="00C73707">
        <w:tab/>
      </w:r>
      <w:r>
        <w:rPr>
          <w:u w:val="single"/>
        </w:rPr>
        <w:t>State Forester of the South Carolina Forestry Commission;</w:t>
      </w:r>
    </w:p>
    <w:p w:rsidR="003671D1" w:rsidRDefault="003671D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C73707">
        <w:tab/>
      </w:r>
      <w:r w:rsidRPr="00C73707">
        <w:tab/>
      </w:r>
      <w:r w:rsidRPr="00C73707">
        <w:tab/>
      </w:r>
      <w:r>
        <w:rPr>
          <w:u w:val="single"/>
        </w:rPr>
        <w:t>(6)</w:t>
      </w:r>
      <w:r w:rsidRPr="00C73707">
        <w:tab/>
      </w:r>
      <w:r w:rsidRPr="002377CC">
        <w:t>Chairman of the State Board for Technical and Comprehensive Education</w:t>
      </w:r>
      <w:r w:rsidRPr="00301810">
        <w:rPr>
          <w:strike/>
        </w:rPr>
        <w:t>, the</w:t>
      </w:r>
      <w:r>
        <w:rPr>
          <w:u w:val="single"/>
        </w:rPr>
        <w:t>;</w:t>
      </w:r>
    </w:p>
    <w:p w:rsidR="003671D1" w:rsidRDefault="003671D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C73707">
        <w:tab/>
      </w:r>
      <w:r w:rsidRPr="00C73707">
        <w:tab/>
      </w:r>
      <w:r w:rsidRPr="00C73707">
        <w:tab/>
      </w:r>
      <w:r>
        <w:rPr>
          <w:u w:val="single"/>
        </w:rPr>
        <w:t>(7)</w:t>
      </w:r>
      <w:r w:rsidRPr="00C73707">
        <w:tab/>
      </w:r>
      <w:r w:rsidRPr="002377CC">
        <w:t>Chairman of the South Carolina Ports Authority</w:t>
      </w:r>
      <w:r w:rsidRPr="00301810">
        <w:rPr>
          <w:strike/>
        </w:rPr>
        <w:t>, the</w:t>
      </w:r>
      <w:r>
        <w:rPr>
          <w:u w:val="single"/>
        </w:rPr>
        <w:t>;</w:t>
      </w:r>
      <w:r w:rsidRPr="002377CC">
        <w:t xml:space="preserve"> </w:t>
      </w:r>
      <w:r>
        <w:tab/>
      </w:r>
      <w:r>
        <w:tab/>
      </w:r>
      <w:r>
        <w:tab/>
      </w:r>
      <w:r>
        <w:tab/>
      </w:r>
      <w:r>
        <w:rPr>
          <w:u w:val="single"/>
        </w:rPr>
        <w:t>(8)</w:t>
      </w:r>
      <w:r w:rsidRPr="00C73707">
        <w:tab/>
      </w:r>
      <w:r w:rsidRPr="002377CC">
        <w:t>Chairman of the South Carolina Public Service Authority</w:t>
      </w:r>
      <w:r w:rsidRPr="00301810">
        <w:rPr>
          <w:strike/>
        </w:rPr>
        <w:t>, the</w:t>
      </w:r>
      <w:r>
        <w:rPr>
          <w:u w:val="single"/>
        </w:rPr>
        <w:t>;</w:t>
      </w:r>
    </w:p>
    <w:p w:rsidR="003671D1" w:rsidRDefault="003671D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C73707">
        <w:tab/>
      </w:r>
      <w:r w:rsidRPr="00C73707">
        <w:tab/>
      </w:r>
      <w:r w:rsidRPr="00C73707">
        <w:tab/>
      </w:r>
      <w:r>
        <w:rPr>
          <w:u w:val="single"/>
        </w:rPr>
        <w:t>(9)</w:t>
      </w:r>
      <w:r w:rsidRPr="00C73707">
        <w:tab/>
      </w:r>
      <w:r w:rsidRPr="002377CC">
        <w:t>Chairman of the South Carolina Jobs Economic Development Authority</w:t>
      </w:r>
      <w:r w:rsidRPr="00301810">
        <w:rPr>
          <w:strike/>
        </w:rPr>
        <w:t>, the</w:t>
      </w:r>
      <w:r>
        <w:rPr>
          <w:u w:val="single"/>
        </w:rPr>
        <w:t>;</w:t>
      </w:r>
    </w:p>
    <w:p w:rsidR="003671D1" w:rsidRDefault="003671D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73707">
        <w:tab/>
      </w:r>
      <w:r w:rsidRPr="00C73707">
        <w:tab/>
      </w:r>
      <w:r w:rsidRPr="00C73707">
        <w:tab/>
      </w:r>
      <w:r>
        <w:rPr>
          <w:u w:val="single"/>
        </w:rPr>
        <w:t>(10)</w:t>
      </w:r>
      <w:r w:rsidRPr="00C73707">
        <w:tab/>
      </w:r>
      <w:r w:rsidRPr="002377CC">
        <w:t>Director of the South Carolina Department of Revenue</w:t>
      </w:r>
      <w:r w:rsidRPr="00301810">
        <w:rPr>
          <w:strike/>
        </w:rPr>
        <w:t>,</w:t>
      </w:r>
      <w:r>
        <w:rPr>
          <w:u w:val="single"/>
        </w:rPr>
        <w:t>;</w:t>
      </w:r>
      <w:r w:rsidRPr="002377CC">
        <w:t xml:space="preserve"> and</w:t>
      </w:r>
    </w:p>
    <w:p w:rsidR="003671D1" w:rsidRDefault="003671D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rPr>
          <w:u w:val="single"/>
        </w:rPr>
        <w:t>(11)</w:t>
      </w:r>
      <w:r w:rsidRPr="00C73707">
        <w:tab/>
      </w:r>
      <w:r w:rsidRPr="00301810">
        <w:rPr>
          <w:strike/>
        </w:rPr>
        <w:t>the</w:t>
      </w:r>
      <w:r>
        <w:t xml:space="preserve"> </w:t>
      </w:r>
      <w:r w:rsidRPr="002377CC">
        <w:t xml:space="preserve">Chairman of the South Carolina Research Authority.  </w:t>
      </w:r>
    </w:p>
    <w:p w:rsidR="003671D1" w:rsidRDefault="003671D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rPr>
          <w:u w:val="single"/>
        </w:rPr>
        <w:t>(C)</w:t>
      </w:r>
      <w:r w:rsidRPr="00C73707">
        <w:tab/>
      </w:r>
      <w:r w:rsidRPr="002377CC">
        <w:t>The Secretary of Commerce serves as the chairman of the coordinating council.</w:t>
      </w:r>
      <w:r>
        <w:t>”</w:t>
      </w:r>
    </w:p>
    <w:p w:rsidR="003671D1" w:rsidRDefault="003671D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71D1" w:rsidRDefault="003671D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3671D1" w:rsidRDefault="003671D1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A01F8" w:rsidRDefault="005A01F8" w:rsidP="003671D1">
      <w:pPr>
        <w:pStyle w:val="BillDots0"/>
      </w:pPr>
    </w:p>
    <w:sectPr w:rsidR="005A01F8" w:rsidSect="00F31BAB">
      <w:footerReference w:type="default" r:id="rId14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1810" w:rsidRDefault="00301810" w:rsidP="009F0C77">
      <w:r>
        <w:separator/>
      </w:r>
    </w:p>
  </w:endnote>
  <w:endnote w:type="continuationSeparator" w:id="0">
    <w:p w:rsidR="00301810" w:rsidRDefault="0030181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09DBD10-CC63-47A8-AD01-0D649AC88D50}"/>
    <w:embedBold r:id="rId2" w:fontKey="{2E5C4570-A4D3-4DF8-BBD4-08E0540EDD9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3E9889D-A547-4C72-A170-1024C58C8B3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3D87FED-4820-47F2-8968-FC4AB9406C0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71D1" w:rsidRPr="005A01F8" w:rsidRDefault="003671D1" w:rsidP="005A01F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[579-</w:t>
    </w:r>
    <w:r w:rsidR="00332106">
      <w:fldChar w:fldCharType="begin"/>
    </w:r>
    <w:r w:rsidR="00332106">
      <w:instrText xml:space="preserve"> PAGE  \* MERGEFORMAT </w:instrText>
    </w:r>
    <w:r w:rsidR="00332106">
      <w:fldChar w:fldCharType="separate"/>
    </w:r>
    <w:r w:rsidR="00332106">
      <w:rPr>
        <w:noProof/>
      </w:rPr>
      <w:t>1</w:t>
    </w:r>
    <w:r w:rsidR="00332106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1BAB" w:rsidRPr="005A01F8" w:rsidRDefault="003671D1" w:rsidP="005A01F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[579]</w:t>
    </w:r>
    <w:r>
      <w:tab/>
    </w:r>
    <w:r w:rsidR="00C859CA">
      <w:fldChar w:fldCharType="begin"/>
    </w:r>
    <w:r>
      <w:instrText xml:space="preserve"> PAGE  \* MERGEFORMAT </w:instrText>
    </w:r>
    <w:r w:rsidR="00C859CA">
      <w:fldChar w:fldCharType="separate"/>
    </w:r>
    <w:r>
      <w:rPr>
        <w:noProof/>
      </w:rPr>
      <w:t>2</w:t>
    </w:r>
    <w:r w:rsidR="00C859CA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1810" w:rsidRDefault="00301810" w:rsidP="009F0C77">
      <w:r>
        <w:separator/>
      </w:r>
    </w:p>
  </w:footnote>
  <w:footnote w:type="continuationSeparator" w:id="0">
    <w:p w:rsidR="00301810" w:rsidRDefault="0030181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8702AB11"/>
    <w:docVar w:name="CoverBillType" w:val="b"/>
    <w:docVar w:name="docpath" w:val="L:\Council\bills\AGM\18702AB11.DOCX"/>
    <w:docVar w:name="dvBillNumber" w:val="579"/>
    <w:docVar w:name="dvBillNumberPrefix" w:val="S. "/>
    <w:docVar w:name="dvOriginalBody" w:val="Senate"/>
    <w:docVar w:name="dvSteno" w:val="AGM"/>
    <w:docVar w:name="NameofBody" w:val="s"/>
    <w:docVar w:name="vgroup2" w:val="Council"/>
  </w:docVars>
  <w:rsids>
    <w:rsidRoot w:val="00132321"/>
    <w:rsid w:val="00016480"/>
    <w:rsid w:val="00026C9A"/>
    <w:rsid w:val="000965A1"/>
    <w:rsid w:val="00096834"/>
    <w:rsid w:val="000A57C5"/>
    <w:rsid w:val="000E1785"/>
    <w:rsid w:val="001023A4"/>
    <w:rsid w:val="0010776B"/>
    <w:rsid w:val="00132321"/>
    <w:rsid w:val="00133E66"/>
    <w:rsid w:val="00134ACF"/>
    <w:rsid w:val="00144E15"/>
    <w:rsid w:val="001A37A3"/>
    <w:rsid w:val="001A4A62"/>
    <w:rsid w:val="001A681E"/>
    <w:rsid w:val="001D08F2"/>
    <w:rsid w:val="002037CA"/>
    <w:rsid w:val="002047A2"/>
    <w:rsid w:val="002321B6"/>
    <w:rsid w:val="0023696B"/>
    <w:rsid w:val="00250967"/>
    <w:rsid w:val="00255193"/>
    <w:rsid w:val="002759C5"/>
    <w:rsid w:val="00277955"/>
    <w:rsid w:val="00277DEE"/>
    <w:rsid w:val="00280D88"/>
    <w:rsid w:val="00280FC2"/>
    <w:rsid w:val="002914E2"/>
    <w:rsid w:val="00294ABE"/>
    <w:rsid w:val="002A3EB4"/>
    <w:rsid w:val="00301810"/>
    <w:rsid w:val="00325348"/>
    <w:rsid w:val="00332106"/>
    <w:rsid w:val="003671D1"/>
    <w:rsid w:val="00376442"/>
    <w:rsid w:val="00393688"/>
    <w:rsid w:val="003D411E"/>
    <w:rsid w:val="003E3C1E"/>
    <w:rsid w:val="003E6148"/>
    <w:rsid w:val="00400EAA"/>
    <w:rsid w:val="0041760A"/>
    <w:rsid w:val="004809EE"/>
    <w:rsid w:val="004C3AFC"/>
    <w:rsid w:val="004D2780"/>
    <w:rsid w:val="005021EF"/>
    <w:rsid w:val="00511EE9"/>
    <w:rsid w:val="00521E00"/>
    <w:rsid w:val="00577C6C"/>
    <w:rsid w:val="0058501B"/>
    <w:rsid w:val="005A01F8"/>
    <w:rsid w:val="005C7198"/>
    <w:rsid w:val="006215AA"/>
    <w:rsid w:val="006340D9"/>
    <w:rsid w:val="00643B8E"/>
    <w:rsid w:val="00665EBC"/>
    <w:rsid w:val="00685C88"/>
    <w:rsid w:val="0069470D"/>
    <w:rsid w:val="006A476C"/>
    <w:rsid w:val="006B559F"/>
    <w:rsid w:val="006C6A93"/>
    <w:rsid w:val="006E02F9"/>
    <w:rsid w:val="006E69CC"/>
    <w:rsid w:val="00750ADC"/>
    <w:rsid w:val="00753C04"/>
    <w:rsid w:val="00756946"/>
    <w:rsid w:val="00757F80"/>
    <w:rsid w:val="00765C5E"/>
    <w:rsid w:val="00771EEC"/>
    <w:rsid w:val="00786819"/>
    <w:rsid w:val="007A325A"/>
    <w:rsid w:val="007F1523"/>
    <w:rsid w:val="007F509E"/>
    <w:rsid w:val="007F5799"/>
    <w:rsid w:val="007F6947"/>
    <w:rsid w:val="0080629B"/>
    <w:rsid w:val="00872729"/>
    <w:rsid w:val="00872900"/>
    <w:rsid w:val="008B1192"/>
    <w:rsid w:val="008E009A"/>
    <w:rsid w:val="008F4429"/>
    <w:rsid w:val="0091340A"/>
    <w:rsid w:val="00923A31"/>
    <w:rsid w:val="00925E65"/>
    <w:rsid w:val="009352BB"/>
    <w:rsid w:val="009544EA"/>
    <w:rsid w:val="00990668"/>
    <w:rsid w:val="009F0C77"/>
    <w:rsid w:val="009F4DD1"/>
    <w:rsid w:val="00A207BB"/>
    <w:rsid w:val="00A64E80"/>
    <w:rsid w:val="00A7352E"/>
    <w:rsid w:val="00A741D9"/>
    <w:rsid w:val="00A921CF"/>
    <w:rsid w:val="00A9741D"/>
    <w:rsid w:val="00AD4B17"/>
    <w:rsid w:val="00AF7125"/>
    <w:rsid w:val="00B26FA6"/>
    <w:rsid w:val="00B741CB"/>
    <w:rsid w:val="00B934F3"/>
    <w:rsid w:val="00B96A33"/>
    <w:rsid w:val="00BB6347"/>
    <w:rsid w:val="00BD2134"/>
    <w:rsid w:val="00C038D8"/>
    <w:rsid w:val="00C045DD"/>
    <w:rsid w:val="00C3136F"/>
    <w:rsid w:val="00C3483A"/>
    <w:rsid w:val="00C73707"/>
    <w:rsid w:val="00C74E9D"/>
    <w:rsid w:val="00C77E5E"/>
    <w:rsid w:val="00C82FD3"/>
    <w:rsid w:val="00C859CA"/>
    <w:rsid w:val="00CC6B7B"/>
    <w:rsid w:val="00CD3619"/>
    <w:rsid w:val="00CF4447"/>
    <w:rsid w:val="00D405E7"/>
    <w:rsid w:val="00D408D5"/>
    <w:rsid w:val="00D41D56"/>
    <w:rsid w:val="00D6260D"/>
    <w:rsid w:val="00D6662B"/>
    <w:rsid w:val="00D76A80"/>
    <w:rsid w:val="00D95E2F"/>
    <w:rsid w:val="00D970A9"/>
    <w:rsid w:val="00DA17C1"/>
    <w:rsid w:val="00DB22E6"/>
    <w:rsid w:val="00DB3AC0"/>
    <w:rsid w:val="00DE68F0"/>
    <w:rsid w:val="00DF3845"/>
    <w:rsid w:val="00DF7E17"/>
    <w:rsid w:val="00E06EE2"/>
    <w:rsid w:val="00EA662F"/>
    <w:rsid w:val="00EB00A2"/>
    <w:rsid w:val="00EB1BF3"/>
    <w:rsid w:val="00EF3EEE"/>
    <w:rsid w:val="00EF79C0"/>
    <w:rsid w:val="00F149A7"/>
    <w:rsid w:val="00F50BAF"/>
    <w:rsid w:val="00F52C10"/>
    <w:rsid w:val="00F53C51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3DDBB3B-D7F5-4CBE-BA69-1AA02104D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customStyle="1" w:styleId="BillDots0">
    <w:name w:val="Bill Dots"/>
    <w:basedOn w:val="Normal"/>
    <w:qFormat/>
    <w:rsid w:val="002914E2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2914E2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E06EE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1\02-16-11.docx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file:///h:\sj%20archive\2011\02-16-11.docx" TargetMode="External"/><Relationship Id="rId12" Type="http://schemas.openxmlformats.org/officeDocument/2006/relationships/hyperlink" Target="file:///p:\pprever\2011-12\579_20120224.docx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p:\pprever\2011-12\579_20120223.docx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file:///p:\pprever\2011-12\579_2011021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sj%20archive\2012\02-23-12.docx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FC2DC4-5738-4F9F-8AAE-83E8BD5356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416</Words>
  <Characters>2328</Characters>
  <Application>Microsoft Office Word</Application>
  <DocSecurity>4</DocSecurity>
  <Lines>112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579: Forestry Commission - South Carolina Legislature Online</dc:title>
  <dc:subject/>
  <dc:creator>AngieMorgan</dc:creator>
  <cp:keywords/>
  <dc:description/>
  <cp:lastModifiedBy>N Cumfer</cp:lastModifiedBy>
  <cp:revision>2</cp:revision>
  <cp:lastPrinted>2011-02-16T17:03:00Z</cp:lastPrinted>
  <dcterms:created xsi:type="dcterms:W3CDTF">2014-11-21T20:47:00Z</dcterms:created>
  <dcterms:modified xsi:type="dcterms:W3CDTF">2014-11-21T20:47:00Z</dcterms:modified>
</cp:coreProperties>
</file>