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1ABF" w:rsidRDefault="00771ABF" w:rsidP="00771ABF">
      <w:pPr>
        <w:widowControl w:val="0"/>
        <w:jc w:val="center"/>
      </w:pPr>
      <w:bookmarkStart w:id="0" w:name="_GoBack"/>
      <w:bookmarkEnd w:id="0"/>
      <w:r w:rsidRPr="00771ABF">
        <w:rPr>
          <w:b/>
        </w:rPr>
        <w:t>South Carolina General Assembly</w:t>
      </w:r>
    </w:p>
    <w:p w:rsidR="00771ABF" w:rsidRDefault="00771ABF" w:rsidP="00771ABF">
      <w:pPr>
        <w:widowControl w:val="0"/>
        <w:jc w:val="center"/>
      </w:pPr>
      <w:r>
        <w:t>119th Session, 2011-2012</w:t>
      </w:r>
    </w:p>
    <w:p w:rsidR="00771ABF" w:rsidRDefault="00771ABF" w:rsidP="00771ABF">
      <w:pPr>
        <w:widowControl w:val="0"/>
        <w:jc w:val="left"/>
      </w:pPr>
    </w:p>
    <w:p w:rsidR="00771ABF" w:rsidRDefault="00771ABF" w:rsidP="00771ABF">
      <w:pPr>
        <w:widowControl w:val="0"/>
        <w:jc w:val="left"/>
        <w:rPr>
          <w:b/>
        </w:rPr>
      </w:pPr>
      <w:r w:rsidRPr="00771ABF">
        <w:rPr>
          <w:b/>
        </w:rPr>
        <w:t>S.</w:t>
      </w:r>
      <w:r>
        <w:rPr>
          <w:b/>
        </w:rPr>
        <w:t xml:space="preserve"> </w:t>
      </w:r>
      <w:r w:rsidRPr="00771ABF">
        <w:rPr>
          <w:b/>
        </w:rPr>
        <w:t>621</w:t>
      </w:r>
    </w:p>
    <w:p w:rsidR="00771ABF" w:rsidRDefault="00771ABF" w:rsidP="00771ABF">
      <w:pPr>
        <w:widowControl w:val="0"/>
        <w:jc w:val="left"/>
        <w:rPr>
          <w:b/>
        </w:rPr>
      </w:pPr>
    </w:p>
    <w:p w:rsidR="00771ABF" w:rsidRDefault="00771ABF" w:rsidP="00771ABF">
      <w:pPr>
        <w:widowControl w:val="0"/>
        <w:jc w:val="left"/>
      </w:pPr>
      <w:r w:rsidRPr="00771ABF">
        <w:rPr>
          <w:b/>
        </w:rPr>
        <w:t>STATUS INFORMATION</w:t>
      </w:r>
    </w:p>
    <w:p w:rsidR="00771ABF" w:rsidRDefault="00771ABF" w:rsidP="00771ABF">
      <w:pPr>
        <w:widowControl w:val="0"/>
        <w:jc w:val="left"/>
      </w:pPr>
    </w:p>
    <w:p w:rsidR="00771ABF" w:rsidRDefault="00771ABF" w:rsidP="00771ABF">
      <w:pPr>
        <w:widowControl w:val="0"/>
        <w:jc w:val="left"/>
      </w:pPr>
      <w:r>
        <w:t>Joint Resolution</w:t>
      </w:r>
    </w:p>
    <w:p w:rsidR="00771ABF" w:rsidRDefault="00771ABF" w:rsidP="00771ABF">
      <w:pPr>
        <w:widowControl w:val="0"/>
        <w:jc w:val="left"/>
      </w:pPr>
      <w:r>
        <w:t>Sponsors: Education Committee</w:t>
      </w:r>
    </w:p>
    <w:p w:rsidR="00771ABF" w:rsidRDefault="00771ABF" w:rsidP="00771ABF">
      <w:pPr>
        <w:widowControl w:val="0"/>
        <w:jc w:val="left"/>
      </w:pPr>
      <w:r>
        <w:t>Document Path: l:\council\bills\dbs\31012ac11.docx</w:t>
      </w:r>
    </w:p>
    <w:p w:rsidR="00771ABF" w:rsidRDefault="00771ABF" w:rsidP="00771ABF">
      <w:pPr>
        <w:widowControl w:val="0"/>
        <w:jc w:val="left"/>
      </w:pPr>
    </w:p>
    <w:p w:rsidR="00280701" w:rsidRDefault="00280701" w:rsidP="00771ABF">
      <w:pPr>
        <w:widowControl w:val="0"/>
        <w:jc w:val="left"/>
      </w:pPr>
      <w:r>
        <w:t>Introduced in the Senate on February 24, 2011</w:t>
      </w:r>
    </w:p>
    <w:p w:rsidR="00280701" w:rsidRDefault="00280701" w:rsidP="00771ABF">
      <w:pPr>
        <w:widowControl w:val="0"/>
        <w:jc w:val="left"/>
      </w:pPr>
      <w:r>
        <w:t>Introduced in the House on March 29, 2011</w:t>
      </w:r>
    </w:p>
    <w:p w:rsidR="00280701" w:rsidRPr="00280701" w:rsidRDefault="00280701" w:rsidP="00771ABF">
      <w:pPr>
        <w:widowControl w:val="0"/>
        <w:jc w:val="left"/>
      </w:pPr>
      <w:r>
        <w:t xml:space="preserve">Currently residing in the House Committee on </w:t>
      </w:r>
      <w:r w:rsidRPr="00280701">
        <w:rPr>
          <w:b/>
        </w:rPr>
        <w:t>Education and Public Works</w:t>
      </w:r>
    </w:p>
    <w:p w:rsidR="00280701" w:rsidRDefault="00280701" w:rsidP="00771ABF">
      <w:pPr>
        <w:widowControl w:val="0"/>
        <w:jc w:val="left"/>
      </w:pPr>
    </w:p>
    <w:p w:rsidR="00771ABF" w:rsidRDefault="00771ABF" w:rsidP="00771ABF">
      <w:pPr>
        <w:widowControl w:val="0"/>
        <w:jc w:val="left"/>
      </w:pPr>
      <w:r>
        <w:t xml:space="preserve">Summary: </w:t>
      </w:r>
      <w:r w:rsidR="007B0B03">
        <w:t>Need-based grants program (D. No. 4148)</w:t>
      </w:r>
    </w:p>
    <w:p w:rsidR="00771ABF" w:rsidRDefault="00771ABF" w:rsidP="00771ABF">
      <w:pPr>
        <w:widowControl w:val="0"/>
        <w:jc w:val="left"/>
      </w:pPr>
    </w:p>
    <w:p w:rsidR="00771ABF" w:rsidRDefault="00771ABF" w:rsidP="00771ABF">
      <w:pPr>
        <w:widowControl w:val="0"/>
        <w:jc w:val="left"/>
      </w:pPr>
    </w:p>
    <w:p w:rsidR="00771ABF" w:rsidRDefault="00771ABF" w:rsidP="00771A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71ABF">
        <w:rPr>
          <w:b/>
        </w:rPr>
        <w:t>HISTORY OF LEGISLATIVE ACTIONS</w:t>
      </w:r>
    </w:p>
    <w:p w:rsidR="00771ABF" w:rsidRDefault="00771ABF" w:rsidP="00771A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71ABF" w:rsidRPr="00771ABF" w:rsidRDefault="00771ABF" w:rsidP="00771A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71ABF">
        <w:rPr>
          <w:u w:val="single"/>
        </w:rPr>
        <w:tab/>
        <w:t>Date</w:t>
      </w:r>
      <w:r w:rsidRPr="00771ABF">
        <w:rPr>
          <w:u w:val="single"/>
        </w:rPr>
        <w:tab/>
        <w:t>Body</w:t>
      </w:r>
      <w:r w:rsidRPr="00771ABF">
        <w:rPr>
          <w:u w:val="single"/>
        </w:rPr>
        <w:tab/>
        <w:t>Action Description with journal page number</w:t>
      </w:r>
      <w:r w:rsidRPr="00771ABF">
        <w:rPr>
          <w:u w:val="single"/>
        </w:rPr>
        <w:tab/>
      </w:r>
    </w:p>
    <w:p w:rsidR="005269A5" w:rsidRDefault="005269A5" w:rsidP="005269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2/24/2011</w:t>
      </w:r>
      <w:r>
        <w:tab/>
        <w:t>Senate</w:t>
      </w:r>
      <w:r>
        <w:tab/>
      </w:r>
      <w:r w:rsidRPr="006B21EA">
        <w:t>Introduced, read</w:t>
      </w:r>
      <w:r>
        <w:t xml:space="preserve"> first time, placed on calendar </w:t>
      </w:r>
      <w:r w:rsidRPr="006B21EA">
        <w:t>without reference (</w:t>
      </w:r>
      <w:hyperlink r:id="rId7" w:history="1">
        <w:r w:rsidRPr="006B21EA">
          <w:rPr>
            <w:rStyle w:val="Hyperlink"/>
          </w:rPr>
          <w:t>Senate Journal</w:t>
        </w:r>
        <w:r w:rsidRPr="006B21EA">
          <w:rPr>
            <w:rStyle w:val="Hyperlink"/>
          </w:rPr>
          <w:noBreakHyphen/>
          <w:t>page 5</w:t>
        </w:r>
      </w:hyperlink>
      <w:r w:rsidRPr="006B21EA">
        <w:t>)</w:t>
      </w:r>
    </w:p>
    <w:p w:rsidR="005269A5" w:rsidRDefault="005269A5" w:rsidP="005269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3/23/2011</w:t>
      </w:r>
      <w:r>
        <w:tab/>
        <w:t>Senate</w:t>
      </w:r>
      <w:r>
        <w:tab/>
      </w:r>
      <w:r w:rsidRPr="006B21EA">
        <w:t>Read second time (</w:t>
      </w:r>
      <w:hyperlink r:id="rId8" w:history="1">
        <w:r w:rsidRPr="006B21EA">
          <w:rPr>
            <w:rStyle w:val="Hyperlink"/>
          </w:rPr>
          <w:t>Senate Journal</w:t>
        </w:r>
        <w:r w:rsidRPr="006B21EA">
          <w:rPr>
            <w:rStyle w:val="Hyperlink"/>
          </w:rPr>
          <w:noBreakHyphen/>
          <w:t>page 12</w:t>
        </w:r>
      </w:hyperlink>
      <w:r w:rsidRPr="006B21EA">
        <w:t>)</w:t>
      </w:r>
    </w:p>
    <w:p w:rsidR="005269A5" w:rsidRDefault="005269A5" w:rsidP="005269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3/23/2011</w:t>
      </w:r>
      <w:r>
        <w:tab/>
        <w:t>Senate</w:t>
      </w:r>
      <w:r>
        <w:tab/>
      </w:r>
      <w:r w:rsidRPr="006B21EA">
        <w:t>Roll call Ayes</w:t>
      </w:r>
      <w:r>
        <w:noBreakHyphen/>
      </w:r>
      <w:r w:rsidRPr="006B21EA">
        <w:t>38  Nays</w:t>
      </w:r>
      <w:r>
        <w:noBreakHyphen/>
      </w:r>
      <w:r w:rsidRPr="006B21EA">
        <w:t>0 (</w:t>
      </w:r>
      <w:hyperlink r:id="rId9" w:history="1">
        <w:r w:rsidRPr="006B21EA">
          <w:rPr>
            <w:rStyle w:val="Hyperlink"/>
          </w:rPr>
          <w:t>Senate Journal</w:t>
        </w:r>
        <w:r w:rsidRPr="006B21EA">
          <w:rPr>
            <w:rStyle w:val="Hyperlink"/>
          </w:rPr>
          <w:noBreakHyphen/>
          <w:t>page 12</w:t>
        </w:r>
      </w:hyperlink>
      <w:r w:rsidRPr="006B21EA">
        <w:t>)</w:t>
      </w:r>
    </w:p>
    <w:p w:rsidR="005269A5" w:rsidRDefault="005269A5" w:rsidP="005269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3/24/2011</w:t>
      </w:r>
      <w:r>
        <w:tab/>
        <w:t>Senate</w:t>
      </w:r>
      <w:r>
        <w:tab/>
      </w:r>
      <w:r w:rsidRPr="006B21EA">
        <w:t>Re</w:t>
      </w:r>
      <w:r>
        <w:t xml:space="preserve">ad third time and sent to House </w:t>
      </w:r>
      <w:r w:rsidRPr="006B21EA">
        <w:t>(</w:t>
      </w:r>
      <w:hyperlink r:id="rId10" w:history="1">
        <w:r w:rsidRPr="006B21EA">
          <w:rPr>
            <w:rStyle w:val="Hyperlink"/>
          </w:rPr>
          <w:t>Senate Journal</w:t>
        </w:r>
        <w:r w:rsidRPr="006B21EA">
          <w:rPr>
            <w:rStyle w:val="Hyperlink"/>
          </w:rPr>
          <w:noBreakHyphen/>
          <w:t>page 12</w:t>
        </w:r>
      </w:hyperlink>
      <w:r w:rsidRPr="006B21EA">
        <w:t>)</w:t>
      </w:r>
    </w:p>
    <w:p w:rsidR="005269A5" w:rsidRDefault="005269A5" w:rsidP="005269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3/29/2011</w:t>
      </w:r>
      <w:r>
        <w:tab/>
        <w:t>House</w:t>
      </w:r>
      <w:r>
        <w:tab/>
      </w:r>
      <w:r w:rsidRPr="006B21EA">
        <w:t xml:space="preserve">Introduced </w:t>
      </w:r>
      <w:r w:rsidRPr="006B21EA">
        <w:lastRenderedPageBreak/>
        <w:t>and read first time (</w:t>
      </w:r>
      <w:hyperlink r:id="rId11" w:history="1">
        <w:r w:rsidRPr="006B21EA">
          <w:rPr>
            <w:rStyle w:val="Hyperlink"/>
          </w:rPr>
          <w:t>House Journal</w:t>
        </w:r>
        <w:r w:rsidRPr="006B21EA">
          <w:rPr>
            <w:rStyle w:val="Hyperlink"/>
          </w:rPr>
          <w:noBreakHyphen/>
          <w:t>page 22</w:t>
        </w:r>
      </w:hyperlink>
      <w:r w:rsidRPr="006B21EA">
        <w:t>)</w:t>
      </w:r>
    </w:p>
    <w:p w:rsidR="005269A5" w:rsidRDefault="005269A5" w:rsidP="005269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3/29/2011</w:t>
      </w:r>
      <w:r>
        <w:tab/>
        <w:t>House</w:t>
      </w:r>
      <w:r>
        <w:tab/>
      </w:r>
      <w:r w:rsidRPr="006B21EA">
        <w:t>Referred to Co</w:t>
      </w:r>
      <w:r>
        <w:t xml:space="preserve">mmittee on </w:t>
      </w:r>
      <w:r w:rsidRPr="006B21EA">
        <w:rPr>
          <w:b/>
        </w:rPr>
        <w:t>Education and Public Works</w:t>
      </w:r>
      <w:r w:rsidRPr="006B21EA">
        <w:t xml:space="preserve"> (</w:t>
      </w:r>
      <w:hyperlink r:id="rId12" w:history="1">
        <w:r w:rsidRPr="006B21EA">
          <w:rPr>
            <w:rStyle w:val="Hyperlink"/>
          </w:rPr>
          <w:t>House Journal</w:t>
        </w:r>
        <w:r w:rsidRPr="006B21EA">
          <w:rPr>
            <w:rStyle w:val="Hyperlink"/>
          </w:rPr>
          <w:noBreakHyphen/>
          <w:t>page 22</w:t>
        </w:r>
      </w:hyperlink>
      <w:r w:rsidRPr="006B21EA">
        <w:t>)</w:t>
      </w:r>
    </w:p>
    <w:p w:rsidR="005269A5" w:rsidRDefault="005269A5" w:rsidP="005269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71ABF" w:rsidRPr="00771ABF" w:rsidRDefault="00771ABF" w:rsidP="00771A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71ABF" w:rsidRDefault="00771ABF" w:rsidP="00771ABF">
      <w:r w:rsidRPr="00771ABF">
        <w:rPr>
          <w:b/>
        </w:rPr>
        <w:t>VERSIONS OF THIS BILL</w:t>
      </w:r>
    </w:p>
    <w:p w:rsidR="00771ABF" w:rsidRDefault="00771ABF" w:rsidP="00771ABF"/>
    <w:p w:rsidR="00771ABF" w:rsidRDefault="00CD4334" w:rsidP="00771ABF">
      <w:hyperlink r:id="rId13" w:history="1">
        <w:r w:rsidR="00771ABF">
          <w:rPr>
            <w:rStyle w:val="Hyperlink"/>
          </w:rPr>
          <w:t>2/24/2011</w:t>
        </w:r>
      </w:hyperlink>
    </w:p>
    <w:p w:rsidR="00B6100A" w:rsidRDefault="00CD4334" w:rsidP="00771ABF">
      <w:hyperlink r:id="rId14" w:history="1">
        <w:r w:rsidR="00B6100A" w:rsidRPr="00B6100A">
          <w:rPr>
            <w:rStyle w:val="Hyperlink"/>
          </w:rPr>
          <w:t>2/24/2011-A</w:t>
        </w:r>
      </w:hyperlink>
    </w:p>
    <w:p w:rsidR="00771ABF" w:rsidRDefault="00771ABF" w:rsidP="00771ABF"/>
    <w:p w:rsidR="00771ABF" w:rsidRDefault="00771ABF" w:rsidP="00771ABF">
      <w:pPr>
        <w:sectPr w:rsidR="00771ABF" w:rsidSect="00771AB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6100A" w:rsidRDefault="00B6100A" w:rsidP="002A3EB4">
      <w:pPr>
        <w:pStyle w:val="BillDots"/>
      </w:pPr>
      <w:r>
        <w:lastRenderedPageBreak/>
        <w:t>INTRODUCED</w:t>
      </w:r>
    </w:p>
    <w:p w:rsidR="00B6100A" w:rsidRDefault="00B6100A" w:rsidP="002A3EB4">
      <w:pPr>
        <w:pStyle w:val="BillDots"/>
      </w:pPr>
      <w:r>
        <w:t>February 24, 2011</w:t>
      </w:r>
    </w:p>
    <w:p w:rsidR="00B6100A" w:rsidRDefault="00B6100A" w:rsidP="002A3EB4">
      <w:pPr>
        <w:pStyle w:val="BillDots"/>
      </w:pPr>
    </w:p>
    <w:p w:rsidR="00B6100A" w:rsidRPr="00A23100" w:rsidRDefault="00B6100A" w:rsidP="00A2310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621</w:t>
      </w:r>
    </w:p>
    <w:p w:rsidR="00B6100A" w:rsidRDefault="00B6100A" w:rsidP="002A3EB4">
      <w:pPr>
        <w:pStyle w:val="BillDots"/>
      </w:pPr>
    </w:p>
    <w:p w:rsidR="00B6100A" w:rsidRDefault="00B6100A" w:rsidP="00A23100">
      <w:pPr>
        <w:pStyle w:val="BillDots"/>
        <w:jc w:val="center"/>
      </w:pPr>
      <w:r>
        <w:t xml:space="preserve">Introduced by </w:t>
      </w:r>
      <w:r w:rsidRPr="006E782F">
        <w:t>Education Committee</w:t>
      </w:r>
    </w:p>
    <w:p w:rsidR="00B6100A" w:rsidRDefault="00B6100A" w:rsidP="002A3EB4">
      <w:pPr>
        <w:pStyle w:val="BillDots"/>
      </w:pPr>
    </w:p>
    <w:p w:rsidR="00B6100A" w:rsidRDefault="00B6100A" w:rsidP="002A3EB4">
      <w:pPr>
        <w:pStyle w:val="BillDots"/>
      </w:pPr>
      <w:r>
        <w:t>S. Printed 2/24/11--S.</w:t>
      </w:r>
    </w:p>
    <w:p w:rsidR="00B6100A" w:rsidRDefault="00B6100A" w:rsidP="002A3EB4">
      <w:pPr>
        <w:pStyle w:val="BillDots"/>
      </w:pPr>
      <w:r>
        <w:t>Read the first time February 24, 2011.</w:t>
      </w:r>
    </w:p>
    <w:p w:rsidR="00B6100A" w:rsidRPr="00A23100" w:rsidRDefault="00B6100A" w:rsidP="00A23100">
      <w:pPr>
        <w:pStyle w:val="BillDots"/>
        <w:jc w:val="center"/>
      </w:pPr>
      <w:r>
        <w:rPr>
          <w:u w:val="single"/>
        </w:rPr>
        <w:t>            </w:t>
      </w:r>
    </w:p>
    <w:p w:rsidR="00B6100A" w:rsidRDefault="00B6100A" w:rsidP="002A3EB4">
      <w:pPr>
        <w:pStyle w:val="BillDots"/>
      </w:pPr>
    </w:p>
    <w:p w:rsidR="00B6100A" w:rsidRDefault="00B6100A" w:rsidP="002A3EB4">
      <w:pPr>
        <w:pStyle w:val="BillDots"/>
        <w:sectPr w:rsidR="00B6100A" w:rsidSect="00A23100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6100A" w:rsidRDefault="00B6100A" w:rsidP="002A3EB4">
      <w:pPr>
        <w:pStyle w:val="BillDots"/>
      </w:pPr>
    </w:p>
    <w:p w:rsidR="00B6100A" w:rsidRDefault="00B610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100A" w:rsidRDefault="00B610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100A" w:rsidRDefault="00B610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100A" w:rsidRDefault="00B610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100A" w:rsidRDefault="00B610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100A" w:rsidRDefault="00B610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100A" w:rsidRDefault="00B610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100A" w:rsidRPr="00325348" w:rsidRDefault="00B6100A" w:rsidP="00F12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B6100A" w:rsidRDefault="00B610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100A" w:rsidRDefault="00B610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APPROVE REGULATIONS OF THE COMMISSION ON HIGHER EDUCATION, RELATING TO SOUTH CAROLINA NEED-BASED GRANTS PROGRAM, DESIGNATED AS REGULATION DOCUMENT NUMBER 4148, PURSUANT TO THE PROVISIONS OF ARTICLE 1, CHAPTER 23, TITLE 1 OF THE 1976 CODE.</w:t>
      </w:r>
    </w:p>
    <w:p w:rsidR="00B6100A" w:rsidRDefault="00B610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B6100A" w:rsidRDefault="00B610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B6100A" w:rsidRDefault="00B610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B6100A" w:rsidRDefault="00B610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Commission on Higher Education, relating to South Carolina Need-based Grants Program, designated as Regulation Document Number 4148, and submitted to the General Assembly pursuant to the provisions of Article 1, Chapter 23, Title 1 of the 1976 Code, are approved.</w:t>
      </w:r>
    </w:p>
    <w:p w:rsidR="00B6100A" w:rsidRDefault="00B610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B6100A" w:rsidRDefault="00B610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B6100A" w:rsidRDefault="00B6100A" w:rsidP="00F32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B6100A" w:rsidRDefault="00B6100A" w:rsidP="00F32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B6100A" w:rsidRDefault="00B6100A" w:rsidP="00F32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B6100A" w:rsidRDefault="00B6100A" w:rsidP="00F32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B6100A" w:rsidRPr="004E5016" w:rsidRDefault="00B6100A" w:rsidP="00F32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</w:t>
      </w:r>
      <w:r w:rsidRPr="004E5016">
        <w:t>he South Carolina Commission on Higher Education proposes the following revisions to Chapter 62 regulation, R.62</w:t>
      </w:r>
      <w:r w:rsidRPr="004E5016">
        <w:noBreakHyphen/>
        <w:t>450 through 62</w:t>
      </w:r>
      <w:r w:rsidRPr="004E5016">
        <w:noBreakHyphen/>
        <w:t>505, South Carolina Need</w:t>
      </w:r>
      <w:r w:rsidRPr="004E5016">
        <w:noBreakHyphen/>
        <w:t>based Grants Program. The proposed regulation will provides the eligibility criteria that students must meet in order to be awarded a South Carolina Need</w:t>
      </w:r>
      <w:r w:rsidRPr="004E5016">
        <w:noBreakHyphen/>
        <w:t>based Grant. In addition, the proposed regulation also provides the procedures that institutions must follow when determining students’ eligibility and when disbursing the South Carolina Need</w:t>
      </w:r>
      <w:r w:rsidRPr="004E5016">
        <w:noBreakHyphen/>
        <w:t>based Grant funds to eligible students.</w:t>
      </w:r>
    </w:p>
    <w:p w:rsidR="00B6100A" w:rsidRPr="004E5016" w:rsidRDefault="00B6100A" w:rsidP="00F32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6100A" w:rsidRPr="004E5016" w:rsidRDefault="00B6100A" w:rsidP="00F32E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E5016">
        <w:t xml:space="preserve">A Notice of Drafting was published in the </w:t>
      </w:r>
      <w:r w:rsidRPr="004E5016">
        <w:rPr>
          <w:i/>
        </w:rPr>
        <w:t>State Register</w:t>
      </w:r>
      <w:r w:rsidRPr="004E5016">
        <w:t xml:space="preserve"> on May 28, 2010.</w:t>
      </w:r>
    </w:p>
    <w:p w:rsidR="00B6100A" w:rsidRDefault="00B6100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125C2" w:rsidRDefault="00F125C2" w:rsidP="00B6100A">
      <w:pPr>
        <w:pStyle w:val="BillDots"/>
      </w:pPr>
    </w:p>
    <w:sectPr w:rsidR="00F125C2" w:rsidSect="00A23100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2E3F" w:rsidRDefault="00F32E3F" w:rsidP="009F0C77">
      <w:r>
        <w:separator/>
      </w:r>
    </w:p>
  </w:endnote>
  <w:endnote w:type="continuationSeparator" w:id="0">
    <w:p w:rsidR="00F32E3F" w:rsidRDefault="00F32E3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A4F78E-F596-4210-A7A8-5B78754FE146}"/>
    <w:embedBold r:id="rId2" w:fontKey="{D51EE55F-F7E1-49AF-A86A-F52DF001C416}"/>
    <w:embedItalic r:id="rId3" w:fontKey="{3031DB57-166E-4458-BAFB-D858F3A4B9E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6FB17C2E-3A90-46B3-92F3-D4CC9070CB5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14B853BD-3341-47D0-892F-E8DC8F9009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A7E09EE-DC69-4AE7-93C9-6A26ACC4B7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00A" w:rsidRPr="00F125C2" w:rsidRDefault="00B6100A" w:rsidP="00F125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[621-</w:t>
    </w:r>
    <w:r w:rsidR="00CD4334">
      <w:fldChar w:fldCharType="begin"/>
    </w:r>
    <w:r w:rsidR="00CD4334">
      <w:instrText xml:space="preserve"> PAGE  \* MERGEFORMAT </w:instrText>
    </w:r>
    <w:r w:rsidR="00CD4334">
      <w:fldChar w:fldCharType="separate"/>
    </w:r>
    <w:r w:rsidR="00CD4334">
      <w:rPr>
        <w:noProof/>
      </w:rPr>
      <w:t>1</w:t>
    </w:r>
    <w:r w:rsidR="00CD4334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3100" w:rsidRPr="00F125C2" w:rsidRDefault="00B6100A" w:rsidP="00F125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[621]</w:t>
    </w:r>
    <w:r>
      <w:tab/>
    </w:r>
    <w:r w:rsidR="00AC5AD5">
      <w:fldChar w:fldCharType="begin"/>
    </w:r>
    <w:r>
      <w:instrText xml:space="preserve"> PAGE  \* MERGEFORMAT </w:instrText>
    </w:r>
    <w:r w:rsidR="00AC5AD5">
      <w:fldChar w:fldCharType="separate"/>
    </w:r>
    <w:r>
      <w:rPr>
        <w:noProof/>
      </w:rPr>
      <w:t>2</w:t>
    </w:r>
    <w:r w:rsidR="00AC5AD5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2E3F" w:rsidRDefault="00F32E3F" w:rsidP="009F0C77">
      <w:r>
        <w:separator/>
      </w:r>
    </w:p>
  </w:footnote>
  <w:footnote w:type="continuationSeparator" w:id="0">
    <w:p w:rsidR="00F32E3F" w:rsidRDefault="00F32E3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31012AC11"/>
    <w:docVar w:name="CoverBillType" w:val="a"/>
    <w:docVar w:name="docpath" w:val="L:\Council\bills\DBS\31012AC11.DOCX"/>
    <w:docVar w:name="dvBillNumber" w:val="621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793538"/>
    <w:rsid w:val="00026C9A"/>
    <w:rsid w:val="000965A1"/>
    <w:rsid w:val="000E1785"/>
    <w:rsid w:val="001023A4"/>
    <w:rsid w:val="00106C2C"/>
    <w:rsid w:val="0010776B"/>
    <w:rsid w:val="00116490"/>
    <w:rsid w:val="00133E66"/>
    <w:rsid w:val="00134ACF"/>
    <w:rsid w:val="00137645"/>
    <w:rsid w:val="00144E15"/>
    <w:rsid w:val="00151BA8"/>
    <w:rsid w:val="001A4A62"/>
    <w:rsid w:val="001A681E"/>
    <w:rsid w:val="001D08F2"/>
    <w:rsid w:val="002037CA"/>
    <w:rsid w:val="002047A2"/>
    <w:rsid w:val="002321B6"/>
    <w:rsid w:val="0023696B"/>
    <w:rsid w:val="00250967"/>
    <w:rsid w:val="00260572"/>
    <w:rsid w:val="002739B6"/>
    <w:rsid w:val="002759C5"/>
    <w:rsid w:val="00277DEE"/>
    <w:rsid w:val="00280701"/>
    <w:rsid w:val="00280D88"/>
    <w:rsid w:val="00294ABE"/>
    <w:rsid w:val="002A3EB4"/>
    <w:rsid w:val="003008D7"/>
    <w:rsid w:val="00325348"/>
    <w:rsid w:val="00367AFE"/>
    <w:rsid w:val="00393688"/>
    <w:rsid w:val="003B3F58"/>
    <w:rsid w:val="003D411E"/>
    <w:rsid w:val="003E3C1E"/>
    <w:rsid w:val="003E6148"/>
    <w:rsid w:val="00400EAA"/>
    <w:rsid w:val="0041760A"/>
    <w:rsid w:val="004809EE"/>
    <w:rsid w:val="004E716D"/>
    <w:rsid w:val="00511EE9"/>
    <w:rsid w:val="00521E00"/>
    <w:rsid w:val="005269A5"/>
    <w:rsid w:val="005435BB"/>
    <w:rsid w:val="00577C6C"/>
    <w:rsid w:val="0058501B"/>
    <w:rsid w:val="005F51A2"/>
    <w:rsid w:val="006215AA"/>
    <w:rsid w:val="006340D9"/>
    <w:rsid w:val="00643B8E"/>
    <w:rsid w:val="00665EBC"/>
    <w:rsid w:val="0069470D"/>
    <w:rsid w:val="006A476C"/>
    <w:rsid w:val="006C6A93"/>
    <w:rsid w:val="006E02F9"/>
    <w:rsid w:val="006E7C53"/>
    <w:rsid w:val="00727CF4"/>
    <w:rsid w:val="00753C04"/>
    <w:rsid w:val="00756946"/>
    <w:rsid w:val="00757F80"/>
    <w:rsid w:val="007703C0"/>
    <w:rsid w:val="00771ABF"/>
    <w:rsid w:val="00771EEC"/>
    <w:rsid w:val="00786819"/>
    <w:rsid w:val="00793538"/>
    <w:rsid w:val="007A325A"/>
    <w:rsid w:val="007B0B03"/>
    <w:rsid w:val="007F1523"/>
    <w:rsid w:val="007F509E"/>
    <w:rsid w:val="007F5799"/>
    <w:rsid w:val="007F6282"/>
    <w:rsid w:val="007F6947"/>
    <w:rsid w:val="00872729"/>
    <w:rsid w:val="008D4D21"/>
    <w:rsid w:val="008F4429"/>
    <w:rsid w:val="008F69D5"/>
    <w:rsid w:val="009309B9"/>
    <w:rsid w:val="009352BB"/>
    <w:rsid w:val="009535B6"/>
    <w:rsid w:val="00990668"/>
    <w:rsid w:val="009D13DE"/>
    <w:rsid w:val="009D5061"/>
    <w:rsid w:val="009F0C77"/>
    <w:rsid w:val="009F4DD1"/>
    <w:rsid w:val="00A55F12"/>
    <w:rsid w:val="00A561E9"/>
    <w:rsid w:val="00A64E80"/>
    <w:rsid w:val="00A741D9"/>
    <w:rsid w:val="00A9741D"/>
    <w:rsid w:val="00AC5AD5"/>
    <w:rsid w:val="00AD0F79"/>
    <w:rsid w:val="00AD4B17"/>
    <w:rsid w:val="00B117D3"/>
    <w:rsid w:val="00B26FA6"/>
    <w:rsid w:val="00B6100A"/>
    <w:rsid w:val="00B741CB"/>
    <w:rsid w:val="00B934F3"/>
    <w:rsid w:val="00BB6347"/>
    <w:rsid w:val="00BD2134"/>
    <w:rsid w:val="00BD22FC"/>
    <w:rsid w:val="00C038D8"/>
    <w:rsid w:val="00C045DD"/>
    <w:rsid w:val="00C3136F"/>
    <w:rsid w:val="00C3483A"/>
    <w:rsid w:val="00C74E9D"/>
    <w:rsid w:val="00C82FD3"/>
    <w:rsid w:val="00CB724A"/>
    <w:rsid w:val="00CC1141"/>
    <w:rsid w:val="00CC6B7B"/>
    <w:rsid w:val="00CD3619"/>
    <w:rsid w:val="00CD4334"/>
    <w:rsid w:val="00CF4447"/>
    <w:rsid w:val="00D31CF4"/>
    <w:rsid w:val="00D405E7"/>
    <w:rsid w:val="00D41D56"/>
    <w:rsid w:val="00D6260D"/>
    <w:rsid w:val="00D6662B"/>
    <w:rsid w:val="00D75663"/>
    <w:rsid w:val="00D95E2F"/>
    <w:rsid w:val="00D970A9"/>
    <w:rsid w:val="00DB3AC0"/>
    <w:rsid w:val="00DE68F0"/>
    <w:rsid w:val="00DF3845"/>
    <w:rsid w:val="00DF7E17"/>
    <w:rsid w:val="00E0109A"/>
    <w:rsid w:val="00E95F3D"/>
    <w:rsid w:val="00EA7062"/>
    <w:rsid w:val="00EB00A2"/>
    <w:rsid w:val="00EB1BF3"/>
    <w:rsid w:val="00EF3EEE"/>
    <w:rsid w:val="00F125C2"/>
    <w:rsid w:val="00F149A7"/>
    <w:rsid w:val="00F32E3F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EE99F4C-2371-454F-867D-68C1071FF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1C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CF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1A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3-23-11.docx" TargetMode="External"/><Relationship Id="rId13" Type="http://schemas.openxmlformats.org/officeDocument/2006/relationships/hyperlink" Target="file:///p:\pprever\2011-12\621_20110224.doc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2-24-11.docx" TargetMode="External"/><Relationship Id="rId12" Type="http://schemas.openxmlformats.org/officeDocument/2006/relationships/hyperlink" Target="file:///h:\hj%20archive\2011\03-29-11.docx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1\03-29-11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file:///h:\sj%20archive\2011\03-24-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1\03-23-11.docx" TargetMode="External"/><Relationship Id="rId14" Type="http://schemas.openxmlformats.org/officeDocument/2006/relationships/hyperlink" Target="file:///p:\pprever\2011-12\621_20110224A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9BA513-A37B-45F1-8550-8A9B9A36A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367</Words>
  <Characters>2147</Characters>
  <Application>Microsoft Office Word</Application>
  <DocSecurity>4</DocSecurity>
  <Lines>93</Lines>
  <Paragraphs>39</Paragraphs>
  <ScaleCrop>false</ScaleCrop>
  <Company> </Company>
  <LinksUpToDate>false</LinksUpToDate>
  <CharactersWithSpaces>2492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621: Need-based grants program (D. No. 4148) - South Carolina Legislature Online</dc:title>
  <dc:subject/>
  <dc:creator>DeirdreBrevardSmith</dc:creator>
  <cp:keywords/>
  <dc:description/>
  <cp:lastModifiedBy>N Cumfer</cp:lastModifiedBy>
  <cp:revision>2</cp:revision>
  <cp:lastPrinted>2011-02-23T17:50:00Z</cp:lastPrinted>
  <dcterms:created xsi:type="dcterms:W3CDTF">2014-11-21T20:48:00Z</dcterms:created>
  <dcterms:modified xsi:type="dcterms:W3CDTF">2014-11-21T20:48:00Z</dcterms:modified>
</cp:coreProperties>
</file>