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7DD2" w:rsidRDefault="003F7DD2" w:rsidP="003F7DD2">
      <w:pPr>
        <w:widowControl w:val="0"/>
        <w:jc w:val="center"/>
      </w:pPr>
      <w:bookmarkStart w:id="0" w:name="_GoBack"/>
      <w:bookmarkEnd w:id="0"/>
      <w:r w:rsidRPr="003F7DD2">
        <w:rPr>
          <w:b/>
        </w:rPr>
        <w:t>South Carolina General Assembly</w:t>
      </w:r>
    </w:p>
    <w:p w:rsidR="003F7DD2" w:rsidRDefault="003F7DD2" w:rsidP="003F7DD2">
      <w:pPr>
        <w:widowControl w:val="0"/>
        <w:jc w:val="center"/>
      </w:pPr>
      <w:r>
        <w:t>119th Session, 2011-2012</w:t>
      </w:r>
    </w:p>
    <w:p w:rsidR="003F7DD2" w:rsidRDefault="003F7DD2" w:rsidP="003F7DD2">
      <w:pPr>
        <w:widowControl w:val="0"/>
        <w:jc w:val="left"/>
      </w:pPr>
    </w:p>
    <w:p w:rsidR="003F7DD2" w:rsidRDefault="003F7DD2" w:rsidP="003F7DD2">
      <w:pPr>
        <w:widowControl w:val="0"/>
        <w:jc w:val="left"/>
        <w:rPr>
          <w:b/>
        </w:rPr>
      </w:pPr>
      <w:r w:rsidRPr="003F7DD2">
        <w:rPr>
          <w:b/>
        </w:rPr>
        <w:t>S.</w:t>
      </w:r>
      <w:r>
        <w:rPr>
          <w:b/>
        </w:rPr>
        <w:t xml:space="preserve"> </w:t>
      </w:r>
      <w:r w:rsidRPr="003F7DD2">
        <w:rPr>
          <w:b/>
        </w:rPr>
        <w:t>676</w:t>
      </w:r>
    </w:p>
    <w:p w:rsidR="003F7DD2" w:rsidRDefault="003F7DD2" w:rsidP="003F7DD2">
      <w:pPr>
        <w:widowControl w:val="0"/>
        <w:jc w:val="left"/>
        <w:rPr>
          <w:b/>
        </w:rPr>
      </w:pPr>
    </w:p>
    <w:p w:rsidR="003F7DD2" w:rsidRDefault="003F7DD2" w:rsidP="003F7DD2">
      <w:pPr>
        <w:widowControl w:val="0"/>
        <w:jc w:val="left"/>
      </w:pPr>
      <w:r w:rsidRPr="003F7DD2">
        <w:rPr>
          <w:b/>
        </w:rPr>
        <w:t>STATUS INFORMATION</w:t>
      </w:r>
    </w:p>
    <w:p w:rsidR="003F7DD2" w:rsidRDefault="003F7DD2" w:rsidP="003F7DD2">
      <w:pPr>
        <w:widowControl w:val="0"/>
        <w:jc w:val="left"/>
      </w:pPr>
    </w:p>
    <w:p w:rsidR="003F7DD2" w:rsidRDefault="003F7DD2" w:rsidP="003F7DD2">
      <w:pPr>
        <w:widowControl w:val="0"/>
        <w:jc w:val="left"/>
      </w:pPr>
      <w:r>
        <w:t>General Bill</w:t>
      </w:r>
    </w:p>
    <w:p w:rsidR="003F7DD2" w:rsidRDefault="003F7DD2" w:rsidP="003F7DD2">
      <w:pPr>
        <w:widowControl w:val="0"/>
        <w:jc w:val="left"/>
      </w:pPr>
      <w:r>
        <w:t>Sponsors: Senator Knotts</w:t>
      </w:r>
    </w:p>
    <w:p w:rsidR="003F7DD2" w:rsidRDefault="003F7DD2" w:rsidP="003F7DD2">
      <w:pPr>
        <w:widowControl w:val="0"/>
        <w:jc w:val="left"/>
      </w:pPr>
      <w:r>
        <w:t>Document Path: l:\council\bills\dka\3530sd11.docx</w:t>
      </w:r>
    </w:p>
    <w:p w:rsidR="003F7DD2" w:rsidRDefault="003F7DD2" w:rsidP="003F7DD2">
      <w:pPr>
        <w:widowControl w:val="0"/>
        <w:jc w:val="left"/>
      </w:pPr>
    </w:p>
    <w:p w:rsidR="003F7DD2" w:rsidRDefault="003F7DD2" w:rsidP="003F7DD2">
      <w:pPr>
        <w:widowControl w:val="0"/>
        <w:jc w:val="left"/>
      </w:pPr>
      <w:r>
        <w:t>Introduced in the Senate on March 9, 2011</w:t>
      </w:r>
    </w:p>
    <w:p w:rsidR="003F7DD2" w:rsidRDefault="003F7DD2" w:rsidP="003F7DD2">
      <w:pPr>
        <w:widowControl w:val="0"/>
        <w:jc w:val="left"/>
      </w:pPr>
      <w:r>
        <w:t xml:space="preserve">Currently residing in the Senate Committee on </w:t>
      </w:r>
      <w:r w:rsidRPr="003F7DD2">
        <w:rPr>
          <w:b/>
        </w:rPr>
        <w:t>Judiciary</w:t>
      </w:r>
    </w:p>
    <w:p w:rsidR="003F7DD2" w:rsidRDefault="003F7DD2" w:rsidP="003F7DD2">
      <w:pPr>
        <w:widowControl w:val="0"/>
        <w:jc w:val="left"/>
      </w:pPr>
    </w:p>
    <w:p w:rsidR="003F7DD2" w:rsidRDefault="003F7DD2" w:rsidP="003F7DD2">
      <w:pPr>
        <w:widowControl w:val="0"/>
        <w:jc w:val="left"/>
      </w:pPr>
      <w:r>
        <w:t xml:space="preserve">Summary: </w:t>
      </w:r>
      <w:r w:rsidR="007C0281">
        <w:t>Public office holders as dual officeholders</w:t>
      </w:r>
    </w:p>
    <w:p w:rsidR="003F7DD2" w:rsidRDefault="003F7DD2" w:rsidP="003F7DD2">
      <w:pPr>
        <w:widowControl w:val="0"/>
        <w:jc w:val="left"/>
      </w:pPr>
    </w:p>
    <w:p w:rsidR="003F7DD2" w:rsidRDefault="003F7DD2" w:rsidP="003F7DD2">
      <w:pPr>
        <w:widowControl w:val="0"/>
        <w:jc w:val="left"/>
      </w:pPr>
    </w:p>
    <w:p w:rsidR="003F7DD2" w:rsidRDefault="003F7DD2" w:rsidP="003F7DD2">
      <w:pPr>
        <w:widowControl w:val="0"/>
        <w:tabs>
          <w:tab w:val="center" w:pos="590"/>
          <w:tab w:val="center" w:pos="1440"/>
          <w:tab w:val="left" w:pos="1872"/>
          <w:tab w:val="left" w:pos="9187"/>
        </w:tabs>
        <w:jc w:val="left"/>
      </w:pPr>
      <w:r w:rsidRPr="003F7DD2">
        <w:rPr>
          <w:b/>
        </w:rPr>
        <w:t>HISTORY OF LEGISLATIVE ACTIONS</w:t>
      </w:r>
    </w:p>
    <w:p w:rsidR="003F7DD2" w:rsidRDefault="003F7DD2" w:rsidP="003F7DD2">
      <w:pPr>
        <w:widowControl w:val="0"/>
        <w:tabs>
          <w:tab w:val="center" w:pos="590"/>
          <w:tab w:val="center" w:pos="1440"/>
          <w:tab w:val="left" w:pos="1872"/>
          <w:tab w:val="left" w:pos="9187"/>
        </w:tabs>
        <w:jc w:val="left"/>
      </w:pPr>
    </w:p>
    <w:p w:rsidR="003F7DD2" w:rsidRPr="003F7DD2" w:rsidRDefault="003F7DD2" w:rsidP="003F7DD2">
      <w:pPr>
        <w:widowControl w:val="0"/>
        <w:tabs>
          <w:tab w:val="center" w:pos="590"/>
          <w:tab w:val="center" w:pos="1440"/>
          <w:tab w:val="left" w:pos="1872"/>
          <w:tab w:val="left" w:pos="9187"/>
        </w:tabs>
        <w:jc w:val="left"/>
      </w:pPr>
      <w:r w:rsidRPr="003F7DD2">
        <w:rPr>
          <w:u w:val="single"/>
        </w:rPr>
        <w:tab/>
        <w:t>Date</w:t>
      </w:r>
      <w:r w:rsidRPr="003F7DD2">
        <w:rPr>
          <w:u w:val="single"/>
        </w:rPr>
        <w:tab/>
        <w:t>Body</w:t>
      </w:r>
      <w:r w:rsidRPr="003F7DD2">
        <w:rPr>
          <w:u w:val="single"/>
        </w:rPr>
        <w:tab/>
        <w:t>Action Description with journal page number</w:t>
      </w:r>
      <w:r w:rsidRPr="003F7DD2">
        <w:rPr>
          <w:u w:val="single"/>
        </w:rPr>
        <w:tab/>
      </w:r>
    </w:p>
    <w:p w:rsidR="007C2875" w:rsidRDefault="007C2875" w:rsidP="007C2875">
      <w:pPr>
        <w:widowControl w:val="0"/>
        <w:tabs>
          <w:tab w:val="right" w:pos="1008"/>
          <w:tab w:val="left" w:pos="1152"/>
          <w:tab w:val="left" w:pos="1872"/>
          <w:tab w:val="left" w:pos="9187"/>
        </w:tabs>
        <w:ind w:left="2088" w:hanging="2088"/>
        <w:jc w:val="left"/>
      </w:pPr>
      <w:r>
        <w:tab/>
        <w:t>3/9/2011</w:t>
      </w:r>
      <w:r>
        <w:tab/>
        <w:t>Senate</w:t>
      </w:r>
      <w:r>
        <w:tab/>
      </w:r>
      <w:r w:rsidRPr="001F683D">
        <w:t>Introduced and read first time (</w:t>
      </w:r>
      <w:hyperlink r:id="rId7" w:history="1">
        <w:r w:rsidRPr="001F683D">
          <w:rPr>
            <w:rStyle w:val="Hyperlink"/>
          </w:rPr>
          <w:t>Senate Journal</w:t>
        </w:r>
        <w:r w:rsidRPr="001F683D">
          <w:rPr>
            <w:rStyle w:val="Hyperlink"/>
          </w:rPr>
          <w:noBreakHyphen/>
          <w:t>page 6</w:t>
        </w:r>
      </w:hyperlink>
      <w:r w:rsidRPr="001F683D">
        <w:t>)</w:t>
      </w:r>
    </w:p>
    <w:p w:rsidR="007C2875" w:rsidRDefault="007C2875" w:rsidP="007C2875">
      <w:pPr>
        <w:widowControl w:val="0"/>
        <w:tabs>
          <w:tab w:val="right" w:pos="1008"/>
          <w:tab w:val="left" w:pos="1152"/>
          <w:tab w:val="left" w:pos="1872"/>
          <w:tab w:val="left" w:pos="9187"/>
        </w:tabs>
        <w:ind w:left="2088" w:hanging="2088"/>
        <w:jc w:val="left"/>
      </w:pPr>
      <w:r>
        <w:tab/>
        <w:t>3/9/2011</w:t>
      </w:r>
      <w:r>
        <w:tab/>
        <w:t>Senate</w:t>
      </w:r>
      <w:r>
        <w:tab/>
      </w:r>
      <w:r w:rsidRPr="001F683D">
        <w:t>Ref</w:t>
      </w:r>
      <w:r>
        <w:t xml:space="preserve">erred to Committee on </w:t>
      </w:r>
      <w:r w:rsidRPr="001F683D">
        <w:rPr>
          <w:b/>
        </w:rPr>
        <w:t>Judiciary</w:t>
      </w:r>
      <w:r>
        <w:t xml:space="preserve"> </w:t>
      </w:r>
      <w:r w:rsidRPr="001F683D">
        <w:t>(</w:t>
      </w:r>
      <w:hyperlink r:id="rId8" w:history="1">
        <w:r w:rsidRPr="001F683D">
          <w:rPr>
            <w:rStyle w:val="Hyperlink"/>
          </w:rPr>
          <w:t>Senate Journal</w:t>
        </w:r>
        <w:r w:rsidRPr="001F683D">
          <w:rPr>
            <w:rStyle w:val="Hyperlink"/>
          </w:rPr>
          <w:noBreakHyphen/>
          <w:t>page 6</w:t>
        </w:r>
      </w:hyperlink>
      <w:r w:rsidRPr="001F683D">
        <w:t>)</w:t>
      </w:r>
    </w:p>
    <w:p w:rsidR="007C2875" w:rsidRDefault="007C2875" w:rsidP="007C2875">
      <w:pPr>
        <w:widowControl w:val="0"/>
        <w:tabs>
          <w:tab w:val="right" w:pos="1008"/>
          <w:tab w:val="left" w:pos="1152"/>
          <w:tab w:val="left" w:pos="1872"/>
          <w:tab w:val="left" w:pos="9187"/>
        </w:tabs>
        <w:ind w:left="2088" w:hanging="2088"/>
        <w:jc w:val="left"/>
      </w:pPr>
      <w:r>
        <w:tab/>
        <w:t>1/9/2012</w:t>
      </w:r>
      <w:r>
        <w:tab/>
        <w:t>Senate</w:t>
      </w:r>
      <w:r>
        <w:tab/>
      </w:r>
      <w:r w:rsidRPr="001F683D">
        <w:t>Referred to Subcommittee: Campsen (ch), Cleary, Scott</w:t>
      </w:r>
    </w:p>
    <w:p w:rsidR="007C2875" w:rsidRDefault="007C2875" w:rsidP="007C2875">
      <w:pPr>
        <w:widowControl w:val="0"/>
        <w:tabs>
          <w:tab w:val="right" w:pos="1008"/>
          <w:tab w:val="left" w:pos="1152"/>
          <w:tab w:val="left" w:pos="1872"/>
          <w:tab w:val="left" w:pos="9187"/>
        </w:tabs>
        <w:ind w:left="2088" w:hanging="2088"/>
        <w:jc w:val="left"/>
      </w:pPr>
    </w:p>
    <w:p w:rsidR="003F7DD2" w:rsidRPr="003F7DD2" w:rsidRDefault="003F7DD2" w:rsidP="003F7DD2">
      <w:pPr>
        <w:widowControl w:val="0"/>
        <w:tabs>
          <w:tab w:val="right" w:pos="1008"/>
          <w:tab w:val="left" w:pos="1152"/>
          <w:tab w:val="left" w:pos="1872"/>
          <w:tab w:val="left" w:pos="9187"/>
        </w:tabs>
        <w:ind w:left="2088" w:hanging="2088"/>
        <w:jc w:val="left"/>
      </w:pPr>
    </w:p>
    <w:p w:rsidR="003F7DD2" w:rsidRDefault="003F7DD2" w:rsidP="003F7DD2">
      <w:pPr>
        <w:widowControl w:val="0"/>
        <w:jc w:val="left"/>
      </w:pPr>
      <w:r w:rsidRPr="003F7DD2">
        <w:rPr>
          <w:b/>
        </w:rPr>
        <w:t>VERSIONS OF THIS BILL</w:t>
      </w:r>
    </w:p>
    <w:p w:rsidR="003F7DD2" w:rsidRDefault="003F7DD2" w:rsidP="003F7DD2">
      <w:pPr>
        <w:widowControl w:val="0"/>
        <w:jc w:val="left"/>
      </w:pPr>
    </w:p>
    <w:p w:rsidR="003F7DD2" w:rsidRDefault="00A91C0E" w:rsidP="003F7DD2">
      <w:pPr>
        <w:widowControl w:val="0"/>
        <w:jc w:val="left"/>
      </w:pPr>
      <w:hyperlink r:id="rId9" w:history="1">
        <w:r w:rsidR="003F7DD2">
          <w:rPr>
            <w:rStyle w:val="Hyperlink"/>
          </w:rPr>
          <w:t>3/9/2011</w:t>
        </w:r>
      </w:hyperlink>
    </w:p>
    <w:p w:rsidR="003F7DD2" w:rsidRDefault="003F7DD2" w:rsidP="003F7DD2"/>
    <w:p w:rsidR="003F7DD2" w:rsidRDefault="003F7DD2" w:rsidP="003F7DD2">
      <w:pPr>
        <w:sectPr w:rsidR="003F7DD2" w:rsidSect="003F7DD2">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6F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FAA" w:rsidRDefault="00BB7FAA" w:rsidP="00BB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8</w:t>
      </w:r>
      <w:r w:rsidR="004774D9">
        <w:noBreakHyphen/>
      </w:r>
      <w:r>
        <w:t>1</w:t>
      </w:r>
      <w:r w:rsidR="004774D9">
        <w:noBreakHyphen/>
      </w:r>
      <w:r>
        <w:t xml:space="preserve">130, CODE OF LAWS OF SOUTH CAROLINA, 1976, RELATING TO PUBLIC OFFICERS NOT CONSIDERED DUAL OFFICEHOLDERS, SO AS TO PROVIDE THAT A LAW ENFORCEMENT OFFICER, CORRECTIONS OFFICER, OR DEPUTY CORONER </w:t>
      </w:r>
      <w:r w:rsidR="000F7B1B">
        <w:t xml:space="preserve">EMPLOYED BY A POLITICAL SUBDIVISION OTHER THAN THE ONE IN WHICH THEY SERVE AS A LAW ENFORCEMENT OFFICER, CORRECTIONS OFFICER, OR DEPUTY CORONER </w:t>
      </w:r>
      <w:r>
        <w:t>IS NOT CONSIDERED A DUAL OFFICEHOLDER FOR THE PURPOSES OF THE CONSTITUTION OF SOUTH CAROLINA, 1895.</w:t>
      </w:r>
    </w:p>
    <w:p w:rsidR="00E76F10" w:rsidRDefault="00E76F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6F10" w:rsidRDefault="00E76F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6F10" w:rsidRDefault="00E76F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B1B" w:rsidRDefault="00E76F10" w:rsidP="000F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0F7B1B">
        <w:tab/>
        <w:t>The General Assembly finds that the Constitution of South Carolina, 1895, prohibits a person from holding two offices of honor or profit at the same time.  The General Assembly further finds that the critical inquiry in analyzing dual office holding is whether each position is a public office.  By this act, the General Assembly clarifies that certain named positions are not considered public offices for purposes of the constitutional ban on dual office holding.</w:t>
      </w:r>
    </w:p>
    <w:p w:rsidR="000F7B1B" w:rsidRDefault="000F7B1B" w:rsidP="000F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7B1B" w:rsidRDefault="000F7B1B" w:rsidP="000F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8</w:t>
      </w:r>
      <w:r w:rsidR="004774D9">
        <w:noBreakHyphen/>
      </w:r>
      <w:r>
        <w:t>1</w:t>
      </w:r>
      <w:r w:rsidR="004774D9">
        <w:noBreakHyphen/>
      </w:r>
      <w:r>
        <w:t>130 of the 1976 Code, as added by Act 127 of 1987, is amended to read:</w:t>
      </w:r>
    </w:p>
    <w:p w:rsidR="000F7B1B" w:rsidRDefault="000F7B1B" w:rsidP="000F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7B1B" w:rsidRDefault="000F7B1B" w:rsidP="000F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8</w:t>
      </w:r>
      <w:r w:rsidR="004774D9">
        <w:noBreakHyphen/>
      </w:r>
      <w:r>
        <w:t>1</w:t>
      </w:r>
      <w:r w:rsidR="004774D9">
        <w:noBreakHyphen/>
      </w:r>
      <w:r>
        <w:t>130.</w:t>
      </w:r>
      <w:r>
        <w:tab/>
      </w:r>
      <w:r>
        <w:rPr>
          <w:u w:val="single"/>
        </w:rPr>
        <w:t>Notwithstanding another provision of law, for purposes of the prohibition against holding two offices of honor or profit provided in the Constitution of this State, the prohibition does not apply</w:t>
      </w:r>
      <w:r w:rsidR="00D2420D">
        <w:rPr>
          <w:u w:val="single"/>
        </w:rPr>
        <w:t xml:space="preserve"> to</w:t>
      </w:r>
      <w:r w:rsidRPr="000C4823">
        <w:t xml:space="preserve"> any </w:t>
      </w:r>
      <w:r w:rsidR="000C4823" w:rsidRPr="00276C09">
        <w:t xml:space="preserve">member of a lawfully and regularly organized fire department, county veterans affairs officer, constable, </w:t>
      </w:r>
      <w:r w:rsidR="000C4823">
        <w:rPr>
          <w:u w:val="single"/>
        </w:rPr>
        <w:t>a commi</w:t>
      </w:r>
      <w:r w:rsidR="00F26413">
        <w:rPr>
          <w:u w:val="single"/>
        </w:rPr>
        <w:t>ssioned law enforcement officer, a corrections officer</w:t>
      </w:r>
      <w:r w:rsidR="000C4823">
        <w:rPr>
          <w:u w:val="single"/>
        </w:rPr>
        <w:t xml:space="preserve">, </w:t>
      </w:r>
      <w:r w:rsidR="00F26413">
        <w:rPr>
          <w:u w:val="single"/>
        </w:rPr>
        <w:t xml:space="preserve">or </w:t>
      </w:r>
      <w:r w:rsidR="000C4823">
        <w:rPr>
          <w:u w:val="single"/>
        </w:rPr>
        <w:t xml:space="preserve">a deputy coroner who holds a local office in a political subdivision other than the one </w:t>
      </w:r>
      <w:r w:rsidR="00F26413">
        <w:rPr>
          <w:u w:val="single"/>
        </w:rPr>
        <w:t xml:space="preserve">in which they serve as a </w:t>
      </w:r>
      <w:r w:rsidR="00546759">
        <w:rPr>
          <w:u w:val="single"/>
        </w:rPr>
        <w:t>commissioned</w:t>
      </w:r>
      <w:r w:rsidR="00F26413">
        <w:rPr>
          <w:u w:val="single"/>
        </w:rPr>
        <w:t xml:space="preserve"> law enforcement officer, corrections officer, or deputy coroner</w:t>
      </w:r>
      <w:r w:rsidR="000C4823">
        <w:rPr>
          <w:u w:val="single"/>
        </w:rPr>
        <w:t>,</w:t>
      </w:r>
      <w:r w:rsidR="000C4823">
        <w:t xml:space="preserve"> </w:t>
      </w:r>
      <w:r w:rsidR="000C4823" w:rsidRPr="00276C09">
        <w:t>or municipal judge serving as attorney for another city</w:t>
      </w:r>
      <w:r w:rsidR="00307BE5">
        <w:t xml:space="preserve"> </w:t>
      </w:r>
      <w:r w:rsidR="000C4823" w:rsidRPr="000C4823">
        <w:rPr>
          <w:strike/>
        </w:rPr>
        <w:t>is not considered to be a dual officeholder, by virtue of serving in that capacity, for the purposes of the Constitution of this State</w:t>
      </w:r>
      <w:r w:rsidR="000C4823" w:rsidRPr="00276C09">
        <w:t>.</w:t>
      </w:r>
      <w:r>
        <w:t>”</w:t>
      </w:r>
    </w:p>
    <w:p w:rsidR="000F7B1B" w:rsidRDefault="000F7B1B" w:rsidP="000F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B1B" w:rsidRDefault="000F7B1B" w:rsidP="000F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This act takes effect upon approval by the Governor and upon ratification of the constitutional amendment exempting from the prohibition against holding two offices of honor or profit </w:t>
      </w:r>
      <w:r w:rsidR="00F26413">
        <w:t xml:space="preserve">at the same time as provided </w:t>
      </w:r>
      <w:r>
        <w:t xml:space="preserve">in the Constitution of the State a </w:t>
      </w:r>
      <w:r w:rsidR="000C4823">
        <w:t xml:space="preserve">commissioned </w:t>
      </w:r>
      <w:r>
        <w:t>law enforcement officer</w:t>
      </w:r>
      <w:r w:rsidR="000C4823">
        <w:t xml:space="preserve">, </w:t>
      </w:r>
      <w:r>
        <w:t>corrections officer</w:t>
      </w:r>
      <w:r w:rsidR="000C4823">
        <w:t xml:space="preserve">, or deputy coroner </w:t>
      </w:r>
      <w:r>
        <w:t>employed by a political subdivision other than the one in which they serve as a law enforcement</w:t>
      </w:r>
      <w:r w:rsidR="000C4823">
        <w:t xml:space="preserve"> officer,</w:t>
      </w:r>
      <w:r>
        <w:t xml:space="preserve"> corrections officer</w:t>
      </w:r>
      <w:r w:rsidR="000C4823">
        <w:t>, or deputy coroner</w:t>
      </w:r>
      <w:r>
        <w:t>.</w:t>
      </w:r>
    </w:p>
    <w:p w:rsidR="007A6590" w:rsidRDefault="004774D9" w:rsidP="000F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6590" w:rsidRDefault="007A6590" w:rsidP="003F7DD2">
      <w:pPr>
        <w:suppressAutoHyphens/>
      </w:pPr>
    </w:p>
    <w:sectPr w:rsidR="007A6590" w:rsidSect="003F7DD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7B1B" w:rsidRDefault="000F7B1B" w:rsidP="009F0C77">
      <w:r>
        <w:separator/>
      </w:r>
    </w:p>
  </w:endnote>
  <w:endnote w:type="continuationSeparator" w:id="0">
    <w:p w:rsidR="000F7B1B" w:rsidRDefault="000F7B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E4AB83-15FF-43BB-BA4B-984682AD5FF3}"/>
    <w:embedBold r:id="rId2" w:fontKey="{EEDFC1D8-1B6F-4E28-B521-03BD961B6975}"/>
  </w:font>
  <w:font w:name="Calibri">
    <w:panose1 w:val="020F0502020204030204"/>
    <w:charset w:val="00"/>
    <w:family w:val="swiss"/>
    <w:pitch w:val="variable"/>
    <w:sig w:usb0="E10002FF" w:usb1="4000ACFF" w:usb2="00000009" w:usb3="00000000" w:csb0="0000019F" w:csb1="00000000"/>
    <w:embedRegular r:id="rId3" w:fontKey="{557CFAC3-F986-4A0B-8A5B-C98593C74020}"/>
  </w:font>
  <w:font w:name="Cambria">
    <w:panose1 w:val="02040503050406030204"/>
    <w:charset w:val="00"/>
    <w:family w:val="roman"/>
    <w:pitch w:val="variable"/>
    <w:sig w:usb0="E00002FF" w:usb1="400004FF" w:usb2="00000000" w:usb3="00000000" w:csb0="0000019F" w:csb1="00000000"/>
    <w:embedRegular r:id="rId4" w:fontKey="{3C5D1909-1BDD-4E2F-AA00-97367FD281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DD2" w:rsidRPr="007A6590" w:rsidRDefault="003F7DD2" w:rsidP="007A6590">
    <w:pPr>
      <w:pStyle w:val="Footer"/>
      <w:tabs>
        <w:tab w:val="clear" w:pos="4680"/>
        <w:tab w:val="clear" w:pos="9360"/>
        <w:tab w:val="center" w:pos="2995"/>
      </w:tabs>
      <w:spacing w:before="120"/>
    </w:pPr>
    <w:r>
      <w:t>[676]</w:t>
    </w:r>
    <w:r>
      <w:tab/>
    </w:r>
    <w:r w:rsidR="00A91C0E">
      <w:fldChar w:fldCharType="begin"/>
    </w:r>
    <w:r w:rsidR="00A91C0E">
      <w:instrText xml:space="preserve"> PAGE  \* MERGEFORMAT </w:instrText>
    </w:r>
    <w:r w:rsidR="00A91C0E">
      <w:fldChar w:fldCharType="separate"/>
    </w:r>
    <w:r w:rsidR="00A91C0E">
      <w:rPr>
        <w:noProof/>
      </w:rPr>
      <w:t>1</w:t>
    </w:r>
    <w:r w:rsidR="00A91C0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7B1B" w:rsidRDefault="000F7B1B" w:rsidP="009F0C77">
      <w:r>
        <w:separator/>
      </w:r>
    </w:p>
  </w:footnote>
  <w:footnote w:type="continuationSeparator" w:id="0">
    <w:p w:rsidR="000F7B1B" w:rsidRDefault="000F7B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530SD11"/>
    <w:docVar w:name="CoverBillType" w:val="b"/>
    <w:docVar w:name="docpath" w:val="L:\Council\bills\DKA\3530SD11.DOCX"/>
    <w:docVar w:name="dvBillNumber" w:val="676"/>
    <w:docVar w:name="dvBillNumberPrefix" w:val="S. "/>
    <w:docVar w:name="dvOriginalBody" w:val="Senate"/>
    <w:docVar w:name="dvSteno" w:val="DKA"/>
    <w:docVar w:name="NameofBody" w:val="s"/>
    <w:docVar w:name="vgroup2" w:val="Council"/>
  </w:docVars>
  <w:rsids>
    <w:rsidRoot w:val="00A110A7"/>
    <w:rsid w:val="00026C9A"/>
    <w:rsid w:val="000965A1"/>
    <w:rsid w:val="000C4823"/>
    <w:rsid w:val="000E1785"/>
    <w:rsid w:val="000F7B1B"/>
    <w:rsid w:val="0010066D"/>
    <w:rsid w:val="001023A4"/>
    <w:rsid w:val="0010776B"/>
    <w:rsid w:val="00133E66"/>
    <w:rsid w:val="00134ACF"/>
    <w:rsid w:val="00144E15"/>
    <w:rsid w:val="001658D3"/>
    <w:rsid w:val="001A4A62"/>
    <w:rsid w:val="001A681E"/>
    <w:rsid w:val="001D08F2"/>
    <w:rsid w:val="001E1926"/>
    <w:rsid w:val="002037CA"/>
    <w:rsid w:val="002047A2"/>
    <w:rsid w:val="002321B6"/>
    <w:rsid w:val="0023696B"/>
    <w:rsid w:val="00237719"/>
    <w:rsid w:val="00250967"/>
    <w:rsid w:val="002759C5"/>
    <w:rsid w:val="00277DEE"/>
    <w:rsid w:val="00280D88"/>
    <w:rsid w:val="00294ABE"/>
    <w:rsid w:val="002A3EB4"/>
    <w:rsid w:val="002D6D53"/>
    <w:rsid w:val="002F2DCA"/>
    <w:rsid w:val="00307BE5"/>
    <w:rsid w:val="00325348"/>
    <w:rsid w:val="0036610A"/>
    <w:rsid w:val="00393688"/>
    <w:rsid w:val="003D148F"/>
    <w:rsid w:val="003D411E"/>
    <w:rsid w:val="003E3C1E"/>
    <w:rsid w:val="003E6148"/>
    <w:rsid w:val="003F7DD2"/>
    <w:rsid w:val="00400EAA"/>
    <w:rsid w:val="0041760A"/>
    <w:rsid w:val="004774D9"/>
    <w:rsid w:val="004809EE"/>
    <w:rsid w:val="00511EE9"/>
    <w:rsid w:val="00521E00"/>
    <w:rsid w:val="00546759"/>
    <w:rsid w:val="00577C6C"/>
    <w:rsid w:val="0058501B"/>
    <w:rsid w:val="006215AA"/>
    <w:rsid w:val="006340D9"/>
    <w:rsid w:val="00641723"/>
    <w:rsid w:val="00643B8E"/>
    <w:rsid w:val="0065271A"/>
    <w:rsid w:val="00665EBC"/>
    <w:rsid w:val="0069470D"/>
    <w:rsid w:val="006A476C"/>
    <w:rsid w:val="006C6A93"/>
    <w:rsid w:val="006E02F9"/>
    <w:rsid w:val="00753C04"/>
    <w:rsid w:val="00756946"/>
    <w:rsid w:val="00757F80"/>
    <w:rsid w:val="00771EEC"/>
    <w:rsid w:val="00786819"/>
    <w:rsid w:val="007A325A"/>
    <w:rsid w:val="007A6590"/>
    <w:rsid w:val="007C0281"/>
    <w:rsid w:val="007C2875"/>
    <w:rsid w:val="007D4EDB"/>
    <w:rsid w:val="007D5FA7"/>
    <w:rsid w:val="007F1523"/>
    <w:rsid w:val="007F509E"/>
    <w:rsid w:val="007F5799"/>
    <w:rsid w:val="007F6947"/>
    <w:rsid w:val="008226BA"/>
    <w:rsid w:val="00872729"/>
    <w:rsid w:val="008F4429"/>
    <w:rsid w:val="009352BB"/>
    <w:rsid w:val="0095153D"/>
    <w:rsid w:val="00990668"/>
    <w:rsid w:val="009F0C77"/>
    <w:rsid w:val="009F4DD1"/>
    <w:rsid w:val="00A110A7"/>
    <w:rsid w:val="00A3638E"/>
    <w:rsid w:val="00A64E80"/>
    <w:rsid w:val="00A741D9"/>
    <w:rsid w:val="00A800D4"/>
    <w:rsid w:val="00A91C0E"/>
    <w:rsid w:val="00A9741D"/>
    <w:rsid w:val="00AD4B17"/>
    <w:rsid w:val="00B049FC"/>
    <w:rsid w:val="00B26FA6"/>
    <w:rsid w:val="00B35685"/>
    <w:rsid w:val="00B741CB"/>
    <w:rsid w:val="00B934F3"/>
    <w:rsid w:val="00BB6347"/>
    <w:rsid w:val="00BB7FAA"/>
    <w:rsid w:val="00BD2134"/>
    <w:rsid w:val="00BE1177"/>
    <w:rsid w:val="00C038D8"/>
    <w:rsid w:val="00C045DD"/>
    <w:rsid w:val="00C3136F"/>
    <w:rsid w:val="00C3483A"/>
    <w:rsid w:val="00C74E9D"/>
    <w:rsid w:val="00C82FD3"/>
    <w:rsid w:val="00CC0474"/>
    <w:rsid w:val="00CC6B7B"/>
    <w:rsid w:val="00CD3619"/>
    <w:rsid w:val="00CE7D7C"/>
    <w:rsid w:val="00CF4447"/>
    <w:rsid w:val="00D2420D"/>
    <w:rsid w:val="00D405E7"/>
    <w:rsid w:val="00D41D56"/>
    <w:rsid w:val="00D6260D"/>
    <w:rsid w:val="00D6662B"/>
    <w:rsid w:val="00D95E2F"/>
    <w:rsid w:val="00D970A9"/>
    <w:rsid w:val="00DB3AC0"/>
    <w:rsid w:val="00DE68F0"/>
    <w:rsid w:val="00DF3845"/>
    <w:rsid w:val="00DF7E17"/>
    <w:rsid w:val="00E01536"/>
    <w:rsid w:val="00E76F10"/>
    <w:rsid w:val="00EB00A2"/>
    <w:rsid w:val="00EB1BF3"/>
    <w:rsid w:val="00ED6587"/>
    <w:rsid w:val="00EF3EEE"/>
    <w:rsid w:val="00F149A7"/>
    <w:rsid w:val="00F26413"/>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71624E6-1156-40D6-BC5D-F72BFC8EA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3F7D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09-11.docx" TargetMode="External"/><Relationship Id="rId3" Type="http://schemas.openxmlformats.org/officeDocument/2006/relationships/settings" Target="settings.xml"/><Relationship Id="rId7" Type="http://schemas.openxmlformats.org/officeDocument/2006/relationships/hyperlink" Target="file:///h:\sj%20archive\2011\03-0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676_2011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D0B33-B7CB-4F0B-B9C2-3F0518569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468</Words>
  <Characters>2561</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676: Public office holders as dual officeholders - South Carolina Legislature Online</dc:title>
  <dc:subject/>
  <dc:creator>SharonPair</dc:creator>
  <cp:keywords/>
  <dc:description/>
  <cp:lastModifiedBy>N Cumfer</cp:lastModifiedBy>
  <cp:revision>2</cp:revision>
  <cp:lastPrinted>2011-03-03T19:26:00Z</cp:lastPrinted>
  <dcterms:created xsi:type="dcterms:W3CDTF">2014-11-21T20:50:00Z</dcterms:created>
  <dcterms:modified xsi:type="dcterms:W3CDTF">2014-11-21T20:50:00Z</dcterms:modified>
</cp:coreProperties>
</file>