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1C8" w:rsidRDefault="00DA11C8" w:rsidP="00DA11C8">
      <w:pPr>
        <w:widowControl w:val="0"/>
        <w:jc w:val="center"/>
      </w:pPr>
      <w:bookmarkStart w:id="0" w:name="_GoBack"/>
      <w:bookmarkEnd w:id="0"/>
      <w:r w:rsidRPr="00DA11C8">
        <w:rPr>
          <w:b/>
        </w:rPr>
        <w:t>South Carolina General Assembly</w:t>
      </w:r>
    </w:p>
    <w:p w:rsidR="00DA11C8" w:rsidRDefault="00DA11C8" w:rsidP="00DA11C8">
      <w:pPr>
        <w:widowControl w:val="0"/>
        <w:jc w:val="center"/>
      </w:pPr>
      <w:r>
        <w:t>119th Session, 2011-2012</w:t>
      </w:r>
    </w:p>
    <w:p w:rsidR="00DA11C8" w:rsidRDefault="00DA11C8" w:rsidP="00DA11C8">
      <w:pPr>
        <w:widowControl w:val="0"/>
        <w:jc w:val="left"/>
      </w:pPr>
    </w:p>
    <w:p w:rsidR="00DA11C8" w:rsidRDefault="00DA11C8" w:rsidP="00DA11C8">
      <w:pPr>
        <w:widowControl w:val="0"/>
        <w:jc w:val="left"/>
        <w:rPr>
          <w:b/>
        </w:rPr>
      </w:pPr>
      <w:r w:rsidRPr="00DA11C8">
        <w:rPr>
          <w:b/>
        </w:rPr>
        <w:t>S.</w:t>
      </w:r>
      <w:r>
        <w:rPr>
          <w:b/>
        </w:rPr>
        <w:t xml:space="preserve"> </w:t>
      </w:r>
      <w:r w:rsidRPr="00DA11C8">
        <w:rPr>
          <w:b/>
        </w:rPr>
        <w:t>918</w:t>
      </w:r>
    </w:p>
    <w:p w:rsidR="00DA11C8" w:rsidRDefault="00DA11C8" w:rsidP="00DA11C8">
      <w:pPr>
        <w:widowControl w:val="0"/>
        <w:jc w:val="left"/>
        <w:rPr>
          <w:b/>
        </w:rPr>
      </w:pPr>
    </w:p>
    <w:p w:rsidR="00DA11C8" w:rsidRDefault="00DA11C8" w:rsidP="00DA11C8">
      <w:pPr>
        <w:widowControl w:val="0"/>
        <w:jc w:val="left"/>
      </w:pPr>
      <w:r w:rsidRPr="00DA11C8">
        <w:rPr>
          <w:b/>
        </w:rPr>
        <w:t>STATUS INFORMATION</w:t>
      </w:r>
    </w:p>
    <w:p w:rsidR="00DA11C8" w:rsidRDefault="00DA11C8" w:rsidP="00DA11C8">
      <w:pPr>
        <w:widowControl w:val="0"/>
        <w:jc w:val="left"/>
      </w:pPr>
    </w:p>
    <w:p w:rsidR="00DA11C8" w:rsidRDefault="00DA11C8" w:rsidP="00DA11C8">
      <w:pPr>
        <w:widowControl w:val="0"/>
        <w:jc w:val="left"/>
      </w:pPr>
      <w:r>
        <w:t>Senate Resolution</w:t>
      </w:r>
    </w:p>
    <w:p w:rsidR="00DA11C8" w:rsidRDefault="00DA11C8" w:rsidP="00DA11C8">
      <w:pPr>
        <w:widowControl w:val="0"/>
        <w:jc w:val="left"/>
      </w:pPr>
      <w:r>
        <w:t>Sponsors: Senators Nicholson and O'Dell</w:t>
      </w:r>
    </w:p>
    <w:p w:rsidR="00DA11C8" w:rsidRDefault="00DA11C8" w:rsidP="00DA11C8">
      <w:pPr>
        <w:widowControl w:val="0"/>
        <w:jc w:val="left"/>
      </w:pPr>
      <w:r>
        <w:t>Document Path: l:\council\bills\gm\24842htc11.docx</w:t>
      </w:r>
    </w:p>
    <w:p w:rsidR="000E22DB" w:rsidRDefault="000E22DB" w:rsidP="00DA11C8">
      <w:pPr>
        <w:widowControl w:val="0"/>
        <w:jc w:val="left"/>
      </w:pPr>
      <w:r>
        <w:t>Companion/Similar bill(s): 4289</w:t>
      </w:r>
    </w:p>
    <w:p w:rsidR="00DA11C8" w:rsidRDefault="00DA11C8" w:rsidP="00DA11C8">
      <w:pPr>
        <w:widowControl w:val="0"/>
        <w:jc w:val="left"/>
      </w:pPr>
    </w:p>
    <w:p w:rsidR="00DA11C8" w:rsidRDefault="00DA11C8" w:rsidP="00DA11C8">
      <w:pPr>
        <w:widowControl w:val="0"/>
        <w:jc w:val="left"/>
      </w:pPr>
      <w:r>
        <w:t>Introduced in the Senate on May 25, 2011</w:t>
      </w:r>
    </w:p>
    <w:p w:rsidR="00DA11C8" w:rsidRDefault="00DA11C8" w:rsidP="00DA11C8">
      <w:pPr>
        <w:widowControl w:val="0"/>
        <w:jc w:val="left"/>
      </w:pPr>
      <w:r>
        <w:t>Adopted by the Senate on May 25, 2011</w:t>
      </w:r>
    </w:p>
    <w:p w:rsidR="00DA11C8" w:rsidRDefault="00DA11C8" w:rsidP="00DA11C8">
      <w:pPr>
        <w:widowControl w:val="0"/>
        <w:jc w:val="left"/>
      </w:pPr>
    </w:p>
    <w:p w:rsidR="00DA11C8" w:rsidRDefault="00DA11C8" w:rsidP="00DA11C8">
      <w:pPr>
        <w:widowControl w:val="0"/>
        <w:jc w:val="left"/>
      </w:pPr>
      <w:r>
        <w:t xml:space="preserve">Summary: </w:t>
      </w:r>
      <w:r w:rsidR="001A0D68">
        <w:t>Abbeville High School Softball Team</w:t>
      </w:r>
    </w:p>
    <w:p w:rsidR="00DA11C8" w:rsidRDefault="00DA11C8" w:rsidP="00DA11C8">
      <w:pPr>
        <w:widowControl w:val="0"/>
        <w:jc w:val="left"/>
      </w:pPr>
    </w:p>
    <w:p w:rsidR="00DA11C8" w:rsidRDefault="00DA11C8" w:rsidP="00DA11C8">
      <w:pPr>
        <w:widowControl w:val="0"/>
        <w:jc w:val="left"/>
      </w:pPr>
    </w:p>
    <w:p w:rsidR="00DA11C8" w:rsidRDefault="00DA11C8" w:rsidP="00DA11C8">
      <w:pPr>
        <w:widowControl w:val="0"/>
        <w:tabs>
          <w:tab w:val="center" w:pos="590"/>
          <w:tab w:val="center" w:pos="1440"/>
          <w:tab w:val="left" w:pos="1872"/>
          <w:tab w:val="left" w:pos="9187"/>
        </w:tabs>
        <w:jc w:val="left"/>
      </w:pPr>
      <w:r w:rsidRPr="00DA11C8">
        <w:rPr>
          <w:b/>
        </w:rPr>
        <w:t>HISTORY OF LEGISLATIVE ACTIONS</w:t>
      </w:r>
    </w:p>
    <w:p w:rsidR="00DA11C8" w:rsidRDefault="00DA11C8" w:rsidP="00DA11C8">
      <w:pPr>
        <w:widowControl w:val="0"/>
        <w:tabs>
          <w:tab w:val="center" w:pos="590"/>
          <w:tab w:val="center" w:pos="1440"/>
          <w:tab w:val="left" w:pos="1872"/>
          <w:tab w:val="left" w:pos="9187"/>
        </w:tabs>
        <w:jc w:val="left"/>
      </w:pPr>
    </w:p>
    <w:p w:rsidR="00DA11C8" w:rsidRPr="00DA11C8" w:rsidRDefault="00DA11C8" w:rsidP="00DA11C8">
      <w:pPr>
        <w:widowControl w:val="0"/>
        <w:tabs>
          <w:tab w:val="center" w:pos="590"/>
          <w:tab w:val="center" w:pos="1440"/>
          <w:tab w:val="left" w:pos="1872"/>
          <w:tab w:val="left" w:pos="9187"/>
        </w:tabs>
        <w:jc w:val="left"/>
      </w:pPr>
      <w:r w:rsidRPr="00DA11C8">
        <w:rPr>
          <w:u w:val="single"/>
        </w:rPr>
        <w:tab/>
        <w:t>Date</w:t>
      </w:r>
      <w:r w:rsidRPr="00DA11C8">
        <w:rPr>
          <w:u w:val="single"/>
        </w:rPr>
        <w:tab/>
        <w:t>Body</w:t>
      </w:r>
      <w:r w:rsidRPr="00DA11C8">
        <w:rPr>
          <w:u w:val="single"/>
        </w:rPr>
        <w:tab/>
        <w:t>Action Description with journal page number</w:t>
      </w:r>
      <w:r w:rsidRPr="00DA11C8">
        <w:rPr>
          <w:u w:val="single"/>
        </w:rPr>
        <w:tab/>
      </w:r>
    </w:p>
    <w:p w:rsidR="0083760A" w:rsidRDefault="0083760A" w:rsidP="0083760A">
      <w:pPr>
        <w:widowControl w:val="0"/>
        <w:tabs>
          <w:tab w:val="right" w:pos="1008"/>
          <w:tab w:val="left" w:pos="1152"/>
          <w:tab w:val="left" w:pos="1872"/>
          <w:tab w:val="left" w:pos="9187"/>
        </w:tabs>
        <w:ind w:left="2088" w:hanging="2088"/>
        <w:jc w:val="left"/>
      </w:pPr>
      <w:r>
        <w:tab/>
        <w:t>5/25/2011</w:t>
      </w:r>
      <w:r>
        <w:tab/>
        <w:t>Senate</w:t>
      </w:r>
      <w:r>
        <w:tab/>
      </w:r>
      <w:r w:rsidRPr="000D3600">
        <w:t>Introduced and adopted (</w:t>
      </w:r>
      <w:hyperlink r:id="rId7" w:history="1">
        <w:r w:rsidRPr="000D3600">
          <w:rPr>
            <w:rStyle w:val="Hyperlink"/>
          </w:rPr>
          <w:t>Senate Journal</w:t>
        </w:r>
        <w:r w:rsidRPr="000D3600">
          <w:rPr>
            <w:rStyle w:val="Hyperlink"/>
          </w:rPr>
          <w:noBreakHyphen/>
          <w:t>page 3</w:t>
        </w:r>
      </w:hyperlink>
      <w:r w:rsidRPr="000D3600">
        <w:t>)</w:t>
      </w:r>
    </w:p>
    <w:p w:rsidR="0083760A" w:rsidRDefault="0083760A" w:rsidP="0083760A">
      <w:pPr>
        <w:widowControl w:val="0"/>
        <w:tabs>
          <w:tab w:val="right" w:pos="1008"/>
          <w:tab w:val="left" w:pos="1152"/>
          <w:tab w:val="left" w:pos="1872"/>
          <w:tab w:val="left" w:pos="9187"/>
        </w:tabs>
        <w:ind w:left="2088" w:hanging="2088"/>
        <w:jc w:val="left"/>
      </w:pPr>
    </w:p>
    <w:p w:rsidR="00DA11C8" w:rsidRPr="00DA11C8" w:rsidRDefault="00DA11C8" w:rsidP="00DA11C8">
      <w:pPr>
        <w:widowControl w:val="0"/>
        <w:tabs>
          <w:tab w:val="right" w:pos="1008"/>
          <w:tab w:val="left" w:pos="1152"/>
          <w:tab w:val="left" w:pos="1872"/>
          <w:tab w:val="left" w:pos="9187"/>
        </w:tabs>
        <w:ind w:left="2088" w:hanging="2088"/>
        <w:jc w:val="left"/>
      </w:pPr>
    </w:p>
    <w:p w:rsidR="00DA11C8" w:rsidRDefault="00DA11C8" w:rsidP="00DA11C8">
      <w:r w:rsidRPr="00DA11C8">
        <w:rPr>
          <w:b/>
        </w:rPr>
        <w:t>VERSIONS OF THIS BILL</w:t>
      </w:r>
    </w:p>
    <w:p w:rsidR="00DA11C8" w:rsidRDefault="00DA11C8" w:rsidP="00DA11C8"/>
    <w:p w:rsidR="00DA11C8" w:rsidRDefault="007F42CF" w:rsidP="00DA11C8">
      <w:hyperlink r:id="rId8" w:history="1">
        <w:r w:rsidR="00DA11C8">
          <w:rPr>
            <w:rStyle w:val="Hyperlink"/>
          </w:rPr>
          <w:t>5/25/2011</w:t>
        </w:r>
      </w:hyperlink>
    </w:p>
    <w:p w:rsidR="00DA11C8" w:rsidRDefault="00DA11C8" w:rsidP="00DA11C8"/>
    <w:p w:rsidR="00DA11C8" w:rsidRDefault="00DA11C8" w:rsidP="00DA11C8">
      <w:pPr>
        <w:sectPr w:rsidR="00DA11C8" w:rsidSect="00DA11C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3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ABBEVILLE HIGH SCHOOL S</w:t>
      </w:r>
      <w:r w:rsidR="00F3467A">
        <w:t xml:space="preserve">OFTBALL TEAM FOR AN OUTSTANDING </w:t>
      </w:r>
      <w:r>
        <w:t>SEASON, AND TO CONGRATULATE THE TEAM AND COACHES FOR GARNERING THE 2011 CLASS A STATE CHAMPIONSHIP TITLE.</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44E"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744E">
        <w:t>the members of the Senate of the State of South Carolina are pleased to learn that the Abbeville High School softball team took top honors at the 2011 State Championship series on Saturday, May 21, 2011; and</w:t>
      </w: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Abbeville Lady </w:t>
      </w:r>
      <w:r w:rsidR="0014314E">
        <w:t>Panth</w:t>
      </w:r>
      <w:r>
        <w:t>ers defeated the Lake View High School Wild Gators 6</w:t>
      </w:r>
      <w:r w:rsidR="00E72A71">
        <w:noBreakHyphen/>
      </w:r>
      <w:r>
        <w:t>2 in the third game of the series</w:t>
      </w:r>
      <w:r w:rsidR="0014314E">
        <w:t xml:space="preserve"> and became the first girls team in the school</w:t>
      </w:r>
      <w:r w:rsidR="00E72A71" w:rsidRPr="00E72A71">
        <w:t>’</w:t>
      </w:r>
      <w:r w:rsidR="0014314E">
        <w:t>s history to win a state title</w:t>
      </w:r>
      <w:r>
        <w:t>; and</w:t>
      </w: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44E" w:rsidRDefault="00B47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the final game, each team had taken a single 1</w:t>
      </w:r>
      <w:r w:rsidR="00E72A71">
        <w:noBreakHyphen/>
      </w:r>
      <w:r>
        <w:t>0 victory in the first two games of the series,</w:t>
      </w:r>
      <w:r w:rsidR="00A04777">
        <w:t xml:space="preserve"> making the third game a do</w:t>
      </w:r>
      <w:r w:rsidR="00E72A71">
        <w:noBreakHyphen/>
      </w:r>
      <w:r w:rsidR="00A04777">
        <w:t>or</w:t>
      </w:r>
      <w:r w:rsidR="00E72A71">
        <w:noBreakHyphen/>
      </w:r>
      <w:r w:rsidR="00A04777">
        <w:t>die contest for both teams; and</w:t>
      </w:r>
    </w:p>
    <w:p w:rsidR="00F3467A" w:rsidRDefault="00F3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67A" w:rsidRDefault="00F3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Lady Panther Gennifer Durham toed the rubber in the last game and pitched a complete game while teammate Jordan Ashley hit two home runs of the six total runs scored by her team; and</w:t>
      </w:r>
    </w:p>
    <w:p w:rsidR="00A04777" w:rsidRDefault="00A04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777" w:rsidRDefault="00A04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3467A">
        <w:t>through relentless practices and demanding drills</w:t>
      </w:r>
      <w:r w:rsidR="00637B41">
        <w:t>,</w:t>
      </w:r>
      <w:r w:rsidR="00F3467A">
        <w:t xml:space="preserve"> </w:t>
      </w:r>
      <w:r w:rsidR="00637B41">
        <w:t xml:space="preserve">the Lady Panthers were </w:t>
      </w:r>
      <w:r w:rsidR="0014314E">
        <w:t>undefeated in their region</w:t>
      </w:r>
      <w:r w:rsidR="00F3467A">
        <w:t>,</w:t>
      </w:r>
      <w:r w:rsidR="0014314E">
        <w:t xml:space="preserve"> t</w:t>
      </w:r>
      <w:r w:rsidR="00637B41">
        <w:t>a</w:t>
      </w:r>
      <w:r w:rsidR="0014314E">
        <w:t>k</w:t>
      </w:r>
      <w:r w:rsidR="00637B41">
        <w:t>ing</w:t>
      </w:r>
      <w:r w:rsidR="0014314E">
        <w:t xml:space="preserve"> the Region 1 championship on May 13, 2011, and finish</w:t>
      </w:r>
      <w:r w:rsidR="00637B41">
        <w:t>ing</w:t>
      </w:r>
      <w:r w:rsidR="0014314E">
        <w:t xml:space="preserve"> their year with a 26</w:t>
      </w:r>
      <w:r w:rsidR="00E72A71">
        <w:noBreakHyphen/>
      </w:r>
      <w:r w:rsidR="0014314E">
        <w:t xml:space="preserve">3 </w:t>
      </w:r>
      <w:r w:rsidR="00637B41">
        <w:t xml:space="preserve">overall </w:t>
      </w:r>
      <w:r w:rsidR="0014314E">
        <w:t>record; and</w:t>
      </w:r>
    </w:p>
    <w:p w:rsidR="0014314E" w:rsidRDefault="00143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4E" w:rsidRDefault="0014314E" w:rsidP="001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w:t>
      </w:r>
      <w:r w:rsidR="00F3467A">
        <w:t xml:space="preserve"> skill, strength, and strategy</w:t>
      </w:r>
      <w:r>
        <w:t xml:space="preserve">, Head Coach </w:t>
      </w:r>
      <w:r w:rsidR="00F3467A">
        <w:t>Tim Collins</w:t>
      </w:r>
      <w:r>
        <w:t xml:space="preserve"> and his </w:t>
      </w:r>
      <w:r w:rsidR="00F3467A">
        <w:t>fine</w:t>
      </w:r>
      <w:r>
        <w:t xml:space="preserve"> coaching staff used their own athletic ability and training </w:t>
      </w:r>
      <w:r w:rsidR="00F3467A">
        <w:t xml:space="preserve">to </w:t>
      </w:r>
      <w:r>
        <w:t>forge</w:t>
      </w:r>
      <w:r w:rsidR="00F3467A">
        <w:t xml:space="preserve"> a championship team</w:t>
      </w:r>
      <w:r>
        <w:t xml:space="preserve">, teaching lessons that will prove invaluable to these fine athletes throughout life both on and off the </w:t>
      </w:r>
      <w:r w:rsidR="00F3467A">
        <w:t>diamond</w:t>
      </w:r>
      <w:r>
        <w:t>; and</w:t>
      </w:r>
    </w:p>
    <w:p w:rsidR="0014314E" w:rsidRDefault="0014314E" w:rsidP="001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F7" w:rsidRDefault="0014314E" w:rsidP="00143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637B41">
        <w:t xml:space="preserve">Senate </w:t>
      </w:r>
      <w:r>
        <w:t>are grateful for the pride and recognition that the Abbeville High School softball players have brought to their school and to their community through this achievement and expect to hear of their future accomplishments</w:t>
      </w:r>
      <w:r w:rsidR="005473F7">
        <w:t>.  Now, therefore,</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4744E">
        <w:t>the members of the Senate of the State of South Carolina, by this resolution, recognize and honor the Abbeville High School softball team for an outstanding season, and congratulate the team and coaches for garnering the 2011 Class A State Championship title</w:t>
      </w:r>
      <w:r>
        <w:t>.</w:t>
      </w:r>
    </w:p>
    <w:p w:rsidR="005473F7"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4744E">
        <w:t>present</w:t>
      </w:r>
      <w:r>
        <w:t>ed to</w:t>
      </w:r>
      <w:r w:rsidR="00B4744E">
        <w:t xml:space="preserve"> Principal </w:t>
      </w:r>
      <w:r w:rsidR="00637B41">
        <w:t xml:space="preserve">Ivy Landry </w:t>
      </w:r>
      <w:r w:rsidR="00B4744E">
        <w:t>and Coach Tim Collins</w:t>
      </w:r>
      <w:r>
        <w:t>.</w:t>
      </w:r>
    </w:p>
    <w:p w:rsidR="00EB3F64" w:rsidRDefault="00E72A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F64" w:rsidRDefault="00EB3F64" w:rsidP="00DA11C8">
      <w:pPr>
        <w:suppressAutoHyphens/>
      </w:pPr>
    </w:p>
    <w:sectPr w:rsidR="00EB3F64" w:rsidSect="00DA11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67A" w:rsidRDefault="00F3467A" w:rsidP="009F0C77">
      <w:r>
        <w:separator/>
      </w:r>
    </w:p>
  </w:endnote>
  <w:endnote w:type="continuationSeparator" w:id="0">
    <w:p w:rsidR="00F3467A" w:rsidRDefault="00F346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05B620-2E84-4023-ACB1-68AE2214D06F}"/>
    <w:embedBold r:id="rId2" w:fontKey="{5334938A-B649-4EEA-972D-3DDFECAC96E0}"/>
  </w:font>
  <w:font w:name="Calibri">
    <w:panose1 w:val="020F0502020204030204"/>
    <w:charset w:val="00"/>
    <w:family w:val="swiss"/>
    <w:pitch w:val="variable"/>
    <w:sig w:usb0="E10002FF" w:usb1="4000ACFF" w:usb2="00000009" w:usb3="00000000" w:csb0="0000019F" w:csb1="00000000"/>
    <w:embedRegular r:id="rId3" w:fontKey="{371782F1-CBD3-4E34-978D-84AB02507E70}"/>
  </w:font>
  <w:font w:name="Tahoma">
    <w:panose1 w:val="020B0604030504040204"/>
    <w:charset w:val="00"/>
    <w:family w:val="swiss"/>
    <w:pitch w:val="variable"/>
    <w:sig w:usb0="21002A87" w:usb1="80000000" w:usb2="00000008" w:usb3="00000000" w:csb0="000101FF" w:csb1="00000000"/>
    <w:embedRegular r:id="rId4" w:fontKey="{1C72D347-11F4-40F7-A92E-90AB222BB5ED}"/>
  </w:font>
  <w:font w:name="Cambria">
    <w:panose1 w:val="02040503050406030204"/>
    <w:charset w:val="00"/>
    <w:family w:val="roman"/>
    <w:pitch w:val="variable"/>
    <w:sig w:usb0="E00002FF" w:usb1="400004FF" w:usb2="00000000" w:usb3="00000000" w:csb0="0000019F" w:csb1="00000000"/>
    <w:embedRegular r:id="rId5" w:fontKey="{757A4383-378E-4792-AC6B-9605CCE1A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C8" w:rsidRPr="00EB3F64" w:rsidRDefault="00DA11C8" w:rsidP="00EB3F64">
    <w:pPr>
      <w:pStyle w:val="Footer"/>
      <w:tabs>
        <w:tab w:val="clear" w:pos="4680"/>
        <w:tab w:val="clear" w:pos="9360"/>
        <w:tab w:val="center" w:pos="2995"/>
      </w:tabs>
      <w:spacing w:before="120"/>
    </w:pPr>
    <w:r>
      <w:t>[918]</w:t>
    </w:r>
    <w:r>
      <w:tab/>
    </w:r>
    <w:r w:rsidR="007F42CF">
      <w:fldChar w:fldCharType="begin"/>
    </w:r>
    <w:r w:rsidR="007F42CF">
      <w:instrText xml:space="preserve"> PAGE  \* MERGEFORMAT </w:instrText>
    </w:r>
    <w:r w:rsidR="007F42CF">
      <w:fldChar w:fldCharType="separate"/>
    </w:r>
    <w:r w:rsidR="007F42CF">
      <w:rPr>
        <w:noProof/>
      </w:rPr>
      <w:t>1</w:t>
    </w:r>
    <w:r w:rsidR="007F42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67A" w:rsidRDefault="00F3467A" w:rsidP="009F0C77">
      <w:r>
        <w:separator/>
      </w:r>
    </w:p>
  </w:footnote>
  <w:footnote w:type="continuationSeparator" w:id="0">
    <w:p w:rsidR="00F3467A" w:rsidRDefault="00F346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42HTC11"/>
    <w:docVar w:name="CoverBillType" w:val="r"/>
    <w:docVar w:name="docpath" w:val="L:\Council\bills\GM\24842HTC11.DOCX"/>
    <w:docVar w:name="dvBillNumber" w:val="918"/>
    <w:docVar w:name="dvBillNumberPrefix" w:val="S. "/>
    <w:docVar w:name="dvOriginalBody" w:val="Senate"/>
    <w:docVar w:name="dvSteno" w:val="GM"/>
    <w:docVar w:name="NameofBody" w:val="s"/>
    <w:docVar w:name="vgroup2" w:val="Council"/>
  </w:docVars>
  <w:rsids>
    <w:rsidRoot w:val="001C7E5C"/>
    <w:rsid w:val="00026C9A"/>
    <w:rsid w:val="00046F63"/>
    <w:rsid w:val="000965A1"/>
    <w:rsid w:val="000E1785"/>
    <w:rsid w:val="000E22DB"/>
    <w:rsid w:val="001023A4"/>
    <w:rsid w:val="0010776B"/>
    <w:rsid w:val="00133E66"/>
    <w:rsid w:val="00134ACF"/>
    <w:rsid w:val="0014314E"/>
    <w:rsid w:val="00144E15"/>
    <w:rsid w:val="001A0D68"/>
    <w:rsid w:val="001A4A62"/>
    <w:rsid w:val="001A681E"/>
    <w:rsid w:val="001C7E5C"/>
    <w:rsid w:val="001D08F2"/>
    <w:rsid w:val="002037CA"/>
    <w:rsid w:val="002047A2"/>
    <w:rsid w:val="002321B6"/>
    <w:rsid w:val="0023696B"/>
    <w:rsid w:val="00250967"/>
    <w:rsid w:val="002541C8"/>
    <w:rsid w:val="002759C5"/>
    <w:rsid w:val="00277DEE"/>
    <w:rsid w:val="00280D88"/>
    <w:rsid w:val="00294ABE"/>
    <w:rsid w:val="002A3EB4"/>
    <w:rsid w:val="002C04C3"/>
    <w:rsid w:val="002D3E87"/>
    <w:rsid w:val="003173C8"/>
    <w:rsid w:val="00325348"/>
    <w:rsid w:val="00382702"/>
    <w:rsid w:val="00393688"/>
    <w:rsid w:val="003D411E"/>
    <w:rsid w:val="003E3C1E"/>
    <w:rsid w:val="003E6148"/>
    <w:rsid w:val="003E7611"/>
    <w:rsid w:val="00400EAA"/>
    <w:rsid w:val="0041760A"/>
    <w:rsid w:val="004809EE"/>
    <w:rsid w:val="0049543B"/>
    <w:rsid w:val="00511EE9"/>
    <w:rsid w:val="00521E00"/>
    <w:rsid w:val="005473F7"/>
    <w:rsid w:val="00577C6C"/>
    <w:rsid w:val="0058501B"/>
    <w:rsid w:val="005B2349"/>
    <w:rsid w:val="006215AA"/>
    <w:rsid w:val="006340D9"/>
    <w:rsid w:val="00637B41"/>
    <w:rsid w:val="00643B8E"/>
    <w:rsid w:val="00665EBC"/>
    <w:rsid w:val="0069470D"/>
    <w:rsid w:val="006A476C"/>
    <w:rsid w:val="006B7044"/>
    <w:rsid w:val="006C6A93"/>
    <w:rsid w:val="006C6CA3"/>
    <w:rsid w:val="006D2525"/>
    <w:rsid w:val="006E02F9"/>
    <w:rsid w:val="00753C04"/>
    <w:rsid w:val="00756946"/>
    <w:rsid w:val="00757F80"/>
    <w:rsid w:val="00765E28"/>
    <w:rsid w:val="00771EEC"/>
    <w:rsid w:val="00776679"/>
    <w:rsid w:val="00786819"/>
    <w:rsid w:val="007A325A"/>
    <w:rsid w:val="007C0888"/>
    <w:rsid w:val="007F1523"/>
    <w:rsid w:val="007F42CF"/>
    <w:rsid w:val="007F509E"/>
    <w:rsid w:val="007F5799"/>
    <w:rsid w:val="007F6947"/>
    <w:rsid w:val="00830E3F"/>
    <w:rsid w:val="0083760A"/>
    <w:rsid w:val="00872729"/>
    <w:rsid w:val="008F4429"/>
    <w:rsid w:val="00930CC6"/>
    <w:rsid w:val="009352BB"/>
    <w:rsid w:val="00947DA7"/>
    <w:rsid w:val="00990668"/>
    <w:rsid w:val="009F0C77"/>
    <w:rsid w:val="009F4DD1"/>
    <w:rsid w:val="00A04777"/>
    <w:rsid w:val="00A64E80"/>
    <w:rsid w:val="00A741D9"/>
    <w:rsid w:val="00A9741D"/>
    <w:rsid w:val="00AD4B17"/>
    <w:rsid w:val="00B26FA6"/>
    <w:rsid w:val="00B4744E"/>
    <w:rsid w:val="00B741CB"/>
    <w:rsid w:val="00B934F3"/>
    <w:rsid w:val="00BB6347"/>
    <w:rsid w:val="00BD1A55"/>
    <w:rsid w:val="00BD2134"/>
    <w:rsid w:val="00C038D8"/>
    <w:rsid w:val="00C045DD"/>
    <w:rsid w:val="00C3136F"/>
    <w:rsid w:val="00C3483A"/>
    <w:rsid w:val="00C54482"/>
    <w:rsid w:val="00C74E9D"/>
    <w:rsid w:val="00C82FD3"/>
    <w:rsid w:val="00CC6B7B"/>
    <w:rsid w:val="00CD3619"/>
    <w:rsid w:val="00CE34F7"/>
    <w:rsid w:val="00CF4447"/>
    <w:rsid w:val="00D405E7"/>
    <w:rsid w:val="00D41D56"/>
    <w:rsid w:val="00D6260D"/>
    <w:rsid w:val="00D6662B"/>
    <w:rsid w:val="00D95E2F"/>
    <w:rsid w:val="00D970A9"/>
    <w:rsid w:val="00DA11C8"/>
    <w:rsid w:val="00DB3AC0"/>
    <w:rsid w:val="00DE68F0"/>
    <w:rsid w:val="00DF3845"/>
    <w:rsid w:val="00DF7E17"/>
    <w:rsid w:val="00E72A71"/>
    <w:rsid w:val="00EB00A2"/>
    <w:rsid w:val="00EB1BF3"/>
    <w:rsid w:val="00EB3F64"/>
    <w:rsid w:val="00EE46F9"/>
    <w:rsid w:val="00EF3EEE"/>
    <w:rsid w:val="00F149A7"/>
    <w:rsid w:val="00F3467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DC1A72-B3FA-4322-9B84-BF804CAA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7B41"/>
    <w:rPr>
      <w:rFonts w:ascii="Tahoma" w:hAnsi="Tahoma" w:cs="Tahoma"/>
      <w:sz w:val="16"/>
      <w:szCs w:val="16"/>
    </w:rPr>
  </w:style>
  <w:style w:type="character" w:customStyle="1" w:styleId="BalloonTextChar">
    <w:name w:val="Balloon Text Char"/>
    <w:basedOn w:val="DefaultParagraphFont"/>
    <w:link w:val="BalloonText"/>
    <w:uiPriority w:val="99"/>
    <w:semiHidden/>
    <w:rsid w:val="00637B41"/>
    <w:rPr>
      <w:rFonts w:ascii="Tahoma" w:eastAsia="Times New Roman" w:hAnsi="Tahoma" w:cs="Tahoma"/>
      <w:sz w:val="16"/>
      <w:szCs w:val="16"/>
    </w:rPr>
  </w:style>
  <w:style w:type="character" w:styleId="Hyperlink">
    <w:name w:val="Hyperlink"/>
    <w:basedOn w:val="DefaultParagraphFont"/>
    <w:uiPriority w:val="99"/>
    <w:unhideWhenUsed/>
    <w:rsid w:val="00DA11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18_20110525.docx" TargetMode="External"/><Relationship Id="rId3" Type="http://schemas.openxmlformats.org/officeDocument/2006/relationships/settings" Target="settings.xml"/><Relationship Id="rId7" Type="http://schemas.openxmlformats.org/officeDocument/2006/relationships/hyperlink" Target="file:///h:\sj%20archive\2011\05-2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6F7E6-07DC-48FA-8BE7-318856AE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458</Words>
  <Characters>2369</Characters>
  <Application>Microsoft Office Word</Application>
  <DocSecurity>4</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918: Abbeville High School Softball Team - South Carolina Legislature Online</dc:title>
  <dc:subject/>
  <dc:creator>gailmoore</dc:creator>
  <cp:keywords/>
  <dc:description/>
  <cp:lastModifiedBy>N Cumfer</cp:lastModifiedBy>
  <cp:revision>2</cp:revision>
  <cp:lastPrinted>2011-05-24T16:45:00Z</cp:lastPrinted>
  <dcterms:created xsi:type="dcterms:W3CDTF">2014-11-21T20:58:00Z</dcterms:created>
  <dcterms:modified xsi:type="dcterms:W3CDTF">2014-11-21T20:58:00Z</dcterms:modified>
</cp:coreProperties>
</file>