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29B" w:rsidRDefault="008C429B" w:rsidP="008C429B">
      <w:pPr>
        <w:widowControl w:val="0"/>
        <w:jc w:val="center"/>
      </w:pPr>
      <w:bookmarkStart w:id="0" w:name="_GoBack"/>
      <w:bookmarkEnd w:id="0"/>
      <w:r w:rsidRPr="008C429B">
        <w:rPr>
          <w:b/>
        </w:rPr>
        <w:t>South Carolina General Assembly</w:t>
      </w:r>
    </w:p>
    <w:p w:rsidR="008C429B" w:rsidRDefault="008C429B" w:rsidP="008C429B">
      <w:pPr>
        <w:widowControl w:val="0"/>
        <w:jc w:val="center"/>
      </w:pPr>
      <w:r>
        <w:t>119th Session, 2011-2012</w:t>
      </w:r>
    </w:p>
    <w:p w:rsidR="008C429B" w:rsidRDefault="008C429B" w:rsidP="008C429B">
      <w:pPr>
        <w:widowControl w:val="0"/>
        <w:jc w:val="left"/>
      </w:pPr>
    </w:p>
    <w:p w:rsidR="008C429B" w:rsidRDefault="008C429B" w:rsidP="008C429B">
      <w:pPr>
        <w:widowControl w:val="0"/>
        <w:jc w:val="left"/>
        <w:rPr>
          <w:b/>
        </w:rPr>
      </w:pPr>
      <w:r w:rsidRPr="008C429B">
        <w:rPr>
          <w:b/>
        </w:rPr>
        <w:t>S.</w:t>
      </w:r>
      <w:r>
        <w:rPr>
          <w:b/>
        </w:rPr>
        <w:t xml:space="preserve"> </w:t>
      </w:r>
      <w:r w:rsidRPr="008C429B">
        <w:rPr>
          <w:b/>
        </w:rPr>
        <w:t>972</w:t>
      </w:r>
    </w:p>
    <w:p w:rsidR="008C429B" w:rsidRDefault="008C429B" w:rsidP="008C429B">
      <w:pPr>
        <w:widowControl w:val="0"/>
        <w:jc w:val="left"/>
        <w:rPr>
          <w:b/>
        </w:rPr>
      </w:pPr>
    </w:p>
    <w:p w:rsidR="008C429B" w:rsidRDefault="008C429B" w:rsidP="008C429B">
      <w:pPr>
        <w:widowControl w:val="0"/>
        <w:jc w:val="left"/>
      </w:pPr>
      <w:r w:rsidRPr="008C429B">
        <w:rPr>
          <w:b/>
        </w:rPr>
        <w:t>STATUS INFORMATION</w:t>
      </w:r>
    </w:p>
    <w:p w:rsidR="008C429B" w:rsidRDefault="008C429B" w:rsidP="008C429B">
      <w:pPr>
        <w:widowControl w:val="0"/>
        <w:jc w:val="left"/>
      </w:pPr>
    </w:p>
    <w:p w:rsidR="008C429B" w:rsidRDefault="008C429B" w:rsidP="008C429B">
      <w:pPr>
        <w:widowControl w:val="0"/>
        <w:jc w:val="left"/>
      </w:pPr>
      <w:r>
        <w:t>Senate Resolution</w:t>
      </w:r>
    </w:p>
    <w:p w:rsidR="008C429B" w:rsidRDefault="008C429B" w:rsidP="008C429B">
      <w:pPr>
        <w:widowControl w:val="0"/>
        <w:jc w:val="left"/>
      </w:pPr>
      <w:r>
        <w:t>Sponsors: Senator Coleman</w:t>
      </w:r>
    </w:p>
    <w:p w:rsidR="008C429B" w:rsidRDefault="008C429B" w:rsidP="008C429B">
      <w:pPr>
        <w:widowControl w:val="0"/>
        <w:jc w:val="left"/>
      </w:pPr>
      <w:r>
        <w:t>Document Path: l:\council\bills\gm\24887zw11.docx</w:t>
      </w:r>
    </w:p>
    <w:p w:rsidR="008C429B" w:rsidRDefault="008C429B" w:rsidP="008C429B">
      <w:pPr>
        <w:widowControl w:val="0"/>
        <w:jc w:val="left"/>
      </w:pPr>
    </w:p>
    <w:p w:rsidR="008C429B" w:rsidRDefault="008C429B" w:rsidP="008C429B">
      <w:pPr>
        <w:widowControl w:val="0"/>
        <w:jc w:val="left"/>
      </w:pPr>
      <w:r>
        <w:t>Introduced in the Senate on June 21, 2011</w:t>
      </w:r>
    </w:p>
    <w:p w:rsidR="008C429B" w:rsidRDefault="008C429B" w:rsidP="008C429B">
      <w:pPr>
        <w:widowControl w:val="0"/>
        <w:jc w:val="left"/>
      </w:pPr>
      <w:r>
        <w:t>Adopted by the Senate on June 21, 2011</w:t>
      </w:r>
    </w:p>
    <w:p w:rsidR="008C429B" w:rsidRDefault="008C429B" w:rsidP="008C429B">
      <w:pPr>
        <w:widowControl w:val="0"/>
        <w:jc w:val="left"/>
      </w:pPr>
    </w:p>
    <w:p w:rsidR="008C429B" w:rsidRDefault="008C429B" w:rsidP="008C429B">
      <w:pPr>
        <w:widowControl w:val="0"/>
        <w:jc w:val="left"/>
      </w:pPr>
      <w:r>
        <w:t xml:space="preserve">Summary: </w:t>
      </w:r>
      <w:r w:rsidR="0041765F">
        <w:t>Jenkinsville-Monticello-Horeb Fire Department</w:t>
      </w:r>
    </w:p>
    <w:p w:rsidR="008C429B" w:rsidRDefault="008C429B" w:rsidP="008C429B">
      <w:pPr>
        <w:widowControl w:val="0"/>
        <w:jc w:val="left"/>
      </w:pPr>
    </w:p>
    <w:p w:rsidR="008C429B" w:rsidRDefault="008C429B" w:rsidP="008C429B">
      <w:pPr>
        <w:widowControl w:val="0"/>
        <w:jc w:val="left"/>
      </w:pPr>
    </w:p>
    <w:p w:rsidR="008C429B" w:rsidRDefault="008C429B" w:rsidP="008C42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29B">
        <w:rPr>
          <w:b/>
        </w:rPr>
        <w:t>HISTORY OF LEGISLATIVE ACTIONS</w:t>
      </w:r>
    </w:p>
    <w:p w:rsidR="008C429B" w:rsidRDefault="008C429B" w:rsidP="008C42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429B" w:rsidRPr="008C429B" w:rsidRDefault="008C429B" w:rsidP="008C42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29B">
        <w:rPr>
          <w:u w:val="single"/>
        </w:rPr>
        <w:tab/>
        <w:t>Date</w:t>
      </w:r>
      <w:r w:rsidRPr="008C429B">
        <w:rPr>
          <w:u w:val="single"/>
        </w:rPr>
        <w:tab/>
        <w:t>Body</w:t>
      </w:r>
      <w:r w:rsidRPr="008C429B">
        <w:rPr>
          <w:u w:val="single"/>
        </w:rPr>
        <w:tab/>
        <w:t>Action Description with journal page number</w:t>
      </w:r>
      <w:r w:rsidRPr="008C429B">
        <w:rPr>
          <w:u w:val="single"/>
        </w:rPr>
        <w:tab/>
      </w:r>
    </w:p>
    <w:p w:rsidR="00EB1E6D" w:rsidRDefault="00EB1E6D" w:rsidP="00EB1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6/21/2011</w:t>
      </w:r>
      <w:r>
        <w:tab/>
        <w:t>Senate</w:t>
      </w:r>
      <w:r>
        <w:tab/>
      </w:r>
      <w:r w:rsidRPr="00C95A3F">
        <w:t>Introduced and adopted (</w:t>
      </w:r>
      <w:hyperlink r:id="rId7" w:history="1">
        <w:r w:rsidRPr="00C95A3F">
          <w:rPr>
            <w:rStyle w:val="Hyperlink"/>
          </w:rPr>
          <w:t>Senate Journal</w:t>
        </w:r>
        <w:r w:rsidRPr="00C95A3F">
          <w:rPr>
            <w:rStyle w:val="Hyperlink"/>
          </w:rPr>
          <w:noBreakHyphen/>
          <w:t>page 8</w:t>
        </w:r>
      </w:hyperlink>
      <w:r w:rsidRPr="00C95A3F">
        <w:t>)</w:t>
      </w:r>
    </w:p>
    <w:p w:rsidR="00EB1E6D" w:rsidRDefault="00EB1E6D" w:rsidP="00EB1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29B" w:rsidRPr="008C429B" w:rsidRDefault="008C429B" w:rsidP="008C42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29B" w:rsidRDefault="008C429B" w:rsidP="008C429B">
      <w:r w:rsidRPr="008C429B">
        <w:rPr>
          <w:b/>
        </w:rPr>
        <w:t>VERSIONS OF THIS BILL</w:t>
      </w:r>
    </w:p>
    <w:p w:rsidR="008C429B" w:rsidRDefault="008C429B" w:rsidP="008C429B"/>
    <w:p w:rsidR="008C429B" w:rsidRDefault="00905AF0" w:rsidP="008C429B">
      <w:hyperlink r:id="rId8" w:history="1">
        <w:r w:rsidR="008C429B">
          <w:rPr>
            <w:rStyle w:val="Hyperlink"/>
          </w:rPr>
          <w:t>6/21/2011</w:t>
        </w:r>
      </w:hyperlink>
    </w:p>
    <w:p w:rsidR="008C429B" w:rsidRDefault="008C429B" w:rsidP="008C429B"/>
    <w:p w:rsidR="008C429B" w:rsidRDefault="008C429B" w:rsidP="008C429B">
      <w:pPr>
        <w:sectPr w:rsidR="008C429B" w:rsidSect="008C42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58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1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JENKINSVILLE</w:t>
      </w:r>
      <w:r w:rsidR="00684B53">
        <w:noBreakHyphen/>
      </w:r>
      <w:r>
        <w:t>MONTICELLO</w:t>
      </w:r>
      <w:r w:rsidR="00684B53">
        <w:noBreakHyphen/>
      </w:r>
      <w:r w:rsidR="00124AFE">
        <w:t>HOREB</w:t>
      </w:r>
      <w:r>
        <w:t xml:space="preserve"> FIRE DEPARTMENT</w:t>
      </w:r>
      <w:r w:rsidR="00124AFE">
        <w:t>,</w:t>
      </w:r>
      <w:r>
        <w:t xml:space="preserve"> </w:t>
      </w:r>
      <w:r w:rsidR="00124AFE">
        <w:t>UPON</w:t>
      </w:r>
      <w:r w:rsidR="0051358F">
        <w:t xml:space="preserve"> THE </w:t>
      </w:r>
      <w:r w:rsidR="00124AFE">
        <w:t xml:space="preserve">CLOSING OF ITS ORIGINAL </w:t>
      </w:r>
      <w:r w:rsidR="0051358F">
        <w:t xml:space="preserve">STATION </w:t>
      </w:r>
      <w:r w:rsidR="00124AFE">
        <w:t xml:space="preserve">AFTER </w:t>
      </w:r>
      <w:r>
        <w:t>THIRTY</w:t>
      </w:r>
      <w:r w:rsidR="00684B53">
        <w:noBreakHyphen/>
      </w:r>
      <w:r>
        <w:t xml:space="preserve">TWO YEARS OF </w:t>
      </w:r>
      <w:r w:rsidR="00124AFE">
        <w:t xml:space="preserve">SERVICE IN </w:t>
      </w:r>
      <w:r w:rsidR="0051358F">
        <w:t>THE COMMUNITY</w:t>
      </w:r>
      <w:r w:rsidR="00124AFE">
        <w:t xml:space="preserve">, AND </w:t>
      </w:r>
      <w:r w:rsidR="0096589D">
        <w:t>TO CONGRATULATE THE MEMBERS OF THE</w:t>
      </w:r>
      <w:r w:rsidR="00124AFE">
        <w:t xml:space="preserve"> DEPARTMENT AS THEY MOVE TO THEIR NEW LOCATION.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12A7">
        <w:t xml:space="preserve">the members of the South Carolina Senate </w:t>
      </w:r>
      <w:r w:rsidR="00B50C33">
        <w:t>are grateful that the</w:t>
      </w:r>
      <w:r w:rsidR="00684B53">
        <w:t xml:space="preserve"> firefighters of the</w:t>
      </w:r>
      <w:r w:rsidR="00B50C33">
        <w:t xml:space="preserve"> Jenkinsville</w:t>
      </w:r>
      <w:r w:rsidR="00684B53">
        <w:noBreakHyphen/>
      </w:r>
      <w:r w:rsidR="00B50C33">
        <w:t>Monticello</w:t>
      </w:r>
      <w:r w:rsidR="00684B53">
        <w:noBreakHyphen/>
      </w:r>
      <w:r w:rsidR="00B50C33">
        <w:t>Horeb Fire Department ha</w:t>
      </w:r>
      <w:r w:rsidR="00684B53">
        <w:t>ve</w:t>
      </w:r>
      <w:r w:rsidR="00B50C33">
        <w:t xml:space="preserve"> selflessly performed the</w:t>
      </w:r>
      <w:r w:rsidR="00684B53">
        <w:t>ir</w:t>
      </w:r>
      <w:r w:rsidR="00B50C33">
        <w:t xml:space="preserve"> </w:t>
      </w:r>
      <w:r w:rsidR="002728F2">
        <w:t>servic</w:t>
      </w:r>
      <w:r w:rsidR="00B50C33">
        <w:t>es</w:t>
      </w:r>
      <w:r w:rsidR="002728F2">
        <w:t xml:space="preserve"> in the Jenkinsville community</w:t>
      </w:r>
      <w:r w:rsidR="00124AFE">
        <w:t xml:space="preserve"> for thirty-two years</w:t>
      </w:r>
      <w:r w:rsidR="00B50C33">
        <w:t>; and</w:t>
      </w: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the leadership of </w:t>
      </w:r>
      <w:r w:rsidR="0096589D">
        <w:t xml:space="preserve">the </w:t>
      </w:r>
      <w:r w:rsidR="00124AFE">
        <w:t xml:space="preserve">fire department’s </w:t>
      </w:r>
      <w:r w:rsidR="00684B53">
        <w:t>board of directors President Odell Bat</w:t>
      </w:r>
      <w:r w:rsidR="007B2306">
        <w:t>e</w:t>
      </w:r>
      <w:r w:rsidR="00684B53">
        <w:t>n</w:t>
      </w:r>
      <w:r>
        <w:t xml:space="preserve"> and the other board members, old gas trucks were purchased and converted </w:t>
      </w:r>
      <w:r w:rsidR="00684B53">
        <w:t>in</w:t>
      </w:r>
      <w:r>
        <w:t>to fire trucks to enable the  Jenkinsville</w:t>
      </w:r>
      <w:r w:rsidR="00684B53">
        <w:noBreakHyphen/>
      </w:r>
      <w:r>
        <w:t>Monticello</w:t>
      </w:r>
      <w:r w:rsidR="00684B53">
        <w:noBreakHyphen/>
      </w:r>
      <w:r>
        <w:t xml:space="preserve">Horeb Fire Department to begin service </w:t>
      </w:r>
      <w:r w:rsidR="00684B53">
        <w:t>in</w:t>
      </w:r>
      <w:r>
        <w:t xml:space="preserve"> the community; and</w:t>
      </w:r>
    </w:p>
    <w:p w:rsidR="00E40B90" w:rsidRDefault="00E40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90" w:rsidRDefault="00E40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trucks were originally </w:t>
      </w:r>
      <w:r w:rsidR="0096589D">
        <w:t>garaged</w:t>
      </w:r>
      <w:r>
        <w:t xml:space="preserve"> in the yard of the first fire chief, Reverend Thomas E. Feaster, until the current building was acquired; and </w:t>
      </w: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0B90">
        <w:t xml:space="preserve">under the leadership of long-time fire department board President, the late Lindberg Rabb, </w:t>
      </w:r>
      <w:r>
        <w:t>volunteers went from house to house collecting twenty dollars a home to help purchase a new fire truck</w:t>
      </w:r>
      <w:r w:rsidR="00E40B90">
        <w:t xml:space="preserve"> that the firefighters dubbed “Big J”</w:t>
      </w:r>
      <w:r>
        <w:t>; and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members of the Jenkinsville</w:t>
      </w:r>
      <w:r w:rsidR="00684B53">
        <w:noBreakHyphen/>
      </w:r>
      <w:r>
        <w:t>Monticello</w:t>
      </w:r>
      <w:r w:rsidR="00684B53">
        <w:noBreakHyphen/>
      </w:r>
      <w:r>
        <w:t xml:space="preserve">Horeb Fire Department have </w:t>
      </w:r>
      <w:r w:rsidRPr="004E2CA4">
        <w:rPr>
          <w:color w:val="000000" w:themeColor="text1"/>
          <w:u w:color="000000" w:themeColor="text1"/>
        </w:rPr>
        <w:t>contribute</w:t>
      </w:r>
      <w:r>
        <w:rPr>
          <w:color w:val="000000" w:themeColor="text1"/>
          <w:u w:color="000000" w:themeColor="text1"/>
        </w:rPr>
        <w:t>d</w:t>
      </w:r>
      <w:r w:rsidRPr="004E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4E2CA4">
        <w:rPr>
          <w:color w:val="000000" w:themeColor="text1"/>
          <w:u w:color="000000" w:themeColor="text1"/>
        </w:rPr>
        <w:t xml:space="preserve"> skills and </w:t>
      </w:r>
      <w:r>
        <w:rPr>
          <w:color w:val="000000" w:themeColor="text1"/>
          <w:u w:color="000000" w:themeColor="text1"/>
        </w:rPr>
        <w:t>their</w:t>
      </w:r>
      <w:r w:rsidRPr="004E2CA4">
        <w:rPr>
          <w:color w:val="000000" w:themeColor="text1"/>
          <w:u w:color="000000" w:themeColor="text1"/>
        </w:rPr>
        <w:t xml:space="preserve"> heart for service</w:t>
      </w:r>
      <w:r>
        <w:rPr>
          <w:color w:val="000000" w:themeColor="text1"/>
          <w:u w:color="000000" w:themeColor="text1"/>
        </w:rPr>
        <w:t xml:space="preserve"> in order to </w:t>
      </w:r>
      <w:r w:rsidRPr="004E2CA4">
        <w:rPr>
          <w:color w:val="000000" w:themeColor="text1"/>
          <w:u w:color="000000" w:themeColor="text1"/>
        </w:rPr>
        <w:t>sav</w:t>
      </w:r>
      <w:r>
        <w:rPr>
          <w:color w:val="000000" w:themeColor="text1"/>
          <w:u w:color="000000" w:themeColor="text1"/>
        </w:rPr>
        <w:t>e</w:t>
      </w:r>
      <w:r w:rsidRPr="004E2CA4">
        <w:rPr>
          <w:color w:val="000000" w:themeColor="text1"/>
          <w:u w:color="000000" w:themeColor="text1"/>
        </w:rPr>
        <w:t xml:space="preserve"> lives, protect property</w:t>
      </w:r>
      <w:r>
        <w:rPr>
          <w:color w:val="000000" w:themeColor="text1"/>
          <w:u w:color="000000" w:themeColor="text1"/>
        </w:rPr>
        <w:t>, and help the people of the community in and around Jenkinsville; and</w:t>
      </w: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2728F2">
        <w:rPr>
          <w:color w:val="000000" w:themeColor="text1"/>
          <w:u w:color="000000" w:themeColor="text1"/>
        </w:rPr>
        <w:t xml:space="preserve">the </w:t>
      </w:r>
      <w:r w:rsidR="002728F2">
        <w:t>Jenkinsville</w:t>
      </w:r>
      <w:r w:rsidR="00684B53">
        <w:noBreakHyphen/>
      </w:r>
      <w:r w:rsidR="002728F2">
        <w:t>Monticello</w:t>
      </w:r>
      <w:r w:rsidR="00684B53">
        <w:noBreakHyphen/>
      </w:r>
      <w:r w:rsidR="002728F2">
        <w:t>Horeb Fire Depa</w:t>
      </w:r>
      <w:r w:rsidR="0051358F">
        <w:t xml:space="preserve">rtment will close its </w:t>
      </w:r>
      <w:r w:rsidR="00E40B90">
        <w:t>station and move to its new location almost a mile from the present site where it will share facilities with the Sheriff’s Office and the emergency</w:t>
      </w:r>
      <w:r w:rsidR="0096589D">
        <w:t>-</w:t>
      </w:r>
      <w:r w:rsidR="00E40B90">
        <w:t>medical responders</w:t>
      </w:r>
      <w:r>
        <w:t>.  Now, therefore,</w:t>
      </w: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512A7">
        <w:t>the members of the South Carolina Senate, by this resolution, recognize and honor the Jenkinsville</w:t>
      </w:r>
      <w:r w:rsidR="00684B53">
        <w:noBreakHyphen/>
      </w:r>
      <w:r w:rsidR="005512A7">
        <w:t>Monticello</w:t>
      </w:r>
      <w:r w:rsidR="00684B53">
        <w:noBreakHyphen/>
      </w:r>
      <w:r w:rsidR="005512A7">
        <w:t>Horeb Fire Department</w:t>
      </w:r>
      <w:r w:rsidR="00124AFE">
        <w:t>, upon the closing of its original station after thirty</w:t>
      </w:r>
      <w:r w:rsidR="00124AFE">
        <w:noBreakHyphen/>
        <w:t>two years of service in</w:t>
      </w:r>
      <w:r w:rsidR="005512A7">
        <w:t xml:space="preserve"> the community</w:t>
      </w:r>
      <w:r w:rsidR="00124AFE">
        <w:t>, and congratulate the members of th</w:t>
      </w:r>
      <w:r w:rsidR="0096589D">
        <w:t>e</w:t>
      </w:r>
      <w:r w:rsidR="00124AFE">
        <w:t xml:space="preserve"> department as they move to their new location</w:t>
      </w:r>
      <w:r>
        <w:t>.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512A7">
        <w:t>provi</w:t>
      </w:r>
      <w:r>
        <w:t xml:space="preserve">ded to </w:t>
      </w:r>
      <w:r w:rsidR="005512A7">
        <w:t>the Jenkinsville</w:t>
      </w:r>
      <w:r w:rsidR="00684B53">
        <w:noBreakHyphen/>
      </w:r>
      <w:r w:rsidR="005512A7">
        <w:t>Monticello</w:t>
      </w:r>
      <w:r w:rsidR="00684B53">
        <w:noBreakHyphen/>
      </w:r>
      <w:r w:rsidR="005512A7">
        <w:t>Horeb Fire Department</w:t>
      </w:r>
      <w:r>
        <w:t>.</w:t>
      </w:r>
    </w:p>
    <w:p w:rsidR="00B7512C" w:rsidRDefault="00684B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12C" w:rsidRDefault="00B7512C" w:rsidP="008C429B">
      <w:pPr>
        <w:suppressAutoHyphens/>
      </w:pPr>
    </w:p>
    <w:sectPr w:rsidR="00B7512C" w:rsidSect="008C42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89D" w:rsidRDefault="0096589D" w:rsidP="009F0C77">
      <w:r>
        <w:separator/>
      </w:r>
    </w:p>
  </w:endnote>
  <w:endnote w:type="continuationSeparator" w:id="0">
    <w:p w:rsidR="0096589D" w:rsidRDefault="009658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4568AE-9F07-46E1-BB8C-3BF807B88D69}"/>
    <w:embedBold r:id="rId2" w:fontKey="{62D8101D-B108-49F7-AFC8-30202BAC3E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1583B1-C8AA-4F5E-94D5-A36F2C558A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798A96-74CD-4CE8-A89A-6CDD7A80F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D54440-823E-4D86-A9B9-1613DC8A9A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29B" w:rsidRPr="00B7512C" w:rsidRDefault="008C429B" w:rsidP="00B75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[972]</w:t>
    </w:r>
    <w:r>
      <w:tab/>
    </w:r>
    <w:r w:rsidR="00905AF0">
      <w:fldChar w:fldCharType="begin"/>
    </w:r>
    <w:r w:rsidR="00905AF0">
      <w:instrText xml:space="preserve"> PAGE  \* MERGEFORMAT </w:instrText>
    </w:r>
    <w:r w:rsidR="00905AF0">
      <w:fldChar w:fldCharType="separate"/>
    </w:r>
    <w:r w:rsidR="00905AF0">
      <w:rPr>
        <w:noProof/>
      </w:rPr>
      <w:t>1</w:t>
    </w:r>
    <w:r w:rsidR="00905A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89D" w:rsidRDefault="0096589D" w:rsidP="009F0C77">
      <w:r>
        <w:separator/>
      </w:r>
    </w:p>
  </w:footnote>
  <w:footnote w:type="continuationSeparator" w:id="0">
    <w:p w:rsidR="0096589D" w:rsidRDefault="009658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87ZW11"/>
    <w:docVar w:name="CoverBillType" w:val="r"/>
    <w:docVar w:name="docpath" w:val="L:\Council\bills\GM\24887ZW11.DOCX"/>
    <w:docVar w:name="dvBillNumber" w:val="97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3377F"/>
    <w:rsid w:val="00016A67"/>
    <w:rsid w:val="00017DD9"/>
    <w:rsid w:val="00026C9A"/>
    <w:rsid w:val="00063A09"/>
    <w:rsid w:val="000965A1"/>
    <w:rsid w:val="000E1785"/>
    <w:rsid w:val="000E6FA7"/>
    <w:rsid w:val="001023A4"/>
    <w:rsid w:val="0010776B"/>
    <w:rsid w:val="00124AFE"/>
    <w:rsid w:val="00133E66"/>
    <w:rsid w:val="00134ACF"/>
    <w:rsid w:val="00135869"/>
    <w:rsid w:val="00144E15"/>
    <w:rsid w:val="00184C31"/>
    <w:rsid w:val="001A4A62"/>
    <w:rsid w:val="001A681E"/>
    <w:rsid w:val="001D08F2"/>
    <w:rsid w:val="001F0F14"/>
    <w:rsid w:val="002037CA"/>
    <w:rsid w:val="002047A2"/>
    <w:rsid w:val="002321B6"/>
    <w:rsid w:val="0023696B"/>
    <w:rsid w:val="0024556B"/>
    <w:rsid w:val="00250967"/>
    <w:rsid w:val="002728F2"/>
    <w:rsid w:val="002759C5"/>
    <w:rsid w:val="00277DEE"/>
    <w:rsid w:val="00280D88"/>
    <w:rsid w:val="00294ABE"/>
    <w:rsid w:val="002A3EB4"/>
    <w:rsid w:val="00325348"/>
    <w:rsid w:val="0033377F"/>
    <w:rsid w:val="00353904"/>
    <w:rsid w:val="00393688"/>
    <w:rsid w:val="003D411E"/>
    <w:rsid w:val="003E3C1E"/>
    <w:rsid w:val="003E6148"/>
    <w:rsid w:val="00400EAA"/>
    <w:rsid w:val="0041760A"/>
    <w:rsid w:val="0041765F"/>
    <w:rsid w:val="004809EE"/>
    <w:rsid w:val="00511EE9"/>
    <w:rsid w:val="0051358F"/>
    <w:rsid w:val="00521E00"/>
    <w:rsid w:val="005512A7"/>
    <w:rsid w:val="00577C6C"/>
    <w:rsid w:val="0058501B"/>
    <w:rsid w:val="006215AA"/>
    <w:rsid w:val="006340D9"/>
    <w:rsid w:val="00643B8E"/>
    <w:rsid w:val="006577BD"/>
    <w:rsid w:val="00665EBC"/>
    <w:rsid w:val="00684B53"/>
    <w:rsid w:val="0069470D"/>
    <w:rsid w:val="006A476C"/>
    <w:rsid w:val="006A6A09"/>
    <w:rsid w:val="006B307F"/>
    <w:rsid w:val="006C6A93"/>
    <w:rsid w:val="006E02F9"/>
    <w:rsid w:val="006E48E3"/>
    <w:rsid w:val="00702F4E"/>
    <w:rsid w:val="00723E4B"/>
    <w:rsid w:val="00753C04"/>
    <w:rsid w:val="00756946"/>
    <w:rsid w:val="00757F80"/>
    <w:rsid w:val="00771EEC"/>
    <w:rsid w:val="00786819"/>
    <w:rsid w:val="007A325A"/>
    <w:rsid w:val="007B2306"/>
    <w:rsid w:val="007B4CCC"/>
    <w:rsid w:val="007F1523"/>
    <w:rsid w:val="007F509E"/>
    <w:rsid w:val="007F5799"/>
    <w:rsid w:val="007F6947"/>
    <w:rsid w:val="00872729"/>
    <w:rsid w:val="008C429B"/>
    <w:rsid w:val="008F4429"/>
    <w:rsid w:val="00905AF0"/>
    <w:rsid w:val="009352BB"/>
    <w:rsid w:val="0096589D"/>
    <w:rsid w:val="00990668"/>
    <w:rsid w:val="009F0C77"/>
    <w:rsid w:val="009F4DD1"/>
    <w:rsid w:val="00A64E80"/>
    <w:rsid w:val="00A741D9"/>
    <w:rsid w:val="00A85581"/>
    <w:rsid w:val="00A9741D"/>
    <w:rsid w:val="00AD4B17"/>
    <w:rsid w:val="00B26FA6"/>
    <w:rsid w:val="00B50C33"/>
    <w:rsid w:val="00B741CB"/>
    <w:rsid w:val="00B7512C"/>
    <w:rsid w:val="00B86BFF"/>
    <w:rsid w:val="00B934F3"/>
    <w:rsid w:val="00BB6347"/>
    <w:rsid w:val="00BD2134"/>
    <w:rsid w:val="00C038D8"/>
    <w:rsid w:val="00C045DD"/>
    <w:rsid w:val="00C117BB"/>
    <w:rsid w:val="00C3136F"/>
    <w:rsid w:val="00C3483A"/>
    <w:rsid w:val="00C74E9D"/>
    <w:rsid w:val="00C82FD3"/>
    <w:rsid w:val="00CC6B7B"/>
    <w:rsid w:val="00CD3619"/>
    <w:rsid w:val="00CE510F"/>
    <w:rsid w:val="00CF4447"/>
    <w:rsid w:val="00D405E7"/>
    <w:rsid w:val="00D41D56"/>
    <w:rsid w:val="00D6260D"/>
    <w:rsid w:val="00D6662B"/>
    <w:rsid w:val="00D742AC"/>
    <w:rsid w:val="00D95E2F"/>
    <w:rsid w:val="00D970A9"/>
    <w:rsid w:val="00DA4625"/>
    <w:rsid w:val="00DB3AC0"/>
    <w:rsid w:val="00DE68F0"/>
    <w:rsid w:val="00DF3845"/>
    <w:rsid w:val="00DF7E17"/>
    <w:rsid w:val="00E40B90"/>
    <w:rsid w:val="00EB00A2"/>
    <w:rsid w:val="00EB1BF3"/>
    <w:rsid w:val="00EB1E6D"/>
    <w:rsid w:val="00EF3EEE"/>
    <w:rsid w:val="00F149A7"/>
    <w:rsid w:val="00F50BAF"/>
    <w:rsid w:val="00F52C10"/>
    <w:rsid w:val="00F81FFD"/>
    <w:rsid w:val="00F85228"/>
    <w:rsid w:val="00FB6773"/>
    <w:rsid w:val="00FD036F"/>
    <w:rsid w:val="00FE053B"/>
    <w:rsid w:val="00FE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5A4A89-A0FC-4253-B695-72F2DC83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5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2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72_201106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4FE58-C05E-4EF1-8856-08F5A8B4E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387</Words>
  <Characters>2276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972: Jenkinsville-Monticello-Horeb Fire Department - South Carolina Legislature Online</dc:title>
  <dc:subject/>
  <dc:creator>gailmoore</dc:creator>
  <cp:keywords/>
  <dc:description/>
  <cp:lastModifiedBy>N Cumfer</cp:lastModifiedBy>
  <cp:revision>2</cp:revision>
  <cp:lastPrinted>2011-06-21T16:33:00Z</cp:lastPrinted>
  <dcterms:created xsi:type="dcterms:W3CDTF">2014-11-21T20:59:00Z</dcterms:created>
  <dcterms:modified xsi:type="dcterms:W3CDTF">2014-11-21T20:59:00Z</dcterms:modified>
</cp:coreProperties>
</file>