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307" w:rsidRDefault="003A7307" w:rsidP="003A7307">
      <w:pPr>
        <w:widowControl w:val="0"/>
        <w:jc w:val="center"/>
      </w:pPr>
      <w:bookmarkStart w:id="0" w:name="_GoBack"/>
      <w:bookmarkEnd w:id="0"/>
      <w:r w:rsidRPr="003A7307">
        <w:rPr>
          <w:b/>
        </w:rPr>
        <w:t>South Carolina General Assembly</w:t>
      </w:r>
    </w:p>
    <w:p w:rsidR="003A7307" w:rsidRDefault="003A7307" w:rsidP="003A7307">
      <w:pPr>
        <w:widowControl w:val="0"/>
        <w:jc w:val="center"/>
      </w:pPr>
      <w:r>
        <w:t>119th Session, 2011-2012</w:t>
      </w:r>
    </w:p>
    <w:p w:rsidR="003A7307" w:rsidRDefault="003A7307" w:rsidP="003A7307">
      <w:pPr>
        <w:widowControl w:val="0"/>
        <w:jc w:val="left"/>
      </w:pPr>
    </w:p>
    <w:p w:rsidR="003A7307" w:rsidRDefault="003A7307" w:rsidP="003A7307">
      <w:pPr>
        <w:widowControl w:val="0"/>
        <w:jc w:val="left"/>
        <w:rPr>
          <w:b/>
        </w:rPr>
      </w:pPr>
      <w:r w:rsidRPr="003A7307">
        <w:rPr>
          <w:b/>
        </w:rPr>
        <w:t>S.</w:t>
      </w:r>
      <w:r>
        <w:rPr>
          <w:b/>
        </w:rPr>
        <w:t xml:space="preserve"> </w:t>
      </w:r>
      <w:r w:rsidRPr="003A7307">
        <w:rPr>
          <w:b/>
        </w:rPr>
        <w:t>988</w:t>
      </w:r>
    </w:p>
    <w:p w:rsidR="003A7307" w:rsidRDefault="003A7307" w:rsidP="003A7307">
      <w:pPr>
        <w:widowControl w:val="0"/>
        <w:jc w:val="left"/>
        <w:rPr>
          <w:b/>
        </w:rPr>
      </w:pPr>
    </w:p>
    <w:p w:rsidR="003A7307" w:rsidRDefault="003A7307" w:rsidP="003A7307">
      <w:pPr>
        <w:widowControl w:val="0"/>
        <w:jc w:val="left"/>
      </w:pPr>
      <w:r w:rsidRPr="003A7307">
        <w:rPr>
          <w:b/>
        </w:rPr>
        <w:t>STATUS INFORMATION</w:t>
      </w:r>
    </w:p>
    <w:p w:rsidR="003A7307" w:rsidRDefault="003A7307" w:rsidP="003A7307">
      <w:pPr>
        <w:widowControl w:val="0"/>
        <w:jc w:val="left"/>
      </w:pPr>
    </w:p>
    <w:p w:rsidR="003A7307" w:rsidRDefault="003A7307" w:rsidP="003A7307">
      <w:pPr>
        <w:widowControl w:val="0"/>
        <w:jc w:val="left"/>
      </w:pPr>
      <w:r>
        <w:t>Senate Resolution</w:t>
      </w:r>
    </w:p>
    <w:p w:rsidR="003A7307" w:rsidRDefault="003A7307" w:rsidP="003A7307">
      <w:pPr>
        <w:widowControl w:val="0"/>
        <w:jc w:val="left"/>
      </w:pPr>
      <w:r>
        <w:t>Sponsors: Senator McConnell</w:t>
      </w:r>
    </w:p>
    <w:p w:rsidR="003A7307" w:rsidRDefault="003A7307" w:rsidP="003A7307">
      <w:pPr>
        <w:widowControl w:val="0"/>
        <w:jc w:val="left"/>
      </w:pPr>
      <w:r>
        <w:t>Document Path: l:\council\bills\gm\24901dg11.docx</w:t>
      </w:r>
    </w:p>
    <w:p w:rsidR="00E6363D" w:rsidRDefault="00E6363D" w:rsidP="003A7307">
      <w:pPr>
        <w:widowControl w:val="0"/>
        <w:jc w:val="left"/>
      </w:pPr>
      <w:r>
        <w:t>Companion/Similar bill(s): 4399, 4400</w:t>
      </w:r>
    </w:p>
    <w:p w:rsidR="003A7307" w:rsidRDefault="003A7307" w:rsidP="003A7307">
      <w:pPr>
        <w:widowControl w:val="0"/>
        <w:jc w:val="left"/>
      </w:pPr>
    </w:p>
    <w:p w:rsidR="003A7307" w:rsidRDefault="003A7307" w:rsidP="003A7307">
      <w:pPr>
        <w:widowControl w:val="0"/>
        <w:jc w:val="left"/>
      </w:pPr>
      <w:r>
        <w:t>Introduced in the Senate on June 28, 2011</w:t>
      </w:r>
    </w:p>
    <w:p w:rsidR="003A7307" w:rsidRDefault="003A7307" w:rsidP="003A7307">
      <w:pPr>
        <w:widowControl w:val="0"/>
        <w:jc w:val="left"/>
      </w:pPr>
      <w:r>
        <w:t>Adopted by the Senate on June 28, 2011</w:t>
      </w:r>
    </w:p>
    <w:p w:rsidR="003A7307" w:rsidRDefault="003A7307" w:rsidP="003A7307">
      <w:pPr>
        <w:widowControl w:val="0"/>
        <w:jc w:val="left"/>
      </w:pPr>
    </w:p>
    <w:p w:rsidR="003A7307" w:rsidRDefault="003A7307" w:rsidP="003A7307">
      <w:pPr>
        <w:widowControl w:val="0"/>
        <w:jc w:val="left"/>
      </w:pPr>
      <w:r>
        <w:t xml:space="preserve">Summary: </w:t>
      </w:r>
      <w:r w:rsidR="0021043E">
        <w:t>Rocky "Rocky D" Disabato</w:t>
      </w:r>
    </w:p>
    <w:p w:rsidR="003A7307" w:rsidRDefault="003A7307" w:rsidP="003A7307">
      <w:pPr>
        <w:widowControl w:val="0"/>
        <w:jc w:val="left"/>
      </w:pPr>
    </w:p>
    <w:p w:rsidR="003A7307" w:rsidRDefault="003A7307" w:rsidP="003A7307">
      <w:pPr>
        <w:widowControl w:val="0"/>
        <w:jc w:val="left"/>
      </w:pPr>
    </w:p>
    <w:p w:rsidR="003A7307" w:rsidRDefault="003A7307" w:rsidP="003A73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7307">
        <w:rPr>
          <w:b/>
        </w:rPr>
        <w:t>HISTORY OF LEGISLATIVE ACTIONS</w:t>
      </w:r>
    </w:p>
    <w:p w:rsidR="003A7307" w:rsidRDefault="003A7307" w:rsidP="003A73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7307" w:rsidRPr="003A7307" w:rsidRDefault="003A7307" w:rsidP="003A73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7307">
        <w:rPr>
          <w:u w:val="single"/>
        </w:rPr>
        <w:tab/>
        <w:t>Date</w:t>
      </w:r>
      <w:r w:rsidRPr="003A7307">
        <w:rPr>
          <w:u w:val="single"/>
        </w:rPr>
        <w:tab/>
        <w:t>Body</w:t>
      </w:r>
      <w:r w:rsidRPr="003A7307">
        <w:rPr>
          <w:u w:val="single"/>
        </w:rPr>
        <w:tab/>
        <w:t>Action Description with journal page number</w:t>
      </w:r>
      <w:r w:rsidRPr="003A7307">
        <w:rPr>
          <w:u w:val="single"/>
        </w:rPr>
        <w:tab/>
      </w:r>
    </w:p>
    <w:p w:rsidR="0001164A" w:rsidRDefault="0001164A" w:rsidP="000116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6/28/2011</w:t>
      </w:r>
      <w:r>
        <w:tab/>
        <w:t>Senate</w:t>
      </w:r>
      <w:r>
        <w:tab/>
      </w:r>
      <w:r w:rsidRPr="00E40E58">
        <w:t>Introduced and adopted (</w:t>
      </w:r>
      <w:hyperlink r:id="rId7" w:history="1">
        <w:r w:rsidRPr="00E40E58">
          <w:rPr>
            <w:rStyle w:val="Hyperlink"/>
          </w:rPr>
          <w:t>Senate Journal</w:t>
        </w:r>
        <w:r w:rsidRPr="00E40E58">
          <w:rPr>
            <w:rStyle w:val="Hyperlink"/>
          </w:rPr>
          <w:noBreakHyphen/>
          <w:t>page 3</w:t>
        </w:r>
      </w:hyperlink>
      <w:r w:rsidRPr="00E40E58">
        <w:t>)</w:t>
      </w:r>
    </w:p>
    <w:p w:rsidR="0001164A" w:rsidRDefault="0001164A" w:rsidP="000116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7307" w:rsidRPr="003A7307" w:rsidRDefault="003A7307" w:rsidP="003A73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7307" w:rsidRDefault="003A7307" w:rsidP="003A7307">
      <w:r w:rsidRPr="003A7307">
        <w:rPr>
          <w:b/>
        </w:rPr>
        <w:t>VERSIONS OF THIS BILL</w:t>
      </w:r>
    </w:p>
    <w:p w:rsidR="003A7307" w:rsidRDefault="003A7307" w:rsidP="003A7307"/>
    <w:p w:rsidR="003A7307" w:rsidRDefault="00786F28" w:rsidP="003A7307">
      <w:hyperlink r:id="rId8" w:history="1">
        <w:r w:rsidR="003A7307">
          <w:rPr>
            <w:rStyle w:val="Hyperlink"/>
          </w:rPr>
          <w:t>6/28/2011</w:t>
        </w:r>
      </w:hyperlink>
    </w:p>
    <w:p w:rsidR="003A7307" w:rsidRDefault="003A7307" w:rsidP="003A7307"/>
    <w:p w:rsidR="003A7307" w:rsidRDefault="003A7307" w:rsidP="003A7307">
      <w:pPr>
        <w:sectPr w:rsidR="003A7307" w:rsidSect="003A73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1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3B5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5F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WTMA RADIO PERSONALITY ROCKY “ROCKY D” DISABATO FOR TEN OUTSTANDING YEARS ON</w:t>
      </w:r>
      <w:r w:rsidRPr="00914C55">
        <w:rPr>
          <w:i/>
        </w:rPr>
        <w:t xml:space="preserve"> THE R</w:t>
      </w:r>
      <w:r w:rsidRPr="00874C2D">
        <w:rPr>
          <w:i/>
        </w:rPr>
        <w:t>OCKY D SHOW</w:t>
      </w:r>
      <w:r>
        <w:t>, AND TO PROCLAIM AUGUST 31, 2011, AS “ROCKY D” DAY IN SOUTH CAROLINA.</w:t>
      </w:r>
    </w:p>
    <w:p w:rsidR="00873B58" w:rsidRDefault="00873B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5FAE" w:rsidRDefault="00873B58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85FAE">
        <w:t>the members of the South Carolina Senate are pleased to honor the work of members of the broadcast industry such as WTMA</w:t>
      </w:r>
      <w:r w:rsidR="00685FAE" w:rsidRPr="00914C55">
        <w:t>’</w:t>
      </w:r>
      <w:r w:rsidR="00685FAE">
        <w:t>s Rocky D; and</w:t>
      </w:r>
    </w:p>
    <w:p w:rsidR="00685FAE" w:rsidRDefault="00685FAE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FAE" w:rsidRDefault="00685FAE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Rocky D, as his admirers call this Charleston radio celebrity, has graced the airwaves with his voice on WTMA for ten years, a veritable millennium in broadcast years; and </w:t>
      </w:r>
    </w:p>
    <w:p w:rsidR="00685FAE" w:rsidRDefault="00685FAE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FAE" w:rsidRDefault="00685FAE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and raised in Chicago, Illinois, </w:t>
      </w:r>
      <w:r>
        <w:rPr>
          <w:color w:val="000000" w:themeColor="text1"/>
          <w:u w:color="000000" w:themeColor="text1"/>
        </w:rPr>
        <w:t>he was employed with</w:t>
      </w:r>
      <w:r w:rsidRPr="00A80143">
        <w:rPr>
          <w:color w:val="000000" w:themeColor="text1"/>
          <w:u w:color="000000" w:themeColor="text1"/>
        </w:rPr>
        <w:t xml:space="preserve"> NBC in Chicago</w:t>
      </w:r>
      <w:r>
        <w:rPr>
          <w:color w:val="000000" w:themeColor="text1"/>
          <w:u w:color="000000" w:themeColor="text1"/>
        </w:rPr>
        <w:t xml:space="preserve"> after earning a bachelor</w:t>
      </w:r>
      <w:r w:rsidRPr="00914C5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r</w:t>
      </w:r>
      <w:r w:rsidRPr="00A80143">
        <w:rPr>
          <w:color w:val="000000" w:themeColor="text1"/>
          <w:u w:color="000000" w:themeColor="text1"/>
        </w:rPr>
        <w:t>adio/</w:t>
      </w:r>
      <w:r>
        <w:rPr>
          <w:color w:val="000000" w:themeColor="text1"/>
          <w:u w:color="000000" w:themeColor="text1"/>
        </w:rPr>
        <w:t>t</w:t>
      </w:r>
      <w:r w:rsidRPr="00A80143">
        <w:rPr>
          <w:color w:val="000000" w:themeColor="text1"/>
          <w:u w:color="000000" w:themeColor="text1"/>
        </w:rPr>
        <w:t>elevision</w:t>
      </w:r>
      <w:r>
        <w:rPr>
          <w:color w:val="000000" w:themeColor="text1"/>
          <w:u w:color="000000" w:themeColor="text1"/>
        </w:rPr>
        <w:t xml:space="preserve"> from a university in Chicago; and</w:t>
      </w:r>
    </w:p>
    <w:p w:rsidR="00685FAE" w:rsidRDefault="00685FAE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FAE" w:rsidRDefault="00685FAE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A80143">
        <w:rPr>
          <w:color w:val="000000" w:themeColor="text1"/>
          <w:u w:color="000000" w:themeColor="text1"/>
        </w:rPr>
        <w:t>Rocky decided to create a radio talk show that tells the truth no matter who gets angry about it</w:t>
      </w:r>
      <w:r>
        <w:rPr>
          <w:color w:val="000000" w:themeColor="text1"/>
          <w:u w:color="000000" w:themeColor="text1"/>
        </w:rPr>
        <w:t xml:space="preserve">, and </w:t>
      </w:r>
      <w:r>
        <w:t xml:space="preserve">he now hosts his signature program </w:t>
      </w:r>
      <w:r w:rsidRPr="00914C55">
        <w:rPr>
          <w:i/>
        </w:rPr>
        <w:t>Radio Free Rocky D</w:t>
      </w:r>
      <w:r>
        <w:t xml:space="preserve"> from noon to three every weekday; and</w:t>
      </w:r>
    </w:p>
    <w:p w:rsidR="00685FAE" w:rsidRDefault="00685FAE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FAE" w:rsidRDefault="00685FAE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he has worked in the radio industry </w:t>
      </w:r>
      <w:r w:rsidRPr="00A80143">
        <w:rPr>
          <w:color w:val="000000" w:themeColor="text1"/>
          <w:u w:color="000000" w:themeColor="text1"/>
        </w:rPr>
        <w:t xml:space="preserve">on air in Los Angeles, </w:t>
      </w:r>
      <w:r>
        <w:rPr>
          <w:color w:val="000000" w:themeColor="text1"/>
          <w:u w:color="000000" w:themeColor="text1"/>
        </w:rPr>
        <w:t xml:space="preserve">California; </w:t>
      </w:r>
      <w:r w:rsidRPr="00A80143">
        <w:rPr>
          <w:color w:val="000000" w:themeColor="text1"/>
          <w:u w:color="000000" w:themeColor="text1"/>
        </w:rPr>
        <w:t>New J</w:t>
      </w:r>
      <w:r>
        <w:rPr>
          <w:color w:val="000000" w:themeColor="text1"/>
          <w:u w:color="000000" w:themeColor="text1"/>
        </w:rPr>
        <w:t>er</w:t>
      </w:r>
      <w:r w:rsidRPr="00A80143">
        <w:rPr>
          <w:color w:val="000000" w:themeColor="text1"/>
          <w:u w:color="000000" w:themeColor="text1"/>
        </w:rPr>
        <w:t>sey</w:t>
      </w:r>
      <w:r>
        <w:rPr>
          <w:color w:val="000000" w:themeColor="text1"/>
          <w:u w:color="000000" w:themeColor="text1"/>
        </w:rPr>
        <w:t xml:space="preserve">; and Orlando and </w:t>
      </w:r>
      <w:r w:rsidRPr="00A80143">
        <w:rPr>
          <w:color w:val="000000" w:themeColor="text1"/>
          <w:u w:color="000000" w:themeColor="text1"/>
        </w:rPr>
        <w:t>Tamp</w:t>
      </w:r>
      <w:r>
        <w:rPr>
          <w:color w:val="000000" w:themeColor="text1"/>
          <w:u w:color="000000" w:themeColor="text1"/>
        </w:rPr>
        <w:t xml:space="preserve">a, Florida; and </w:t>
      </w:r>
      <w:r>
        <w:t>while on the air in Tampa, he was discovered and recruited to join WTMA as part of the talk</w:t>
      </w:r>
      <w:r>
        <w:noBreakHyphen/>
        <w:t>show lineup; and</w:t>
      </w:r>
    </w:p>
    <w:p w:rsidR="00685FAE" w:rsidRDefault="00685FAE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FAE" w:rsidRDefault="00685FAE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tirelessly donating countless hours to organizations, nonprofits, community events</w:t>
      </w:r>
      <w:r w:rsidR="007A68FB">
        <w:t>,</w:t>
      </w:r>
      <w:r>
        <w:t xml:space="preserve"> fundraisers</w:t>
      </w:r>
      <w:r w:rsidR="007A68FB">
        <w:t>,</w:t>
      </w:r>
      <w:r>
        <w:t xml:space="preserve"> and charities, he has fallen in love with the rich history of the Lowcountry and has been named an honorary member of the Sons of Confederate Veterans; and</w:t>
      </w:r>
    </w:p>
    <w:p w:rsidR="00685FAE" w:rsidRDefault="00685FAE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FAE" w:rsidRDefault="00685FAE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his time away from WTMA radio station, he referees ice hockey games and enjoys riding his bike along the Lowcountry beaches; and</w:t>
      </w:r>
    </w:p>
    <w:p w:rsidR="00685FAE" w:rsidRDefault="00685FAE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B58" w:rsidRDefault="00685FAE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Senate are grateful for the long and successful career that radio talk</w:t>
      </w:r>
      <w:r>
        <w:noBreakHyphen/>
        <w:t>show host Rocky D has provided for Charleston listeners, and for the information and energy he imparts to his large and enthusiastic audience</w:t>
      </w:r>
      <w:r w:rsidR="00873B58">
        <w:t>.  Now, therefore,</w:t>
      </w:r>
    </w:p>
    <w:p w:rsidR="00873B58" w:rsidRDefault="00873B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B58" w:rsidRDefault="00873B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73B58" w:rsidRDefault="00873B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FAE" w:rsidRPr="006B5854" w:rsidRDefault="00873B58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685FAE">
        <w:t xml:space="preserve">the members of the South Carolina Senate, by this resolution, recognize and honor WTMA radio personality Rocky “Rocky D” Disabato  for ten outstanding years on </w:t>
      </w:r>
      <w:r w:rsidR="00685FAE" w:rsidRPr="00874C2D">
        <w:rPr>
          <w:i/>
        </w:rPr>
        <w:t>The Rocky D Show</w:t>
      </w:r>
      <w:r w:rsidR="00685FAE">
        <w:t>, and proclaim August 31, 2011, as “Rocky D Day” In South Carolina.</w:t>
      </w:r>
    </w:p>
    <w:p w:rsidR="00685FAE" w:rsidRDefault="00685FAE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5FAE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Rocky “Rocky D” Disabato</w:t>
      </w:r>
      <w:r w:rsidR="00873B58">
        <w:t>.</w:t>
      </w:r>
    </w:p>
    <w:p w:rsidR="00381D01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81D01" w:rsidRDefault="00381D01" w:rsidP="003A7307">
      <w:pPr>
        <w:suppressAutoHyphens/>
      </w:pPr>
    </w:p>
    <w:sectPr w:rsidR="00381D01" w:rsidSect="003A730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3B58" w:rsidRDefault="00873B58" w:rsidP="009F0C77">
      <w:r>
        <w:separator/>
      </w:r>
    </w:p>
  </w:endnote>
  <w:endnote w:type="continuationSeparator" w:id="0">
    <w:p w:rsidR="00873B58" w:rsidRDefault="00873B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CEA7B4-A06F-4ADE-A169-688C4F9CB85F}"/>
    <w:embedBold r:id="rId2" w:fontKey="{8CCE2907-F32F-4938-8716-E64BC0956D9B}"/>
    <w:embedItalic r:id="rId3" w:fontKey="{157ABFE1-739D-463E-9ED4-A9ABE6EB043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8F6432A-BA81-4D1D-AA88-9F41C9A04F1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2DFAC701-6F05-4339-8264-85DBD60DC6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CECECCC-CA71-4BCD-BB38-5CC19BA93C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307" w:rsidRPr="00381D01" w:rsidRDefault="003A7307" w:rsidP="00381D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[988]</w:t>
    </w:r>
    <w:r>
      <w:tab/>
    </w:r>
    <w:r w:rsidR="00786F28">
      <w:fldChar w:fldCharType="begin"/>
    </w:r>
    <w:r w:rsidR="00786F28">
      <w:instrText xml:space="preserve"> PAGE  \* MERGEFORMAT </w:instrText>
    </w:r>
    <w:r w:rsidR="00786F28">
      <w:fldChar w:fldCharType="separate"/>
    </w:r>
    <w:r w:rsidR="00786F28">
      <w:rPr>
        <w:noProof/>
      </w:rPr>
      <w:t>1</w:t>
    </w:r>
    <w:r w:rsidR="00786F2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3B58" w:rsidRDefault="00873B58" w:rsidP="009F0C77">
      <w:r>
        <w:separator/>
      </w:r>
    </w:p>
  </w:footnote>
  <w:footnote w:type="continuationSeparator" w:id="0">
    <w:p w:rsidR="00873B58" w:rsidRDefault="00873B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901DG11"/>
    <w:docVar w:name="CoverBillType" w:val="r"/>
    <w:docVar w:name="docpath" w:val="L:\Council\bills\GM\24901DG11.DOCX"/>
    <w:docVar w:name="dvBillNumber" w:val="98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35CD7"/>
    <w:rsid w:val="0001164A"/>
    <w:rsid w:val="00026C9A"/>
    <w:rsid w:val="000965A1"/>
    <w:rsid w:val="000E1785"/>
    <w:rsid w:val="000F4689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043E"/>
    <w:rsid w:val="0022363E"/>
    <w:rsid w:val="002321B6"/>
    <w:rsid w:val="0023684C"/>
    <w:rsid w:val="0023696B"/>
    <w:rsid w:val="00250967"/>
    <w:rsid w:val="002759C5"/>
    <w:rsid w:val="00277DEE"/>
    <w:rsid w:val="00280D88"/>
    <w:rsid w:val="002845FA"/>
    <w:rsid w:val="0028613B"/>
    <w:rsid w:val="00294ABE"/>
    <w:rsid w:val="002A3EB4"/>
    <w:rsid w:val="00325348"/>
    <w:rsid w:val="00381D01"/>
    <w:rsid w:val="00383331"/>
    <w:rsid w:val="00393688"/>
    <w:rsid w:val="003A7307"/>
    <w:rsid w:val="003D411E"/>
    <w:rsid w:val="003E3C1E"/>
    <w:rsid w:val="003E6148"/>
    <w:rsid w:val="00400EAA"/>
    <w:rsid w:val="0041760A"/>
    <w:rsid w:val="004809EE"/>
    <w:rsid w:val="004E5DF9"/>
    <w:rsid w:val="00511EE9"/>
    <w:rsid w:val="00521E00"/>
    <w:rsid w:val="00577C6C"/>
    <w:rsid w:val="0058501B"/>
    <w:rsid w:val="006215AA"/>
    <w:rsid w:val="0062668E"/>
    <w:rsid w:val="006340D9"/>
    <w:rsid w:val="00637C68"/>
    <w:rsid w:val="00643B8E"/>
    <w:rsid w:val="00665EBC"/>
    <w:rsid w:val="00685FAE"/>
    <w:rsid w:val="0069470D"/>
    <w:rsid w:val="006A476C"/>
    <w:rsid w:val="006B203A"/>
    <w:rsid w:val="006C6A93"/>
    <w:rsid w:val="006E02F9"/>
    <w:rsid w:val="006F4941"/>
    <w:rsid w:val="007321A5"/>
    <w:rsid w:val="00753C04"/>
    <w:rsid w:val="00756946"/>
    <w:rsid w:val="00757F80"/>
    <w:rsid w:val="00771EEC"/>
    <w:rsid w:val="00786819"/>
    <w:rsid w:val="00786F28"/>
    <w:rsid w:val="007A325A"/>
    <w:rsid w:val="007A68FB"/>
    <w:rsid w:val="007F1523"/>
    <w:rsid w:val="007F509E"/>
    <w:rsid w:val="007F5799"/>
    <w:rsid w:val="007F6947"/>
    <w:rsid w:val="00830045"/>
    <w:rsid w:val="00872729"/>
    <w:rsid w:val="00873B58"/>
    <w:rsid w:val="008E3B71"/>
    <w:rsid w:val="008F4429"/>
    <w:rsid w:val="00916961"/>
    <w:rsid w:val="009352BB"/>
    <w:rsid w:val="00951CDD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35CD7"/>
    <w:rsid w:val="00C62B22"/>
    <w:rsid w:val="00C74E9D"/>
    <w:rsid w:val="00C82FD3"/>
    <w:rsid w:val="00CC6B7B"/>
    <w:rsid w:val="00CD3619"/>
    <w:rsid w:val="00CF4447"/>
    <w:rsid w:val="00D405E7"/>
    <w:rsid w:val="00D416C0"/>
    <w:rsid w:val="00D41D56"/>
    <w:rsid w:val="00D6260D"/>
    <w:rsid w:val="00D6662B"/>
    <w:rsid w:val="00D731EA"/>
    <w:rsid w:val="00D95E2F"/>
    <w:rsid w:val="00D970A9"/>
    <w:rsid w:val="00DB3AC0"/>
    <w:rsid w:val="00DE68F0"/>
    <w:rsid w:val="00DF3845"/>
    <w:rsid w:val="00DF7E17"/>
    <w:rsid w:val="00E03532"/>
    <w:rsid w:val="00E6363D"/>
    <w:rsid w:val="00EA3778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75DA229-12C1-470F-8B0C-64FA301D3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1C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CD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73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988_201106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6-28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EE05B-9CBA-4B84-84D5-66BBB2E53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442</Words>
  <Characters>2276</Characters>
  <Application>Microsoft Office Word</Application>
  <DocSecurity>4</DocSecurity>
  <Lines>93</Lines>
  <Paragraphs>30</Paragraphs>
  <ScaleCrop>false</ScaleCrop>
  <Company> </Company>
  <LinksUpToDate>false</LinksUpToDate>
  <CharactersWithSpaces>2692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988: Rocky "Rocky D" Disabato - South Carolina Legislature Online</dc:title>
  <dc:subject/>
  <dc:creator>gailmoore</dc:creator>
  <cp:keywords/>
  <dc:description/>
  <cp:lastModifiedBy>N Cumfer</cp:lastModifiedBy>
  <cp:revision>2</cp:revision>
  <cp:lastPrinted>2011-06-27T19:17:00Z</cp:lastPrinted>
  <dcterms:created xsi:type="dcterms:W3CDTF">2014-11-21T21:00:00Z</dcterms:created>
  <dcterms:modified xsi:type="dcterms:W3CDTF">2014-11-21T21:00:00Z</dcterms:modified>
</cp:coreProperties>
</file>