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6ECF" w:rsidRDefault="00FA6ECF" w:rsidP="00FA6ECF">
      <w:pPr>
        <w:widowControl w:val="0"/>
        <w:jc w:val="center"/>
      </w:pPr>
      <w:r w:rsidRPr="00FA6ECF">
        <w:rPr>
          <w:b/>
        </w:rPr>
        <w:t>South Carolina General Assembly</w:t>
      </w:r>
    </w:p>
    <w:p w:rsidR="00FA6ECF" w:rsidRDefault="00FA6ECF" w:rsidP="00FA6ECF">
      <w:pPr>
        <w:widowControl w:val="0"/>
        <w:jc w:val="center"/>
      </w:pPr>
      <w:r>
        <w:t>120th Session, 2013-2014</w:t>
      </w:r>
    </w:p>
    <w:p w:rsidR="00FA6ECF" w:rsidRDefault="00FA6ECF" w:rsidP="00FA6ECF">
      <w:pPr>
        <w:widowControl w:val="0"/>
        <w:jc w:val="left"/>
      </w:pPr>
    </w:p>
    <w:p w:rsidR="00FA6ECF" w:rsidRDefault="00FA6ECF" w:rsidP="00FA6ECF">
      <w:pPr>
        <w:widowControl w:val="0"/>
        <w:jc w:val="left"/>
        <w:rPr>
          <w:b/>
        </w:rPr>
      </w:pPr>
      <w:r w:rsidRPr="00FA6ECF">
        <w:rPr>
          <w:b/>
        </w:rPr>
        <w:t>S.</w:t>
      </w:r>
      <w:r>
        <w:rPr>
          <w:b/>
        </w:rPr>
        <w:t xml:space="preserve"> </w:t>
      </w:r>
      <w:r w:rsidRPr="00FA6ECF">
        <w:rPr>
          <w:b/>
        </w:rPr>
        <w:t>1078</w:t>
      </w:r>
    </w:p>
    <w:p w:rsidR="00FA6ECF" w:rsidRDefault="00FA6ECF" w:rsidP="00FA6ECF">
      <w:pPr>
        <w:widowControl w:val="0"/>
        <w:jc w:val="left"/>
        <w:rPr>
          <w:b/>
        </w:rPr>
      </w:pPr>
    </w:p>
    <w:p w:rsidR="00FA6ECF" w:rsidRDefault="00FA6ECF" w:rsidP="00FA6ECF">
      <w:pPr>
        <w:widowControl w:val="0"/>
        <w:jc w:val="left"/>
      </w:pPr>
      <w:r w:rsidRPr="00FA6ECF">
        <w:rPr>
          <w:b/>
        </w:rPr>
        <w:t>STATUS INFORMATION</w:t>
      </w:r>
    </w:p>
    <w:p w:rsidR="00FA6ECF" w:rsidRDefault="00FA6ECF" w:rsidP="00FA6ECF">
      <w:pPr>
        <w:widowControl w:val="0"/>
        <w:jc w:val="left"/>
      </w:pPr>
    </w:p>
    <w:p w:rsidR="00FA6ECF" w:rsidRDefault="00FA6ECF" w:rsidP="00FA6ECF">
      <w:pPr>
        <w:widowControl w:val="0"/>
        <w:jc w:val="left"/>
      </w:pPr>
      <w:r>
        <w:t>Senate Resolution</w:t>
      </w:r>
    </w:p>
    <w:p w:rsidR="00FA6ECF" w:rsidRDefault="00FA6ECF" w:rsidP="00FA6ECF">
      <w:pPr>
        <w:widowControl w:val="0"/>
        <w:jc w:val="left"/>
      </w:pPr>
      <w:r>
        <w:t>Sponsors: Senators Grooms, Jackson and Campbell</w:t>
      </w:r>
    </w:p>
    <w:p w:rsidR="00FA6ECF" w:rsidRDefault="00FA6ECF" w:rsidP="00FA6ECF">
      <w:pPr>
        <w:widowControl w:val="0"/>
        <w:jc w:val="left"/>
      </w:pPr>
      <w:r>
        <w:t>Document Path: l:\council\bills\rm\1494ab14.docx</w:t>
      </w:r>
    </w:p>
    <w:p w:rsidR="00FA6ECF" w:rsidRDefault="00FA6ECF" w:rsidP="00FA6ECF">
      <w:pPr>
        <w:widowControl w:val="0"/>
        <w:jc w:val="left"/>
      </w:pPr>
    </w:p>
    <w:p w:rsidR="00FA6ECF" w:rsidRDefault="00FA6ECF" w:rsidP="00FA6ECF">
      <w:pPr>
        <w:widowControl w:val="0"/>
        <w:jc w:val="left"/>
      </w:pPr>
      <w:r>
        <w:t>Introduced in the Senate on March 4, 2014</w:t>
      </w:r>
    </w:p>
    <w:p w:rsidR="00FA6ECF" w:rsidRDefault="00FA6ECF" w:rsidP="00FA6ECF">
      <w:pPr>
        <w:widowControl w:val="0"/>
        <w:jc w:val="left"/>
      </w:pPr>
      <w:r>
        <w:t>Adopted by the Senate on March 4, 2014</w:t>
      </w:r>
    </w:p>
    <w:p w:rsidR="00FA6ECF" w:rsidRDefault="00FA6ECF" w:rsidP="00FA6ECF">
      <w:pPr>
        <w:widowControl w:val="0"/>
        <w:jc w:val="left"/>
      </w:pPr>
    </w:p>
    <w:p w:rsidR="00FA6ECF" w:rsidRDefault="00FA6ECF" w:rsidP="00FA6ECF">
      <w:pPr>
        <w:widowControl w:val="0"/>
        <w:jc w:val="left"/>
      </w:pPr>
      <w:r>
        <w:t xml:space="preserve">Summary: </w:t>
      </w:r>
      <w:r w:rsidR="003171BB">
        <w:t>Bruce Ellington</w:t>
      </w:r>
    </w:p>
    <w:p w:rsidR="00FA6ECF" w:rsidRDefault="00FA6ECF" w:rsidP="00FA6ECF">
      <w:pPr>
        <w:widowControl w:val="0"/>
        <w:jc w:val="left"/>
      </w:pPr>
    </w:p>
    <w:p w:rsidR="00FA6ECF" w:rsidRDefault="00FA6ECF" w:rsidP="00FA6ECF">
      <w:pPr>
        <w:widowControl w:val="0"/>
        <w:jc w:val="left"/>
      </w:pPr>
    </w:p>
    <w:p w:rsidR="00FA6ECF" w:rsidRDefault="00FA6ECF" w:rsidP="00FA6ECF">
      <w:pPr>
        <w:widowControl w:val="0"/>
        <w:tabs>
          <w:tab w:val="center" w:pos="590"/>
          <w:tab w:val="center" w:pos="1440"/>
          <w:tab w:val="left" w:pos="1872"/>
          <w:tab w:val="left" w:pos="9187"/>
        </w:tabs>
        <w:jc w:val="left"/>
      </w:pPr>
      <w:r w:rsidRPr="00FA6ECF">
        <w:rPr>
          <w:b/>
        </w:rPr>
        <w:t>HISTORY OF LEGISLATIVE ACTIONS</w:t>
      </w:r>
    </w:p>
    <w:p w:rsidR="00FA6ECF" w:rsidRDefault="00FA6ECF" w:rsidP="00FA6ECF">
      <w:pPr>
        <w:widowControl w:val="0"/>
        <w:tabs>
          <w:tab w:val="center" w:pos="590"/>
          <w:tab w:val="center" w:pos="1440"/>
          <w:tab w:val="left" w:pos="1872"/>
          <w:tab w:val="left" w:pos="9187"/>
        </w:tabs>
        <w:jc w:val="left"/>
      </w:pPr>
    </w:p>
    <w:p w:rsidR="00FA6ECF" w:rsidRPr="00FA6ECF" w:rsidRDefault="00FA6ECF" w:rsidP="00FA6ECF">
      <w:pPr>
        <w:widowControl w:val="0"/>
        <w:tabs>
          <w:tab w:val="center" w:pos="590"/>
          <w:tab w:val="center" w:pos="1440"/>
          <w:tab w:val="left" w:pos="1872"/>
          <w:tab w:val="left" w:pos="9187"/>
        </w:tabs>
        <w:jc w:val="left"/>
      </w:pPr>
      <w:bookmarkStart w:id="0" w:name="_GoBack"/>
      <w:r w:rsidRPr="00FA6ECF">
        <w:rPr>
          <w:u w:val="single"/>
        </w:rPr>
        <w:tab/>
        <w:t>Date</w:t>
      </w:r>
      <w:r w:rsidRPr="00FA6ECF">
        <w:rPr>
          <w:u w:val="single"/>
        </w:rPr>
        <w:tab/>
        <w:t>Body</w:t>
      </w:r>
      <w:r w:rsidRPr="00FA6ECF">
        <w:rPr>
          <w:u w:val="single"/>
        </w:rPr>
        <w:tab/>
        <w:t>Action Description with journal page number</w:t>
      </w:r>
      <w:r w:rsidRPr="00FA6ECF">
        <w:rPr>
          <w:u w:val="single"/>
        </w:rPr>
        <w:tab/>
      </w:r>
      <w:bookmarkEnd w:id="0"/>
    </w:p>
    <w:p w:rsidR="00500D5A" w:rsidRDefault="00500D5A" w:rsidP="00500D5A">
      <w:pPr>
        <w:widowControl w:val="0"/>
        <w:tabs>
          <w:tab w:val="right" w:pos="1008"/>
          <w:tab w:val="left" w:pos="1152"/>
          <w:tab w:val="left" w:pos="1872"/>
          <w:tab w:val="left" w:pos="9187"/>
        </w:tabs>
        <w:ind w:left="2088" w:hanging="2088"/>
        <w:jc w:val="left"/>
      </w:pPr>
      <w:r>
        <w:tab/>
        <w:t>3/4/2014</w:t>
      </w:r>
      <w:r>
        <w:tab/>
        <w:t>Senate</w:t>
      </w:r>
      <w:r>
        <w:tab/>
      </w:r>
      <w:r w:rsidRPr="000708E1">
        <w:t>Introduced and adopted (</w:t>
      </w:r>
      <w:hyperlink r:id="rId7" w:history="1">
        <w:r w:rsidRPr="000708E1">
          <w:rPr>
            <w:rStyle w:val="Hyperlink"/>
          </w:rPr>
          <w:t>Senate Journal</w:t>
        </w:r>
        <w:r w:rsidRPr="000708E1">
          <w:rPr>
            <w:rStyle w:val="Hyperlink"/>
          </w:rPr>
          <w:noBreakHyphen/>
          <w:t>page 8</w:t>
        </w:r>
      </w:hyperlink>
      <w:r w:rsidRPr="000708E1">
        <w:t>)</w:t>
      </w:r>
    </w:p>
    <w:p w:rsidR="00500D5A" w:rsidRDefault="00500D5A" w:rsidP="00500D5A">
      <w:pPr>
        <w:widowControl w:val="0"/>
        <w:tabs>
          <w:tab w:val="right" w:pos="1008"/>
          <w:tab w:val="left" w:pos="1152"/>
          <w:tab w:val="left" w:pos="1872"/>
          <w:tab w:val="left" w:pos="9187"/>
        </w:tabs>
        <w:ind w:left="2088" w:hanging="2088"/>
        <w:jc w:val="left"/>
      </w:pPr>
    </w:p>
    <w:p w:rsidR="00FA6ECF" w:rsidRPr="00FA6ECF" w:rsidRDefault="00FA6ECF" w:rsidP="00FA6ECF">
      <w:pPr>
        <w:widowControl w:val="0"/>
        <w:tabs>
          <w:tab w:val="right" w:pos="1008"/>
          <w:tab w:val="left" w:pos="1152"/>
          <w:tab w:val="left" w:pos="1872"/>
          <w:tab w:val="left" w:pos="9187"/>
        </w:tabs>
        <w:ind w:left="2088" w:hanging="2088"/>
        <w:jc w:val="left"/>
      </w:pPr>
    </w:p>
    <w:p w:rsidR="00FA6ECF" w:rsidRDefault="00FA6ECF" w:rsidP="00FA6ECF">
      <w:r w:rsidRPr="00FA6ECF">
        <w:rPr>
          <w:b/>
        </w:rPr>
        <w:t>VERSIONS OF THIS BILL</w:t>
      </w:r>
    </w:p>
    <w:p w:rsidR="00FA6ECF" w:rsidRDefault="00FA6ECF" w:rsidP="00FA6ECF"/>
    <w:p w:rsidR="00FA6ECF" w:rsidRDefault="00007207" w:rsidP="00FA6ECF">
      <w:hyperlink r:id="rId8" w:history="1">
        <w:r w:rsidR="00FA6ECF">
          <w:rPr>
            <w:rStyle w:val="Hyperlink"/>
          </w:rPr>
          <w:t>3/4/2014</w:t>
        </w:r>
      </w:hyperlink>
    </w:p>
    <w:p w:rsidR="00FA6ECF" w:rsidRDefault="00FA6ECF" w:rsidP="00FA6ECF"/>
    <w:p w:rsidR="00FA6ECF" w:rsidRDefault="00FA6ECF" w:rsidP="00FA6ECF">
      <w:pPr>
        <w:sectPr w:rsidR="00FA6ECF" w:rsidSect="00FA6ECF">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6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77F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7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9A0E84">
        <w:t xml:space="preserve">CONGRATULATE BRUCE ELLINGTON OF </w:t>
      </w:r>
      <w:r w:rsidR="00D66949">
        <w:t>MONCKS CORNER</w:t>
      </w:r>
      <w:r w:rsidR="009A0E84">
        <w:t xml:space="preserve"> ON AN OUTSTANDING FOOTBALL AND BASKETBALL CAREER AT THE UNIVERSITY OF SOUTH CAROLINA</w:t>
      </w:r>
      <w:r w:rsidR="005E6D4B">
        <w:t xml:space="preserve"> AND</w:t>
      </w:r>
      <w:r w:rsidR="00ED504C">
        <w:t xml:space="preserve"> </w:t>
      </w:r>
      <w:r w:rsidR="009A0E84">
        <w:t xml:space="preserve">TO WISH HIM </w:t>
      </w:r>
      <w:r w:rsidR="00ED504C">
        <w:t>THE BEST</w:t>
      </w:r>
      <w:r w:rsidR="009A0E84">
        <w:t xml:space="preserve"> IN THE </w:t>
      </w:r>
      <w:r w:rsidR="0041463A">
        <w:t>UPCOMING NFL DRAFT</w:t>
      </w:r>
      <w:r w:rsidR="004A35FE">
        <w:t>, AS WELL AS</w:t>
      </w:r>
      <w:r w:rsidR="00ED504C">
        <w:t xml:space="preserve"> MUCH SUCCESS AND FULFILLMENT IN ALL HIS FUTURE ENDEAVORS.</w:t>
      </w:r>
    </w:p>
    <w:p w:rsidR="008077FD" w:rsidRDefault="00807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528A" w:rsidRDefault="00807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037F3">
        <w:t xml:space="preserve">as a student </w:t>
      </w:r>
      <w:r w:rsidR="00C749A3">
        <w:t xml:space="preserve">athlete </w:t>
      </w:r>
      <w:r w:rsidR="00FC528A">
        <w:t>at the University of South Carolina</w:t>
      </w:r>
      <w:r w:rsidR="00615F39">
        <w:t xml:space="preserve"> in Columbia</w:t>
      </w:r>
      <w:r w:rsidR="00FC528A">
        <w:t xml:space="preserve">, Bruce Ellington proved himself </w:t>
      </w:r>
      <w:r w:rsidR="001037F3">
        <w:t>a double threat</w:t>
      </w:r>
      <w:r w:rsidR="00F3303D">
        <w:t xml:space="preserve">: </w:t>
      </w:r>
      <w:r w:rsidR="001037F3">
        <w:t>a powerhouse in both basketball and football</w:t>
      </w:r>
      <w:r w:rsidR="00C749A3">
        <w:t>, while earning his bachelor</w:t>
      </w:r>
      <w:r w:rsidR="00B155F0" w:rsidRPr="00B155F0">
        <w:t>’</w:t>
      </w:r>
      <w:r w:rsidR="00C749A3">
        <w:t>s degree all in three and one</w:t>
      </w:r>
      <w:r w:rsidR="002941CE">
        <w:noBreakHyphen/>
      </w:r>
      <w:r w:rsidR="00C749A3">
        <w:t>half years</w:t>
      </w:r>
      <w:r w:rsidR="001037F3">
        <w:t>; and</w:t>
      </w:r>
    </w:p>
    <w:p w:rsidR="002F7F5F" w:rsidRDefault="002F7F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F5F" w:rsidRDefault="002F7F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7F5F">
        <w:t>Whereas, in 2010</w:t>
      </w:r>
      <w:r>
        <w:t>,</w:t>
      </w:r>
      <w:r w:rsidRPr="002F7F5F">
        <w:t xml:space="preserve"> </w:t>
      </w:r>
      <w:r w:rsidR="00C749A3">
        <w:t>Bruce</w:t>
      </w:r>
      <w:r w:rsidRPr="002F7F5F">
        <w:t xml:space="preserve"> graduated from Berkeley High School in Moncks Corner, where as a senior quarterback he led the 14</w:t>
      </w:r>
      <w:r w:rsidR="002941CE">
        <w:noBreakHyphen/>
      </w:r>
      <w:r w:rsidRPr="002F7F5F">
        <w:t xml:space="preserve">1 Stags to the 2009 Division </w:t>
      </w:r>
      <w:r w:rsidR="00C749A3">
        <w:t xml:space="preserve">4A </w:t>
      </w:r>
      <w:r w:rsidRPr="002F7F5F">
        <w:t>state championship, carrying the ball twenty</w:t>
      </w:r>
      <w:r w:rsidR="002941CE">
        <w:noBreakHyphen/>
      </w:r>
      <w:r w:rsidRPr="002F7F5F">
        <w:t xml:space="preserve">three times for 191 yards and four touchdowns. A standout in a football program with a rich tradition of success and high achievement, </w:t>
      </w:r>
      <w:r w:rsidR="00C749A3">
        <w:t>he</w:t>
      </w:r>
      <w:r w:rsidRPr="002F7F5F">
        <w:t xml:space="preserve"> was a</w:t>
      </w:r>
      <w:r>
        <w:t xml:space="preserve"> finalist for South Carolina</w:t>
      </w:r>
      <w:r w:rsidR="00B155F0" w:rsidRPr="00B155F0">
        <w:t>’</w:t>
      </w:r>
      <w:r>
        <w:t>s “</w:t>
      </w:r>
      <w:r w:rsidRPr="002F7F5F">
        <w:t>Mr. Football</w:t>
      </w:r>
      <w:r>
        <w:t>”</w:t>
      </w:r>
      <w:r w:rsidRPr="002F7F5F">
        <w:t>. He also was a standout point guard on the basketball team, where he was a four</w:t>
      </w:r>
      <w:r w:rsidR="002941CE">
        <w:noBreakHyphen/>
      </w:r>
      <w:r w:rsidRPr="002F7F5F">
        <w:t>year letter</w:t>
      </w:r>
      <w:r>
        <w:t xml:space="preserve"> </w:t>
      </w:r>
      <w:r w:rsidRPr="002F7F5F">
        <w:t>winner who earned all</w:t>
      </w:r>
      <w:r w:rsidR="002941CE">
        <w:noBreakHyphen/>
      </w:r>
      <w:r w:rsidRPr="002F7F5F">
        <w:t xml:space="preserve">region honors each year he was on the team. </w:t>
      </w:r>
      <w:r w:rsidR="00C749A3">
        <w:t>For his basketball prowess, Bruce Ellington</w:t>
      </w:r>
      <w:r w:rsidRPr="002F7F5F">
        <w:t xml:space="preserve"> was named the South Carolina Coaches Association 4A Player of the Year, Region 7</w:t>
      </w:r>
      <w:r w:rsidR="002941CE">
        <w:noBreakHyphen/>
      </w:r>
      <w:r w:rsidRPr="002F7F5F">
        <w:t>4A Player of the Year, Post and Courier Athlete of the Year, and was a McDonald</w:t>
      </w:r>
      <w:r w:rsidR="00B155F0" w:rsidRPr="00B155F0">
        <w:t>’</w:t>
      </w:r>
      <w:r w:rsidRPr="002F7F5F">
        <w:t>s All</w:t>
      </w:r>
      <w:r w:rsidR="002941CE">
        <w:noBreakHyphen/>
      </w:r>
      <w:r w:rsidRPr="002F7F5F">
        <w:t>America nominee following senior season, among many other honors; and</w:t>
      </w:r>
    </w:p>
    <w:p w:rsidR="00C749A3" w:rsidRDefault="00C749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9A3" w:rsidRDefault="00C749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essential element of the Gamecocks</w:t>
      </w:r>
      <w:r w:rsidR="00B155F0" w:rsidRPr="00B155F0">
        <w:t>’</w:t>
      </w:r>
      <w:r>
        <w:t xml:space="preserve"> three consecutive eleven</w:t>
      </w:r>
      <w:r w:rsidR="002941CE">
        <w:noBreakHyphen/>
      </w:r>
      <w:r>
        <w:t>win football seasons, Bruce crowned his USC football career with six catches for 140 yards and two touchdowns in the Capital One Bowl against Wisconsin on New Year</w:t>
      </w:r>
      <w:r w:rsidR="00B155F0" w:rsidRPr="00B155F0">
        <w:t>’</w:t>
      </w:r>
      <w:r>
        <w:t xml:space="preserve">s Day </w:t>
      </w:r>
      <w:r>
        <w:lastRenderedPageBreak/>
        <w:t>2014. He led the team in catches (49), yards receiving (775), and touchdown receptions (8); and</w:t>
      </w:r>
    </w:p>
    <w:p w:rsidR="001037F3" w:rsidRDefault="001037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7F3" w:rsidRDefault="001037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C1894">
        <w:t>the</w:t>
      </w:r>
      <w:r w:rsidR="00C749A3">
        <w:t xml:space="preserve"> USC graduate and</w:t>
      </w:r>
      <w:r w:rsidR="00DC1894">
        <w:t xml:space="preserve"> former wide receiver </w:t>
      </w:r>
      <w:r w:rsidR="00C749A3">
        <w:t>demonstrated</w:t>
      </w:r>
      <w:r w:rsidR="00DC1894">
        <w:t xml:space="preserve"> his considerable talents to the NFL Combine, </w:t>
      </w:r>
      <w:r w:rsidR="00C749A3">
        <w:t>where</w:t>
      </w:r>
      <w:r w:rsidR="00DC1894">
        <w:t xml:space="preserve"> he </w:t>
      </w:r>
      <w:r w:rsidR="00996FBE">
        <w:t>ran</w:t>
      </w:r>
      <w:r w:rsidR="00DC1894">
        <w:t xml:space="preserve"> a sparkling 40</w:t>
      </w:r>
      <w:r w:rsidR="004B4496">
        <w:t xml:space="preserve">, </w:t>
      </w:r>
      <w:r w:rsidR="00D12C42">
        <w:t xml:space="preserve">a feat that </w:t>
      </w:r>
      <w:r w:rsidR="004807B9">
        <w:t>demonstrat</w:t>
      </w:r>
      <w:r w:rsidR="00D12C42">
        <w:t>ed</w:t>
      </w:r>
      <w:r w:rsidR="004807B9">
        <w:t xml:space="preserve"> to all that five feet nine inches of explosive speed can sometimes outrun six feet plus</w:t>
      </w:r>
      <w:r w:rsidR="00DC1894">
        <w:t>; and</w:t>
      </w:r>
    </w:p>
    <w:p w:rsidR="00DC1894" w:rsidRDefault="00DC18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184" w:rsidRDefault="002201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F3E20">
        <w:t>Bruce is not alone in his move from basketball to football. P</w:t>
      </w:r>
      <w:r w:rsidR="0026667F">
        <w:t>reviously</w:t>
      </w:r>
      <w:r>
        <w:t xml:space="preserve">, top players like Tony Gonzalez, Jimmy Graham, and Antonio Gates have made the transition from basketball player to football player, and </w:t>
      </w:r>
      <w:r w:rsidR="000C0657">
        <w:t>these three</w:t>
      </w:r>
      <w:r w:rsidR="00A04586">
        <w:t xml:space="preserve"> have </w:t>
      </w:r>
      <w:r>
        <w:t>been among the best tight</w:t>
      </w:r>
      <w:r w:rsidR="002941CE">
        <w:noBreakHyphen/>
      </w:r>
      <w:r>
        <w:t xml:space="preserve">coverage receivers at the position and changed the game. </w:t>
      </w:r>
      <w:r w:rsidR="00DE1ACF">
        <w:t xml:space="preserve">The </w:t>
      </w:r>
      <w:r w:rsidR="00EF3830">
        <w:t xml:space="preserve">South Carolina </w:t>
      </w:r>
      <w:r w:rsidR="00DE1ACF">
        <w:t xml:space="preserve">Senate </w:t>
      </w:r>
      <w:r w:rsidR="00593F7E">
        <w:t>notes with pride</w:t>
      </w:r>
      <w:r>
        <w:t xml:space="preserve"> that Bruce </w:t>
      </w:r>
      <w:r w:rsidR="008F3E20">
        <w:t xml:space="preserve">Ellington </w:t>
      </w:r>
      <w:r w:rsidR="00D27204">
        <w:t xml:space="preserve">bids </w:t>
      </w:r>
      <w:r w:rsidR="00EC0DF2">
        <w:t>farewell</w:t>
      </w:r>
      <w:r>
        <w:t xml:space="preserve"> to join their number; and</w:t>
      </w:r>
    </w:p>
    <w:p w:rsidR="00FC528A" w:rsidRDefault="00FC52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7FD" w:rsidRDefault="00610E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D0FFF">
        <w:t xml:space="preserve">the Senate takes great pleasure in wishing Bruce Ellington the greatest success as he pursues his goals, and the members look forward with interest to hearing of his further achievements in the days to come. </w:t>
      </w:r>
      <w:r w:rsidR="008077FD">
        <w:t>Now, therefore,</w:t>
      </w:r>
    </w:p>
    <w:p w:rsidR="008077FD" w:rsidRDefault="00807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7FD" w:rsidRDefault="00807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077FD" w:rsidRDefault="00807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559" w:rsidRDefault="008077FD" w:rsidP="00534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00534559">
        <w:rPr>
          <w:color w:val="000000" w:themeColor="text1"/>
        </w:rPr>
        <w:t xml:space="preserve">the members of the South Carolina Senate, by this resolution, </w:t>
      </w:r>
      <w:r w:rsidR="00534559">
        <w:t>congratulate Bruce Ellington of Moncks Corner on an outstanding football and basketball career at the University of South Carolina and wish him the best in the upcoming NFL draft, as well as much success and fulfillment in all his future endeavors.</w:t>
      </w:r>
    </w:p>
    <w:p w:rsidR="008077FD" w:rsidRDefault="00807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7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F251B">
        <w:t>provided</w:t>
      </w:r>
      <w:r>
        <w:t xml:space="preserve"> to </w:t>
      </w:r>
      <w:r w:rsidR="008F251B">
        <w:t>Bruce Ellington</w:t>
      </w:r>
      <w:r>
        <w:t>.</w:t>
      </w:r>
    </w:p>
    <w:p w:rsidR="00596342" w:rsidRDefault="002941CE" w:rsidP="00CE3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6342" w:rsidRDefault="00596342" w:rsidP="00FA6ECF">
      <w:pPr>
        <w:suppressAutoHyphens/>
      </w:pPr>
    </w:p>
    <w:sectPr w:rsidR="00596342" w:rsidSect="00FA6EC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41CE" w:rsidRDefault="002941CE" w:rsidP="009F0C77">
      <w:r>
        <w:separator/>
      </w:r>
    </w:p>
  </w:endnote>
  <w:endnote w:type="continuationSeparator" w:id="0">
    <w:p w:rsidR="002941CE" w:rsidRDefault="002941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4DC21C-8E7E-4D30-A39B-FDD460961F3D}"/>
    <w:embedBold r:id="rId2" w:fontKey="{74C8A03D-E80A-4BCB-AFA9-3888B878ADC6}"/>
  </w:font>
  <w:font w:name="Calibri">
    <w:panose1 w:val="020F0502020204030204"/>
    <w:charset w:val="00"/>
    <w:family w:val="swiss"/>
    <w:pitch w:val="variable"/>
    <w:sig w:usb0="E10002FF" w:usb1="4000ACFF" w:usb2="00000009" w:usb3="00000000" w:csb0="0000019F" w:csb1="00000000"/>
    <w:embedRegular r:id="rId3" w:fontKey="{62D9D85F-3CB5-4959-9BB1-E12F0B0A42FC}"/>
  </w:font>
  <w:font w:name="Tahoma">
    <w:panose1 w:val="020B0604030504040204"/>
    <w:charset w:val="00"/>
    <w:family w:val="swiss"/>
    <w:pitch w:val="variable"/>
    <w:sig w:usb0="21002A87" w:usb1="80000000" w:usb2="00000008" w:usb3="00000000" w:csb0="000101FF" w:csb1="00000000"/>
    <w:embedRegular r:id="rId4" w:fontKey="{96F2938C-04ED-4B0C-BA97-8B55DD53B4CB}"/>
  </w:font>
  <w:font w:name="Cambria">
    <w:panose1 w:val="02040503050406030204"/>
    <w:charset w:val="00"/>
    <w:family w:val="roman"/>
    <w:pitch w:val="variable"/>
    <w:sig w:usb0="E00002FF" w:usb1="400004FF" w:usb2="00000000" w:usb3="00000000" w:csb0="0000019F" w:csb1="00000000"/>
    <w:embedRegular r:id="rId5" w:fontKey="{0B3795ED-C246-44AF-A8F0-1E2A79EDC6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ECF" w:rsidRPr="00596342" w:rsidRDefault="00FA6ECF" w:rsidP="00596342">
    <w:pPr>
      <w:pStyle w:val="Footer"/>
      <w:tabs>
        <w:tab w:val="clear" w:pos="4680"/>
        <w:tab w:val="clear" w:pos="9360"/>
        <w:tab w:val="center" w:pos="2995"/>
      </w:tabs>
      <w:spacing w:before="120"/>
    </w:pPr>
    <w:r>
      <w:t>[1078]</w:t>
    </w:r>
    <w:r>
      <w:tab/>
    </w:r>
    <w:r w:rsidR="002E088D">
      <w:fldChar w:fldCharType="begin"/>
    </w:r>
    <w:r w:rsidR="002E088D">
      <w:instrText xml:space="preserve"> PAGE  \* MERGEFORMAT </w:instrText>
    </w:r>
    <w:r w:rsidR="002E088D">
      <w:fldChar w:fldCharType="separate"/>
    </w:r>
    <w:r w:rsidR="00007207">
      <w:rPr>
        <w:noProof/>
      </w:rPr>
      <w:t>1</w:t>
    </w:r>
    <w:r w:rsidR="002E088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41CE" w:rsidRDefault="002941CE" w:rsidP="009F0C77">
      <w:r>
        <w:separator/>
      </w:r>
    </w:p>
  </w:footnote>
  <w:footnote w:type="continuationSeparator" w:id="0">
    <w:p w:rsidR="002941CE" w:rsidRDefault="002941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494AB14"/>
    <w:docVar w:name="CoverBillType" w:val="r"/>
    <w:docVar w:name="docpath" w:val="L:\Council\bills\RM\1494AB14.DOCX"/>
    <w:docVar w:name="dvBillNumber" w:val="1078"/>
    <w:docVar w:name="dvBillNumberPrefix" w:val="S. "/>
    <w:docVar w:name="dvOriginalBody" w:val="Senate"/>
    <w:docVar w:name="dvSteno" w:val="RM"/>
    <w:docVar w:name="NameofBody" w:val="s"/>
    <w:docVar w:name="vgroup2" w:val="Council"/>
  </w:docVars>
  <w:rsids>
    <w:rsidRoot w:val="00A1353C"/>
    <w:rsid w:val="00006E01"/>
    <w:rsid w:val="00007207"/>
    <w:rsid w:val="00026C9A"/>
    <w:rsid w:val="000965A1"/>
    <w:rsid w:val="000C0657"/>
    <w:rsid w:val="000C5397"/>
    <w:rsid w:val="000E1785"/>
    <w:rsid w:val="000F39F2"/>
    <w:rsid w:val="001023A4"/>
    <w:rsid w:val="001037F3"/>
    <w:rsid w:val="0010776B"/>
    <w:rsid w:val="00133E66"/>
    <w:rsid w:val="00134ACF"/>
    <w:rsid w:val="00144E15"/>
    <w:rsid w:val="0017300A"/>
    <w:rsid w:val="001A3136"/>
    <w:rsid w:val="001A4A62"/>
    <w:rsid w:val="001A681E"/>
    <w:rsid w:val="001D08F2"/>
    <w:rsid w:val="001D21F0"/>
    <w:rsid w:val="001E36BA"/>
    <w:rsid w:val="001F413C"/>
    <w:rsid w:val="00200C28"/>
    <w:rsid w:val="002037CA"/>
    <w:rsid w:val="002047A2"/>
    <w:rsid w:val="00220184"/>
    <w:rsid w:val="00230047"/>
    <w:rsid w:val="002321B6"/>
    <w:rsid w:val="0023696B"/>
    <w:rsid w:val="00250967"/>
    <w:rsid w:val="0026667F"/>
    <w:rsid w:val="002759C5"/>
    <w:rsid w:val="00277DEE"/>
    <w:rsid w:val="00280D88"/>
    <w:rsid w:val="002941CE"/>
    <w:rsid w:val="00294ABE"/>
    <w:rsid w:val="002A3EB4"/>
    <w:rsid w:val="002E088D"/>
    <w:rsid w:val="002F5E1E"/>
    <w:rsid w:val="002F7F5F"/>
    <w:rsid w:val="003171BB"/>
    <w:rsid w:val="00325348"/>
    <w:rsid w:val="00393688"/>
    <w:rsid w:val="003D411E"/>
    <w:rsid w:val="003E3C1E"/>
    <w:rsid w:val="003E6148"/>
    <w:rsid w:val="003F78C2"/>
    <w:rsid w:val="00400EAA"/>
    <w:rsid w:val="0041463A"/>
    <w:rsid w:val="0041760A"/>
    <w:rsid w:val="004376C0"/>
    <w:rsid w:val="00456FD8"/>
    <w:rsid w:val="004807B9"/>
    <w:rsid w:val="004809EE"/>
    <w:rsid w:val="004A35FE"/>
    <w:rsid w:val="004B4496"/>
    <w:rsid w:val="004D5FD7"/>
    <w:rsid w:val="00500D5A"/>
    <w:rsid w:val="00511EE9"/>
    <w:rsid w:val="00521E00"/>
    <w:rsid w:val="00534559"/>
    <w:rsid w:val="00577C6C"/>
    <w:rsid w:val="0058501B"/>
    <w:rsid w:val="00593F7E"/>
    <w:rsid w:val="00596342"/>
    <w:rsid w:val="005E6D4B"/>
    <w:rsid w:val="00610E63"/>
    <w:rsid w:val="00615F39"/>
    <w:rsid w:val="006215AA"/>
    <w:rsid w:val="006340D9"/>
    <w:rsid w:val="00643B8E"/>
    <w:rsid w:val="006529B5"/>
    <w:rsid w:val="00665EBC"/>
    <w:rsid w:val="006679FD"/>
    <w:rsid w:val="006903D4"/>
    <w:rsid w:val="0069470D"/>
    <w:rsid w:val="006A476C"/>
    <w:rsid w:val="006C005C"/>
    <w:rsid w:val="006C6A93"/>
    <w:rsid w:val="006D0FFF"/>
    <w:rsid w:val="006E02F9"/>
    <w:rsid w:val="00753C04"/>
    <w:rsid w:val="00756326"/>
    <w:rsid w:val="00756946"/>
    <w:rsid w:val="00757F80"/>
    <w:rsid w:val="00771EEC"/>
    <w:rsid w:val="00772FA1"/>
    <w:rsid w:val="00786819"/>
    <w:rsid w:val="007A325A"/>
    <w:rsid w:val="007F08F5"/>
    <w:rsid w:val="007F1523"/>
    <w:rsid w:val="007F509E"/>
    <w:rsid w:val="007F5799"/>
    <w:rsid w:val="007F6947"/>
    <w:rsid w:val="008077FD"/>
    <w:rsid w:val="00872729"/>
    <w:rsid w:val="008C1292"/>
    <w:rsid w:val="008F251B"/>
    <w:rsid w:val="008F3E20"/>
    <w:rsid w:val="008F4429"/>
    <w:rsid w:val="00922500"/>
    <w:rsid w:val="00932670"/>
    <w:rsid w:val="009352BB"/>
    <w:rsid w:val="00974551"/>
    <w:rsid w:val="00983400"/>
    <w:rsid w:val="00990668"/>
    <w:rsid w:val="00996FBE"/>
    <w:rsid w:val="009A0E84"/>
    <w:rsid w:val="009A2C2D"/>
    <w:rsid w:val="009F0C77"/>
    <w:rsid w:val="009F4DD1"/>
    <w:rsid w:val="00A04586"/>
    <w:rsid w:val="00A1353C"/>
    <w:rsid w:val="00A16613"/>
    <w:rsid w:val="00A64842"/>
    <w:rsid w:val="00A64E80"/>
    <w:rsid w:val="00A737C8"/>
    <w:rsid w:val="00A741D9"/>
    <w:rsid w:val="00A9741D"/>
    <w:rsid w:val="00AD066C"/>
    <w:rsid w:val="00AD4B17"/>
    <w:rsid w:val="00B155F0"/>
    <w:rsid w:val="00B252AA"/>
    <w:rsid w:val="00B26FA6"/>
    <w:rsid w:val="00B741CB"/>
    <w:rsid w:val="00B934F3"/>
    <w:rsid w:val="00BB6347"/>
    <w:rsid w:val="00BD138D"/>
    <w:rsid w:val="00BD2134"/>
    <w:rsid w:val="00C038D8"/>
    <w:rsid w:val="00C045DD"/>
    <w:rsid w:val="00C3136F"/>
    <w:rsid w:val="00C3483A"/>
    <w:rsid w:val="00C375B6"/>
    <w:rsid w:val="00C749A3"/>
    <w:rsid w:val="00C74E9D"/>
    <w:rsid w:val="00C8133B"/>
    <w:rsid w:val="00C82FD3"/>
    <w:rsid w:val="00CC6B7B"/>
    <w:rsid w:val="00CD3619"/>
    <w:rsid w:val="00CE3869"/>
    <w:rsid w:val="00CF4447"/>
    <w:rsid w:val="00D12C42"/>
    <w:rsid w:val="00D27204"/>
    <w:rsid w:val="00D405E7"/>
    <w:rsid w:val="00D41D56"/>
    <w:rsid w:val="00D6260D"/>
    <w:rsid w:val="00D6662B"/>
    <w:rsid w:val="00D66949"/>
    <w:rsid w:val="00D95E2F"/>
    <w:rsid w:val="00D970A9"/>
    <w:rsid w:val="00DB2689"/>
    <w:rsid w:val="00DB3AC0"/>
    <w:rsid w:val="00DC1894"/>
    <w:rsid w:val="00DE0980"/>
    <w:rsid w:val="00DE1ACF"/>
    <w:rsid w:val="00DE68F0"/>
    <w:rsid w:val="00DF3845"/>
    <w:rsid w:val="00DF7E17"/>
    <w:rsid w:val="00EB00A2"/>
    <w:rsid w:val="00EB1BF3"/>
    <w:rsid w:val="00EC0DF2"/>
    <w:rsid w:val="00EC3260"/>
    <w:rsid w:val="00ED504C"/>
    <w:rsid w:val="00EE2CC4"/>
    <w:rsid w:val="00EF3830"/>
    <w:rsid w:val="00EF3EEE"/>
    <w:rsid w:val="00F149A7"/>
    <w:rsid w:val="00F3303D"/>
    <w:rsid w:val="00F50BAF"/>
    <w:rsid w:val="00F52C10"/>
    <w:rsid w:val="00F81FFD"/>
    <w:rsid w:val="00F85228"/>
    <w:rsid w:val="00FA560E"/>
    <w:rsid w:val="00FA6ECF"/>
    <w:rsid w:val="00FB6773"/>
    <w:rsid w:val="00FC02EC"/>
    <w:rsid w:val="00FC5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2DC173F-6647-40FB-9906-F13CBC852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529B5"/>
    <w:rPr>
      <w:rFonts w:ascii="Tahoma" w:hAnsi="Tahoma" w:cs="Tahoma"/>
      <w:sz w:val="16"/>
      <w:szCs w:val="16"/>
    </w:rPr>
  </w:style>
  <w:style w:type="character" w:customStyle="1" w:styleId="BalloonTextChar">
    <w:name w:val="Balloon Text Char"/>
    <w:basedOn w:val="DefaultParagraphFont"/>
    <w:link w:val="BalloonText"/>
    <w:uiPriority w:val="99"/>
    <w:semiHidden/>
    <w:rsid w:val="006529B5"/>
    <w:rPr>
      <w:rFonts w:ascii="Tahoma" w:eastAsia="Times New Roman" w:hAnsi="Tahoma" w:cs="Tahoma"/>
      <w:sz w:val="16"/>
      <w:szCs w:val="16"/>
    </w:rPr>
  </w:style>
  <w:style w:type="character" w:styleId="Hyperlink">
    <w:name w:val="Hyperlink"/>
    <w:basedOn w:val="DefaultParagraphFont"/>
    <w:uiPriority w:val="99"/>
    <w:unhideWhenUsed/>
    <w:rsid w:val="00FA6E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078_20140304.docx" TargetMode="External"/><Relationship Id="rId3" Type="http://schemas.openxmlformats.org/officeDocument/2006/relationships/settings" Target="settings.xml"/><Relationship Id="rId7" Type="http://schemas.openxmlformats.org/officeDocument/2006/relationships/hyperlink" Target="file:///H:\SJ%20Archive\2014\03-04-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067B9-0DA4-42C7-B9E1-85CE80E35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548</Words>
  <Characters>3127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1078: Bruce Ellington - South Carolina Legislature Online</dc:title>
  <dc:subject/>
  <dc:creator>McDowell</dc:creator>
  <cp:keywords/>
  <dc:description/>
  <cp:lastModifiedBy>N Cumfer</cp:lastModifiedBy>
  <cp:revision>7</cp:revision>
  <cp:lastPrinted>2014-02-27T18:10:00Z</cp:lastPrinted>
  <dcterms:created xsi:type="dcterms:W3CDTF">2014-03-04T17:35:00Z</dcterms:created>
  <dcterms:modified xsi:type="dcterms:W3CDTF">2014-12-04T21:59:00Z</dcterms:modified>
</cp:coreProperties>
</file>