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AB5" w:rsidRDefault="00272AB5" w:rsidP="00272AB5">
      <w:pPr>
        <w:widowControl w:val="0"/>
        <w:jc w:val="center"/>
      </w:pPr>
      <w:r w:rsidRPr="00272AB5">
        <w:rPr>
          <w:b/>
        </w:rPr>
        <w:t>South Carolina General Assembly</w:t>
      </w:r>
    </w:p>
    <w:p w:rsidR="00272AB5" w:rsidRDefault="00272AB5" w:rsidP="00272AB5">
      <w:pPr>
        <w:widowControl w:val="0"/>
        <w:jc w:val="center"/>
      </w:pPr>
      <w:r>
        <w:t>120th Session, 2013-2014</w:t>
      </w:r>
    </w:p>
    <w:p w:rsidR="00272AB5" w:rsidRDefault="00272AB5" w:rsidP="00272AB5">
      <w:pPr>
        <w:widowControl w:val="0"/>
        <w:jc w:val="left"/>
      </w:pPr>
    </w:p>
    <w:p w:rsidR="00272AB5" w:rsidRDefault="00272AB5" w:rsidP="00272AB5">
      <w:pPr>
        <w:widowControl w:val="0"/>
        <w:jc w:val="left"/>
        <w:rPr>
          <w:b/>
        </w:rPr>
      </w:pPr>
      <w:r w:rsidRPr="00272AB5">
        <w:rPr>
          <w:b/>
        </w:rPr>
        <w:t>S.</w:t>
      </w:r>
      <w:r>
        <w:rPr>
          <w:b/>
        </w:rPr>
        <w:t xml:space="preserve"> </w:t>
      </w:r>
      <w:r w:rsidRPr="00272AB5">
        <w:rPr>
          <w:b/>
        </w:rPr>
        <w:t>1285</w:t>
      </w:r>
    </w:p>
    <w:p w:rsidR="00272AB5" w:rsidRDefault="00272AB5" w:rsidP="00272AB5">
      <w:pPr>
        <w:widowControl w:val="0"/>
        <w:jc w:val="left"/>
        <w:rPr>
          <w:b/>
        </w:rPr>
      </w:pPr>
    </w:p>
    <w:p w:rsidR="00272AB5" w:rsidRDefault="00272AB5" w:rsidP="00272AB5">
      <w:pPr>
        <w:widowControl w:val="0"/>
        <w:jc w:val="left"/>
      </w:pPr>
      <w:r w:rsidRPr="00272AB5">
        <w:rPr>
          <w:b/>
        </w:rPr>
        <w:t>STATUS INFORMATION</w:t>
      </w:r>
    </w:p>
    <w:p w:rsidR="00272AB5" w:rsidRDefault="00272AB5" w:rsidP="00272AB5">
      <w:pPr>
        <w:widowControl w:val="0"/>
        <w:jc w:val="left"/>
      </w:pPr>
    </w:p>
    <w:p w:rsidR="00272AB5" w:rsidRDefault="00272AB5" w:rsidP="00272AB5">
      <w:pPr>
        <w:widowControl w:val="0"/>
        <w:jc w:val="left"/>
      </w:pPr>
      <w:r>
        <w:t>Concurrent Resolution</w:t>
      </w:r>
    </w:p>
    <w:p w:rsidR="00272AB5" w:rsidRDefault="00272AB5" w:rsidP="00272AB5">
      <w:pPr>
        <w:widowControl w:val="0"/>
        <w:jc w:val="left"/>
      </w:pPr>
      <w:r>
        <w:t>Sponsors: Senator Lourie</w:t>
      </w:r>
    </w:p>
    <w:p w:rsidR="00272AB5" w:rsidRDefault="00272AB5" w:rsidP="00272AB5">
      <w:pPr>
        <w:widowControl w:val="0"/>
        <w:jc w:val="left"/>
      </w:pPr>
      <w:r>
        <w:t>Document Path: l:\council\bills\rm\1602ab14.docx</w:t>
      </w:r>
    </w:p>
    <w:p w:rsidR="00272AB5" w:rsidRDefault="00272AB5" w:rsidP="00272AB5">
      <w:pPr>
        <w:widowControl w:val="0"/>
        <w:jc w:val="left"/>
      </w:pPr>
    </w:p>
    <w:p w:rsidR="00272AB5" w:rsidRDefault="00272AB5" w:rsidP="00272AB5">
      <w:pPr>
        <w:widowControl w:val="0"/>
        <w:jc w:val="left"/>
      </w:pPr>
      <w:r>
        <w:t>Introduced in the Senate on May 7, 2014</w:t>
      </w:r>
    </w:p>
    <w:p w:rsidR="00272AB5" w:rsidRDefault="00272AB5" w:rsidP="00272AB5">
      <w:pPr>
        <w:widowControl w:val="0"/>
        <w:jc w:val="left"/>
      </w:pPr>
      <w:r>
        <w:t>Currently residing in the House</w:t>
      </w:r>
    </w:p>
    <w:p w:rsidR="00272AB5" w:rsidRDefault="00272AB5" w:rsidP="00272AB5">
      <w:pPr>
        <w:widowControl w:val="0"/>
        <w:jc w:val="left"/>
      </w:pPr>
    </w:p>
    <w:p w:rsidR="00272AB5" w:rsidRDefault="00272AB5" w:rsidP="00272AB5">
      <w:pPr>
        <w:widowControl w:val="0"/>
        <w:jc w:val="left"/>
      </w:pPr>
      <w:r>
        <w:t xml:space="preserve">Summary: </w:t>
      </w:r>
      <w:r w:rsidR="00570397">
        <w:t>Dr. Cheryl Caution-Parker</w:t>
      </w:r>
    </w:p>
    <w:p w:rsidR="00272AB5" w:rsidRDefault="00272AB5" w:rsidP="00272AB5">
      <w:pPr>
        <w:widowControl w:val="0"/>
        <w:jc w:val="left"/>
      </w:pPr>
    </w:p>
    <w:p w:rsidR="00272AB5" w:rsidRDefault="00272AB5" w:rsidP="00272AB5">
      <w:pPr>
        <w:widowControl w:val="0"/>
        <w:jc w:val="left"/>
      </w:pPr>
    </w:p>
    <w:p w:rsidR="00272AB5" w:rsidRDefault="00272AB5" w:rsidP="00272AB5">
      <w:pPr>
        <w:widowControl w:val="0"/>
        <w:tabs>
          <w:tab w:val="center" w:pos="590"/>
          <w:tab w:val="center" w:pos="1440"/>
          <w:tab w:val="left" w:pos="1872"/>
          <w:tab w:val="left" w:pos="9187"/>
        </w:tabs>
        <w:jc w:val="left"/>
      </w:pPr>
      <w:r w:rsidRPr="00272AB5">
        <w:rPr>
          <w:b/>
        </w:rPr>
        <w:t>HISTORY OF LEGISLATIVE ACTIONS</w:t>
      </w:r>
    </w:p>
    <w:p w:rsidR="00272AB5" w:rsidRDefault="00272AB5" w:rsidP="00272AB5">
      <w:pPr>
        <w:widowControl w:val="0"/>
        <w:tabs>
          <w:tab w:val="center" w:pos="590"/>
          <w:tab w:val="center" w:pos="1440"/>
          <w:tab w:val="left" w:pos="1872"/>
          <w:tab w:val="left" w:pos="9187"/>
        </w:tabs>
        <w:jc w:val="left"/>
      </w:pPr>
    </w:p>
    <w:p w:rsidR="00272AB5" w:rsidRPr="00272AB5" w:rsidRDefault="00272AB5" w:rsidP="00272AB5">
      <w:pPr>
        <w:widowControl w:val="0"/>
        <w:tabs>
          <w:tab w:val="center" w:pos="590"/>
          <w:tab w:val="center" w:pos="1440"/>
          <w:tab w:val="left" w:pos="1872"/>
          <w:tab w:val="left" w:pos="9187"/>
        </w:tabs>
        <w:jc w:val="left"/>
      </w:pPr>
      <w:r w:rsidRPr="00272AB5">
        <w:rPr>
          <w:u w:val="single"/>
        </w:rPr>
        <w:tab/>
        <w:t>Date</w:t>
      </w:r>
      <w:r w:rsidRPr="00272AB5">
        <w:rPr>
          <w:u w:val="single"/>
        </w:rPr>
        <w:tab/>
        <w:t>Body</w:t>
      </w:r>
      <w:r w:rsidRPr="00272AB5">
        <w:rPr>
          <w:u w:val="single"/>
        </w:rPr>
        <w:tab/>
        <w:t>Action Description with journal page number</w:t>
      </w:r>
      <w:r w:rsidRPr="00272AB5">
        <w:rPr>
          <w:u w:val="single"/>
        </w:rPr>
        <w:tab/>
      </w:r>
      <w:bookmarkStart w:id="0" w:name="_GoBack"/>
      <w:bookmarkEnd w:id="0"/>
    </w:p>
    <w:p w:rsidR="00F526AF" w:rsidRDefault="00F526AF" w:rsidP="00F526AF">
      <w:pPr>
        <w:widowControl w:val="0"/>
        <w:tabs>
          <w:tab w:val="right" w:pos="1008"/>
          <w:tab w:val="left" w:pos="1152"/>
          <w:tab w:val="left" w:pos="1872"/>
          <w:tab w:val="left" w:pos="9187"/>
        </w:tabs>
        <w:ind w:left="2088" w:hanging="2088"/>
        <w:jc w:val="left"/>
      </w:pPr>
      <w:r>
        <w:tab/>
        <w:t>5/7/2014</w:t>
      </w:r>
      <w:r>
        <w:tab/>
        <w:t>Senate</w:t>
      </w:r>
      <w:r>
        <w:tab/>
      </w:r>
      <w:r w:rsidRPr="00892B76">
        <w:t>Int</w:t>
      </w:r>
      <w:r>
        <w:t xml:space="preserve">roduced, adopted, sent to House </w:t>
      </w:r>
      <w:r w:rsidRPr="00892B76">
        <w:t>(</w:t>
      </w:r>
      <w:hyperlink r:id="rId7" w:history="1">
        <w:r w:rsidRPr="00892B76">
          <w:rPr>
            <w:rStyle w:val="Hyperlink"/>
          </w:rPr>
          <w:t>Senate Journal</w:t>
        </w:r>
        <w:r w:rsidRPr="00892B76">
          <w:rPr>
            <w:rStyle w:val="Hyperlink"/>
          </w:rPr>
          <w:noBreakHyphen/>
          <w:t>page 4</w:t>
        </w:r>
      </w:hyperlink>
      <w:r w:rsidRPr="00892B76">
        <w:t>)</w:t>
      </w:r>
    </w:p>
    <w:p w:rsidR="00F526AF" w:rsidRDefault="00F526AF" w:rsidP="00F526AF">
      <w:pPr>
        <w:widowControl w:val="0"/>
        <w:tabs>
          <w:tab w:val="right" w:pos="1008"/>
          <w:tab w:val="left" w:pos="1152"/>
          <w:tab w:val="left" w:pos="1872"/>
          <w:tab w:val="left" w:pos="9187"/>
        </w:tabs>
        <w:ind w:left="2088" w:hanging="2088"/>
        <w:jc w:val="left"/>
      </w:pPr>
    </w:p>
    <w:p w:rsidR="00272AB5" w:rsidRPr="00272AB5" w:rsidRDefault="00272AB5" w:rsidP="00272AB5">
      <w:pPr>
        <w:widowControl w:val="0"/>
        <w:tabs>
          <w:tab w:val="right" w:pos="1008"/>
          <w:tab w:val="left" w:pos="1152"/>
          <w:tab w:val="left" w:pos="1872"/>
          <w:tab w:val="left" w:pos="9187"/>
        </w:tabs>
        <w:ind w:left="2088" w:hanging="2088"/>
        <w:jc w:val="left"/>
      </w:pPr>
    </w:p>
    <w:p w:rsidR="00272AB5" w:rsidRDefault="00272AB5" w:rsidP="00272AB5">
      <w:r w:rsidRPr="00272AB5">
        <w:rPr>
          <w:b/>
        </w:rPr>
        <w:t>VERSIONS OF THIS BILL</w:t>
      </w:r>
    </w:p>
    <w:p w:rsidR="00272AB5" w:rsidRDefault="00272AB5" w:rsidP="00272AB5"/>
    <w:p w:rsidR="00272AB5" w:rsidRDefault="00274FAB" w:rsidP="00272AB5">
      <w:hyperlink r:id="rId8" w:history="1">
        <w:r w:rsidR="00272AB5">
          <w:rPr>
            <w:rStyle w:val="Hyperlink"/>
          </w:rPr>
          <w:t>5/7/2014</w:t>
        </w:r>
      </w:hyperlink>
    </w:p>
    <w:p w:rsidR="00272AB5" w:rsidRDefault="00272AB5" w:rsidP="00272AB5"/>
    <w:p w:rsidR="00272AB5" w:rsidRDefault="00272AB5" w:rsidP="00272AB5">
      <w:pPr>
        <w:sectPr w:rsidR="00272AB5" w:rsidSect="00272AB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0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7D4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D9B" w:rsidRDefault="00BC7D83" w:rsidP="007E1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7E1D9B">
        <w:t xml:space="preserve">CONGRATULATE DR. </w:t>
      </w:r>
      <w:r w:rsidR="001056A9">
        <w:t>CHERYL CAUTION</w:t>
      </w:r>
      <w:r w:rsidR="008B0466">
        <w:noBreakHyphen/>
      </w:r>
      <w:r w:rsidR="001056A9">
        <w:t>PARKER</w:t>
      </w:r>
      <w:r w:rsidR="007E1D9B">
        <w:t xml:space="preserve"> UPON THE OCCASION OF H</w:t>
      </w:r>
      <w:r w:rsidR="001056A9">
        <w:t>ER</w:t>
      </w:r>
      <w:r w:rsidR="007E1D9B">
        <w:t xml:space="preserve"> RETIREMENT AS </w:t>
      </w:r>
      <w:r w:rsidR="001056A9">
        <w:t xml:space="preserve">DEPUTY </w:t>
      </w:r>
      <w:r w:rsidR="007E1D9B">
        <w:t xml:space="preserve">SUPERINTENDENT OF </w:t>
      </w:r>
      <w:r w:rsidR="001056A9">
        <w:t>RICHLAND SCHOOL DISTRICT TWO</w:t>
      </w:r>
      <w:r w:rsidR="007E1D9B">
        <w:t>, TO COMMEND H</w:t>
      </w:r>
      <w:r w:rsidR="003D0F2B">
        <w:t>ER</w:t>
      </w:r>
      <w:r w:rsidR="007E1D9B">
        <w:t xml:space="preserve"> FOR H</w:t>
      </w:r>
      <w:r w:rsidR="003D0F2B">
        <w:t>ER</w:t>
      </w:r>
      <w:r w:rsidR="007E1D9B">
        <w:t xml:space="preserve"> </w:t>
      </w:r>
      <w:r w:rsidR="003D0F2B">
        <w:t>MANY</w:t>
      </w:r>
      <w:r w:rsidR="007E1D9B">
        <w:t xml:space="preserve"> YEARS OF OUTSTANDING AND DEDICATED SERVICE</w:t>
      </w:r>
      <w:r w:rsidR="003D0F2B">
        <w:t xml:space="preserve"> AS A</w:t>
      </w:r>
      <w:r w:rsidR="005259AE">
        <w:t>N</w:t>
      </w:r>
      <w:r w:rsidR="003D0F2B">
        <w:t xml:space="preserve"> EDUCATOR</w:t>
      </w:r>
      <w:r w:rsidR="007E1D9B">
        <w:t>, AND TO WISH H</w:t>
      </w:r>
      <w:r w:rsidR="003D0F2B">
        <w:t>ER</w:t>
      </w:r>
      <w:r w:rsidR="007E1D9B">
        <w:t xml:space="preserve"> MUCH SUCCESS AND HAPPINESS IN ALL H</w:t>
      </w:r>
      <w:r w:rsidR="00D26465">
        <w:t>ER</w:t>
      </w:r>
      <w:r w:rsidR="007E1D9B">
        <w:t xml:space="preserve"> FUTURE ENDEAVORS.</w:t>
      </w:r>
    </w:p>
    <w:p w:rsidR="00267D43" w:rsidRDefault="00267D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1832" w:rsidRDefault="00267D43" w:rsidP="00E61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61832">
        <w:t xml:space="preserve">Dr. </w:t>
      </w:r>
      <w:r w:rsidR="00516CDB">
        <w:t>Cheryl Caution</w:t>
      </w:r>
      <w:r w:rsidR="008B0466">
        <w:noBreakHyphen/>
      </w:r>
      <w:r w:rsidR="00516CDB">
        <w:t>Parker</w:t>
      </w:r>
      <w:r w:rsidR="00E61832">
        <w:t xml:space="preserve"> for </w:t>
      </w:r>
      <w:r w:rsidR="00516CDB">
        <w:t xml:space="preserve">nine </w:t>
      </w:r>
      <w:r w:rsidR="00E61832">
        <w:t xml:space="preserve">years has held the office of </w:t>
      </w:r>
      <w:r w:rsidR="00516CDB">
        <w:t>Richland School District Two deputy s</w:t>
      </w:r>
      <w:r w:rsidR="00E61832">
        <w:t xml:space="preserve">uperintendent with dignity and </w:t>
      </w:r>
      <w:r w:rsidR="00414552">
        <w:t>distinction</w:t>
      </w:r>
      <w:r w:rsidR="00E61832">
        <w:t>; and</w:t>
      </w:r>
    </w:p>
    <w:p w:rsidR="00E61832" w:rsidRDefault="00E61832" w:rsidP="00E61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832" w:rsidRDefault="00E61832" w:rsidP="00E61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w:t>
      </w:r>
      <w:r w:rsidR="00516CDB">
        <w:t>er</w:t>
      </w:r>
      <w:r>
        <w:t xml:space="preserve"> honesty, intelligence, friendliness, and commitment to excellence in education have drawn admiration from those with whom </w:t>
      </w:r>
      <w:r w:rsidR="00516CDB">
        <w:t>s</w:t>
      </w:r>
      <w:r>
        <w:t xml:space="preserve">he has worked, as well as from the citizens of </w:t>
      </w:r>
      <w:r w:rsidR="00516CDB">
        <w:t xml:space="preserve">Richland </w:t>
      </w:r>
      <w:r>
        <w:t>County at large; and</w:t>
      </w:r>
    </w:p>
    <w:p w:rsidR="00516CDB" w:rsidRDefault="00516CDB" w:rsidP="00E61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EA7" w:rsidRPr="00566A00" w:rsidRDefault="00D06704" w:rsidP="00DA4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61832">
        <w:t xml:space="preserve">in preparation for a </w:t>
      </w:r>
      <w:r w:rsidR="00522038">
        <w:t>thirty</w:t>
      </w:r>
      <w:r w:rsidR="008B0466">
        <w:noBreakHyphen/>
      </w:r>
      <w:r w:rsidR="00522038">
        <w:t>four</w:t>
      </w:r>
      <w:r w:rsidR="008B0466">
        <w:noBreakHyphen/>
      </w:r>
      <w:r w:rsidR="00E61832">
        <w:t xml:space="preserve">year career in education, </w:t>
      </w:r>
      <w:r w:rsidR="00522038">
        <w:t xml:space="preserve">in 1979 </w:t>
      </w:r>
      <w:r w:rsidR="00E61832">
        <w:t xml:space="preserve">Dr. </w:t>
      </w:r>
      <w:r>
        <w:t>Caution</w:t>
      </w:r>
      <w:r w:rsidR="008B0466">
        <w:noBreakHyphen/>
      </w:r>
      <w:r>
        <w:t>Parker</w:t>
      </w:r>
      <w:r w:rsidR="00E61832">
        <w:t xml:space="preserve"> earned h</w:t>
      </w:r>
      <w:r>
        <w:t>er</w:t>
      </w:r>
      <w:r w:rsidR="00E61832">
        <w:t xml:space="preserve"> bachelor</w:t>
      </w:r>
      <w:r w:rsidR="008B0466" w:rsidRPr="008B0466">
        <w:t>’</w:t>
      </w:r>
      <w:r w:rsidR="00E61832">
        <w:t xml:space="preserve">s degree </w:t>
      </w:r>
      <w:r w:rsidR="00522038">
        <w:t xml:space="preserve">in elementary education </w:t>
      </w:r>
      <w:r w:rsidR="00B40486">
        <w:t>at</w:t>
      </w:r>
      <w:r w:rsidR="00E61832">
        <w:t xml:space="preserve"> </w:t>
      </w:r>
      <w:r w:rsidR="00522038">
        <w:t xml:space="preserve">the University of South Carolina, followed by </w:t>
      </w:r>
      <w:r w:rsidR="00DA4EA7">
        <w:t xml:space="preserve">a </w:t>
      </w:r>
      <w:r w:rsidR="00C4314C">
        <w:t>master</w:t>
      </w:r>
      <w:r w:rsidR="008B0466" w:rsidRPr="008B0466">
        <w:t>’</w:t>
      </w:r>
      <w:r w:rsidR="00C4314C">
        <w:t>s degree</w:t>
      </w:r>
      <w:r w:rsidR="00DA4EA7" w:rsidRPr="00566A00">
        <w:rPr>
          <w:color w:val="000000" w:themeColor="text1"/>
          <w:u w:color="000000" w:themeColor="text1"/>
        </w:rPr>
        <w:t xml:space="preserve"> in </w:t>
      </w:r>
      <w:r w:rsidR="00DA4EA7">
        <w:rPr>
          <w:color w:val="000000" w:themeColor="text1"/>
          <w:u w:color="000000" w:themeColor="text1"/>
        </w:rPr>
        <w:t>e</w:t>
      </w:r>
      <w:r w:rsidR="00DA4EA7" w:rsidRPr="00566A00">
        <w:rPr>
          <w:color w:val="000000" w:themeColor="text1"/>
          <w:u w:color="000000" w:themeColor="text1"/>
        </w:rPr>
        <w:t xml:space="preserve">lementary </w:t>
      </w:r>
      <w:r w:rsidR="00DA4EA7">
        <w:rPr>
          <w:color w:val="000000" w:themeColor="text1"/>
          <w:u w:color="000000" w:themeColor="text1"/>
        </w:rPr>
        <w:t>e</w:t>
      </w:r>
      <w:r w:rsidR="00DA4EA7" w:rsidRPr="00566A00">
        <w:rPr>
          <w:color w:val="000000" w:themeColor="text1"/>
          <w:u w:color="000000" w:themeColor="text1"/>
        </w:rPr>
        <w:t>ducation</w:t>
      </w:r>
      <w:r w:rsidR="00DA4EA7">
        <w:rPr>
          <w:color w:val="000000" w:themeColor="text1"/>
          <w:u w:color="000000" w:themeColor="text1"/>
        </w:rPr>
        <w:t xml:space="preserve"> </w:t>
      </w:r>
      <w:r w:rsidR="00B40486">
        <w:rPr>
          <w:color w:val="000000" w:themeColor="text1"/>
          <w:u w:color="000000" w:themeColor="text1"/>
        </w:rPr>
        <w:t>from</w:t>
      </w:r>
      <w:r w:rsidR="00DA4EA7">
        <w:rPr>
          <w:color w:val="000000" w:themeColor="text1"/>
          <w:u w:color="000000" w:themeColor="text1"/>
        </w:rPr>
        <w:t xml:space="preserve"> the same institution and a</w:t>
      </w:r>
      <w:r w:rsidR="00C4314C">
        <w:rPr>
          <w:color w:val="000000" w:themeColor="text1"/>
          <w:u w:color="000000" w:themeColor="text1"/>
        </w:rPr>
        <w:t xml:space="preserve"> doctorate</w:t>
      </w:r>
      <w:r w:rsidR="00DA4EA7" w:rsidRPr="00566A00">
        <w:rPr>
          <w:color w:val="000000" w:themeColor="text1"/>
          <w:u w:color="000000" w:themeColor="text1"/>
        </w:rPr>
        <w:t xml:space="preserve"> in </w:t>
      </w:r>
      <w:r w:rsidR="00DA4EA7">
        <w:rPr>
          <w:color w:val="000000" w:themeColor="text1"/>
          <w:u w:color="000000" w:themeColor="text1"/>
        </w:rPr>
        <w:t>e</w:t>
      </w:r>
      <w:r w:rsidR="00DA4EA7" w:rsidRPr="00566A00">
        <w:rPr>
          <w:color w:val="000000" w:themeColor="text1"/>
          <w:u w:color="000000" w:themeColor="text1"/>
        </w:rPr>
        <w:t xml:space="preserve">ducation </w:t>
      </w:r>
      <w:r w:rsidR="00DA4EA7">
        <w:rPr>
          <w:color w:val="000000" w:themeColor="text1"/>
          <w:u w:color="000000" w:themeColor="text1"/>
        </w:rPr>
        <w:t>l</w:t>
      </w:r>
      <w:r w:rsidR="00DA4EA7" w:rsidRPr="00566A00">
        <w:rPr>
          <w:color w:val="000000" w:themeColor="text1"/>
          <w:u w:color="000000" w:themeColor="text1"/>
        </w:rPr>
        <w:t>eadership</w:t>
      </w:r>
      <w:r w:rsidR="00DA4EA7">
        <w:rPr>
          <w:color w:val="000000" w:themeColor="text1"/>
          <w:u w:color="000000" w:themeColor="text1"/>
        </w:rPr>
        <w:t xml:space="preserve"> </w:t>
      </w:r>
      <w:r w:rsidR="00B40486">
        <w:rPr>
          <w:color w:val="000000" w:themeColor="text1"/>
          <w:u w:color="000000" w:themeColor="text1"/>
        </w:rPr>
        <w:t>from</w:t>
      </w:r>
      <w:r w:rsidR="00DA4EA7">
        <w:rPr>
          <w:color w:val="000000" w:themeColor="text1"/>
          <w:u w:color="000000" w:themeColor="text1"/>
        </w:rPr>
        <w:t xml:space="preserve"> </w:t>
      </w:r>
      <w:r w:rsidR="00DA4EA7" w:rsidRPr="00566A00">
        <w:rPr>
          <w:color w:val="000000" w:themeColor="text1"/>
          <w:u w:color="000000" w:themeColor="text1"/>
        </w:rPr>
        <w:t>NOVA Southeastern University</w:t>
      </w:r>
      <w:r w:rsidR="00DA4EA7">
        <w:rPr>
          <w:color w:val="000000" w:themeColor="text1"/>
          <w:u w:color="000000" w:themeColor="text1"/>
        </w:rPr>
        <w:t xml:space="preserve"> in </w:t>
      </w:r>
      <w:r w:rsidR="00DA4EA7" w:rsidRPr="00566A00">
        <w:rPr>
          <w:color w:val="000000" w:themeColor="text1"/>
          <w:u w:color="000000" w:themeColor="text1"/>
        </w:rPr>
        <w:t>Fort Lauderdale, Florida</w:t>
      </w:r>
      <w:r w:rsidR="00DA4EA7">
        <w:rPr>
          <w:color w:val="000000" w:themeColor="text1"/>
          <w:u w:color="000000" w:themeColor="text1"/>
        </w:rPr>
        <w:t>; and</w:t>
      </w:r>
    </w:p>
    <w:p w:rsidR="00DA4EA7" w:rsidRDefault="00DA4EA7" w:rsidP="00DA4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D06704" w:rsidRDefault="001A57AF" w:rsidP="00E61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began her career in education as a classroom teacher at Richland School District Two</w:t>
      </w:r>
      <w:r w:rsidR="008B0466" w:rsidRPr="008B0466">
        <w:t>’</w:t>
      </w:r>
      <w:r>
        <w:t>s E.L. Wright Middle School, working her way up to school administrator at Dent Middle, principal at Forest Lake Elementary and Dent Middle, chief administrative officer at the Richland Two district office, and, finally, deputy superintendent, her present post; and</w:t>
      </w:r>
    </w:p>
    <w:p w:rsidR="00D06704" w:rsidRDefault="00D06704" w:rsidP="00E61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704" w:rsidRDefault="001A57AF" w:rsidP="00E61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 xml:space="preserve">Whereas, </w:t>
      </w:r>
      <w:r w:rsidR="00DD5655">
        <w:t>in recognition of her outstanding work, Dr. Caution</w:t>
      </w:r>
      <w:r w:rsidR="008B0466">
        <w:noBreakHyphen/>
      </w:r>
      <w:r w:rsidR="008C4245">
        <w:t xml:space="preserve">Parker </w:t>
      </w:r>
      <w:r w:rsidR="00DD5655">
        <w:t xml:space="preserve">has received </w:t>
      </w:r>
      <w:r w:rsidR="00750B00">
        <w:t>various</w:t>
      </w:r>
      <w:r w:rsidR="00DD5655">
        <w:t xml:space="preserve"> </w:t>
      </w:r>
      <w:r w:rsidR="00750B00">
        <w:t>recognitions,</w:t>
      </w:r>
      <w:r w:rsidR="00DD5655">
        <w:t xml:space="preserve"> among them the </w:t>
      </w:r>
      <w:r w:rsidR="00750B00" w:rsidRPr="00566A00">
        <w:rPr>
          <w:color w:val="000000" w:themeColor="text1"/>
          <w:u w:color="000000" w:themeColor="text1"/>
        </w:rPr>
        <w:t>2011 William B. Harley Lifetime Achievement Award for leadership and service</w:t>
      </w:r>
      <w:r w:rsidR="00750B00">
        <w:rPr>
          <w:color w:val="000000" w:themeColor="text1"/>
          <w:u w:color="000000" w:themeColor="text1"/>
        </w:rPr>
        <w:t>; and</w:t>
      </w:r>
    </w:p>
    <w:p w:rsidR="00750B00" w:rsidRDefault="00750B00" w:rsidP="00E61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77FD6" w:rsidRDefault="00750B00" w:rsidP="0067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77FD6">
        <w:rPr>
          <w:color w:val="000000" w:themeColor="text1"/>
          <w:u w:color="000000" w:themeColor="text1"/>
        </w:rPr>
        <w:t>her many professional activities include d</w:t>
      </w:r>
      <w:r w:rsidR="00677FD6" w:rsidRPr="00566A00">
        <w:rPr>
          <w:color w:val="000000" w:themeColor="text1"/>
          <w:u w:color="000000" w:themeColor="text1"/>
        </w:rPr>
        <w:t>evelop</w:t>
      </w:r>
      <w:r w:rsidR="00677FD6">
        <w:rPr>
          <w:color w:val="000000" w:themeColor="text1"/>
          <w:u w:color="000000" w:themeColor="text1"/>
        </w:rPr>
        <w:t>ing</w:t>
      </w:r>
      <w:r w:rsidR="00677FD6" w:rsidRPr="00566A00">
        <w:rPr>
          <w:color w:val="000000" w:themeColor="text1"/>
          <w:u w:color="000000" w:themeColor="text1"/>
        </w:rPr>
        <w:t xml:space="preserve"> and implement</w:t>
      </w:r>
      <w:r w:rsidR="00677FD6">
        <w:rPr>
          <w:color w:val="000000" w:themeColor="text1"/>
          <w:u w:color="000000" w:themeColor="text1"/>
        </w:rPr>
        <w:t>ing</w:t>
      </w:r>
      <w:r w:rsidR="00677FD6" w:rsidRPr="00566A00">
        <w:rPr>
          <w:color w:val="000000" w:themeColor="text1"/>
          <w:u w:color="000000" w:themeColor="text1"/>
        </w:rPr>
        <w:t xml:space="preserve"> the Teacher Leadership Academy</w:t>
      </w:r>
      <w:r w:rsidR="00677FD6">
        <w:rPr>
          <w:color w:val="000000" w:themeColor="text1"/>
          <w:u w:color="000000" w:themeColor="text1"/>
        </w:rPr>
        <w:t>,</w:t>
      </w:r>
      <w:r w:rsidR="00677FD6" w:rsidRPr="00566A00">
        <w:rPr>
          <w:color w:val="000000" w:themeColor="text1"/>
          <w:u w:color="000000" w:themeColor="text1"/>
        </w:rPr>
        <w:t xml:space="preserve"> which identifies future school administrators</w:t>
      </w:r>
      <w:r w:rsidR="00677FD6">
        <w:rPr>
          <w:color w:val="000000" w:themeColor="text1"/>
          <w:u w:color="000000" w:themeColor="text1"/>
        </w:rPr>
        <w:t xml:space="preserve">. In addition, she </w:t>
      </w:r>
      <w:r w:rsidR="00677FD6" w:rsidRPr="00566A00">
        <w:rPr>
          <w:color w:val="000000" w:themeColor="text1"/>
          <w:u w:color="000000" w:themeColor="text1"/>
        </w:rPr>
        <w:t>wrote and received a $49,000 two</w:t>
      </w:r>
      <w:r w:rsidR="008B0466">
        <w:rPr>
          <w:color w:val="000000" w:themeColor="text1"/>
          <w:u w:color="000000" w:themeColor="text1"/>
        </w:rPr>
        <w:noBreakHyphen/>
      </w:r>
      <w:r w:rsidR="00677FD6" w:rsidRPr="00566A00">
        <w:rPr>
          <w:color w:val="000000" w:themeColor="text1"/>
          <w:u w:color="000000" w:themeColor="text1"/>
        </w:rPr>
        <w:t>year grant for leadership development through the Wallace Readers Foundation</w:t>
      </w:r>
      <w:r w:rsidR="00677FD6">
        <w:rPr>
          <w:color w:val="000000" w:themeColor="text1"/>
          <w:u w:color="000000" w:themeColor="text1"/>
        </w:rPr>
        <w:t>; and</w:t>
      </w:r>
    </w:p>
    <w:p w:rsidR="00750B00" w:rsidRDefault="00750B00" w:rsidP="00E61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4DA" w:rsidRPr="00566A00" w:rsidRDefault="00377A3E" w:rsidP="0060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Dr. Caution</w:t>
      </w:r>
      <w:r w:rsidR="008B0466">
        <w:noBreakHyphen/>
      </w:r>
      <w:r>
        <w:t xml:space="preserve">Parker </w:t>
      </w:r>
      <w:r>
        <w:rPr>
          <w:color w:val="000000" w:themeColor="text1"/>
          <w:u w:color="000000" w:themeColor="text1"/>
        </w:rPr>
        <w:t xml:space="preserve">believes strongly in personal involvement with her </w:t>
      </w:r>
      <w:r w:rsidRPr="00F40430">
        <w:rPr>
          <w:color w:val="000000" w:themeColor="text1"/>
          <w:u w:color="000000" w:themeColor="text1"/>
        </w:rPr>
        <w:t>community</w:t>
      </w:r>
      <w:r>
        <w:rPr>
          <w:color w:val="000000" w:themeColor="text1"/>
          <w:u w:color="000000" w:themeColor="text1"/>
        </w:rPr>
        <w:t xml:space="preserve">, and her convictions have led her to </w:t>
      </w:r>
      <w:r w:rsidR="00604E15">
        <w:rPr>
          <w:color w:val="000000" w:themeColor="text1"/>
          <w:u w:color="000000" w:themeColor="text1"/>
        </w:rPr>
        <w:t xml:space="preserve">work with several organizations, including </w:t>
      </w:r>
      <w:r w:rsidR="008E24DA" w:rsidRPr="00566A00">
        <w:rPr>
          <w:color w:val="000000" w:themeColor="text1"/>
          <w:u w:color="000000" w:themeColor="text1"/>
        </w:rPr>
        <w:t>Chums, Inc.</w:t>
      </w:r>
      <w:r w:rsidR="008E24DA">
        <w:rPr>
          <w:color w:val="000000" w:themeColor="text1"/>
          <w:u w:color="000000" w:themeColor="text1"/>
        </w:rPr>
        <w:t xml:space="preserve">, </w:t>
      </w:r>
      <w:r w:rsidR="008E24DA" w:rsidRPr="00566A00">
        <w:rPr>
          <w:color w:val="000000" w:themeColor="text1"/>
          <w:u w:color="000000" w:themeColor="text1"/>
        </w:rPr>
        <w:t>Forest Acres Rotary</w:t>
      </w:r>
      <w:r w:rsidR="008E24DA">
        <w:rPr>
          <w:color w:val="000000" w:themeColor="text1"/>
          <w:u w:color="000000" w:themeColor="text1"/>
        </w:rPr>
        <w:t xml:space="preserve"> (p</w:t>
      </w:r>
      <w:r w:rsidR="008E24DA" w:rsidRPr="00566A00">
        <w:rPr>
          <w:color w:val="000000" w:themeColor="text1"/>
          <w:u w:color="000000" w:themeColor="text1"/>
        </w:rPr>
        <w:t xml:space="preserve">ast </w:t>
      </w:r>
      <w:r w:rsidR="008E24DA">
        <w:rPr>
          <w:color w:val="000000" w:themeColor="text1"/>
          <w:u w:color="000000" w:themeColor="text1"/>
        </w:rPr>
        <w:t>s</w:t>
      </w:r>
      <w:r w:rsidR="008E24DA" w:rsidRPr="00566A00">
        <w:rPr>
          <w:color w:val="000000" w:themeColor="text1"/>
          <w:u w:color="000000" w:themeColor="text1"/>
        </w:rPr>
        <w:t>ecretary</w:t>
      </w:r>
      <w:r w:rsidR="008E24DA">
        <w:rPr>
          <w:color w:val="000000" w:themeColor="text1"/>
          <w:u w:color="000000" w:themeColor="text1"/>
        </w:rPr>
        <w:t>), P</w:t>
      </w:r>
      <w:r w:rsidR="008E24DA" w:rsidRPr="00566A00">
        <w:rPr>
          <w:color w:val="000000" w:themeColor="text1"/>
          <w:u w:color="000000" w:themeColor="text1"/>
        </w:rPr>
        <w:t>oinsettia Cotillion</w:t>
      </w:r>
      <w:r w:rsidR="008E24DA">
        <w:rPr>
          <w:color w:val="000000" w:themeColor="text1"/>
          <w:u w:color="000000" w:themeColor="text1"/>
        </w:rPr>
        <w:t xml:space="preserve"> (t</w:t>
      </w:r>
      <w:r w:rsidR="008E24DA" w:rsidRPr="00566A00">
        <w:rPr>
          <w:color w:val="000000" w:themeColor="text1"/>
          <w:u w:color="000000" w:themeColor="text1"/>
        </w:rPr>
        <w:t>reasurer</w:t>
      </w:r>
      <w:r w:rsidR="008E24DA">
        <w:rPr>
          <w:color w:val="000000" w:themeColor="text1"/>
          <w:u w:color="000000" w:themeColor="text1"/>
        </w:rPr>
        <w:t xml:space="preserve">), </w:t>
      </w:r>
      <w:r w:rsidR="008E24DA" w:rsidRPr="00566A00">
        <w:rPr>
          <w:color w:val="000000" w:themeColor="text1"/>
          <w:u w:color="000000" w:themeColor="text1"/>
        </w:rPr>
        <w:t>Ridgewood Ladies Golf Club</w:t>
      </w:r>
      <w:r w:rsidR="008E24DA">
        <w:rPr>
          <w:color w:val="000000" w:themeColor="text1"/>
          <w:u w:color="000000" w:themeColor="text1"/>
        </w:rPr>
        <w:t>, S</w:t>
      </w:r>
      <w:r w:rsidR="008E24DA" w:rsidRPr="00566A00">
        <w:rPr>
          <w:color w:val="000000" w:themeColor="text1"/>
          <w:u w:color="000000" w:themeColor="text1"/>
        </w:rPr>
        <w:t>outh Carolina Women in Philanthropy</w:t>
      </w:r>
      <w:r w:rsidR="008E24DA">
        <w:rPr>
          <w:color w:val="000000" w:themeColor="text1"/>
          <w:u w:color="000000" w:themeColor="text1"/>
        </w:rPr>
        <w:t>, S</w:t>
      </w:r>
      <w:r w:rsidR="008E24DA" w:rsidRPr="00566A00">
        <w:rPr>
          <w:color w:val="000000" w:themeColor="text1"/>
          <w:u w:color="000000" w:themeColor="text1"/>
        </w:rPr>
        <w:t>t. Luke</w:t>
      </w:r>
      <w:r w:rsidR="008B0466" w:rsidRPr="008B0466">
        <w:rPr>
          <w:color w:val="000000" w:themeColor="text1"/>
          <w:u w:color="000000" w:themeColor="text1"/>
        </w:rPr>
        <w:t>’</w:t>
      </w:r>
      <w:r w:rsidR="008E24DA" w:rsidRPr="00566A00">
        <w:rPr>
          <w:color w:val="000000" w:themeColor="text1"/>
          <w:u w:color="000000" w:themeColor="text1"/>
        </w:rPr>
        <w:t>s Episcopal Churc</w:t>
      </w:r>
      <w:r w:rsidR="008E24DA">
        <w:rPr>
          <w:color w:val="000000" w:themeColor="text1"/>
          <w:u w:color="000000" w:themeColor="text1"/>
        </w:rPr>
        <w:t xml:space="preserve">h, </w:t>
      </w:r>
      <w:r w:rsidR="00604E15">
        <w:rPr>
          <w:color w:val="000000" w:themeColor="text1"/>
          <w:u w:color="000000" w:themeColor="text1"/>
        </w:rPr>
        <w:t>t</w:t>
      </w:r>
      <w:r w:rsidR="008E24DA" w:rsidRPr="00566A00">
        <w:rPr>
          <w:color w:val="000000" w:themeColor="text1"/>
          <w:u w:color="000000" w:themeColor="text1"/>
        </w:rPr>
        <w:t>he Nurturing Center</w:t>
      </w:r>
      <w:r w:rsidR="008E24DA">
        <w:rPr>
          <w:color w:val="000000" w:themeColor="text1"/>
          <w:u w:color="000000" w:themeColor="text1"/>
        </w:rPr>
        <w:t xml:space="preserve"> (p</w:t>
      </w:r>
      <w:r w:rsidR="008E24DA" w:rsidRPr="00566A00">
        <w:rPr>
          <w:color w:val="000000" w:themeColor="text1"/>
          <w:u w:color="000000" w:themeColor="text1"/>
        </w:rPr>
        <w:t xml:space="preserve">ast </w:t>
      </w:r>
      <w:r w:rsidR="008E24DA">
        <w:rPr>
          <w:color w:val="000000" w:themeColor="text1"/>
          <w:u w:color="000000" w:themeColor="text1"/>
        </w:rPr>
        <w:t>b</w:t>
      </w:r>
      <w:r w:rsidR="008E24DA" w:rsidRPr="00566A00">
        <w:rPr>
          <w:color w:val="000000" w:themeColor="text1"/>
          <w:u w:color="000000" w:themeColor="text1"/>
        </w:rPr>
        <w:t xml:space="preserve">oard </w:t>
      </w:r>
      <w:r w:rsidR="008E24DA">
        <w:rPr>
          <w:color w:val="000000" w:themeColor="text1"/>
          <w:u w:color="000000" w:themeColor="text1"/>
        </w:rPr>
        <w:t>m</w:t>
      </w:r>
      <w:r w:rsidR="008E24DA" w:rsidRPr="00566A00">
        <w:rPr>
          <w:color w:val="000000" w:themeColor="text1"/>
          <w:u w:color="000000" w:themeColor="text1"/>
        </w:rPr>
        <w:t>ember</w:t>
      </w:r>
      <w:r w:rsidR="008E24DA">
        <w:rPr>
          <w:color w:val="000000" w:themeColor="text1"/>
          <w:u w:color="000000" w:themeColor="text1"/>
        </w:rPr>
        <w:t xml:space="preserve">), and </w:t>
      </w:r>
      <w:r w:rsidR="008E24DA" w:rsidRPr="00566A00">
        <w:rPr>
          <w:color w:val="000000" w:themeColor="text1"/>
          <w:u w:color="000000" w:themeColor="text1"/>
        </w:rPr>
        <w:t>My Museum</w:t>
      </w:r>
      <w:r w:rsidR="008E24DA">
        <w:rPr>
          <w:color w:val="000000" w:themeColor="text1"/>
          <w:u w:color="000000" w:themeColor="text1"/>
        </w:rPr>
        <w:t xml:space="preserve"> (p</w:t>
      </w:r>
      <w:r w:rsidR="008E24DA" w:rsidRPr="00566A00">
        <w:rPr>
          <w:color w:val="000000" w:themeColor="text1"/>
          <w:u w:color="000000" w:themeColor="text1"/>
        </w:rPr>
        <w:t xml:space="preserve">ast </w:t>
      </w:r>
      <w:r w:rsidR="008E24DA">
        <w:rPr>
          <w:color w:val="000000" w:themeColor="text1"/>
          <w:u w:color="000000" w:themeColor="text1"/>
        </w:rPr>
        <w:t>b</w:t>
      </w:r>
      <w:r w:rsidR="008E24DA" w:rsidRPr="00566A00">
        <w:rPr>
          <w:color w:val="000000" w:themeColor="text1"/>
          <w:u w:color="000000" w:themeColor="text1"/>
        </w:rPr>
        <w:t xml:space="preserve">oard </w:t>
      </w:r>
      <w:r w:rsidR="008E24DA">
        <w:rPr>
          <w:color w:val="000000" w:themeColor="text1"/>
          <w:u w:color="000000" w:themeColor="text1"/>
        </w:rPr>
        <w:t>m</w:t>
      </w:r>
      <w:r w:rsidR="008E24DA" w:rsidRPr="00566A00">
        <w:rPr>
          <w:color w:val="000000" w:themeColor="text1"/>
          <w:u w:color="000000" w:themeColor="text1"/>
        </w:rPr>
        <w:t>ember</w:t>
      </w:r>
      <w:r w:rsidR="008E24DA">
        <w:rPr>
          <w:color w:val="000000" w:themeColor="text1"/>
          <w:u w:color="000000" w:themeColor="text1"/>
        </w:rPr>
        <w:t>); and</w:t>
      </w:r>
    </w:p>
    <w:p w:rsidR="00E61832" w:rsidRDefault="00E61832" w:rsidP="00E61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832" w:rsidRDefault="00E61832" w:rsidP="00E61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w:t>
      </w:r>
      <w:r w:rsidR="00CD0508">
        <w:t>Caution</w:t>
      </w:r>
      <w:r w:rsidR="008B0466">
        <w:noBreakHyphen/>
      </w:r>
      <w:r w:rsidR="00CD0508">
        <w:t>Parker</w:t>
      </w:r>
      <w:r>
        <w:t>, taking h</w:t>
      </w:r>
      <w:r w:rsidR="00CD0508">
        <w:t>er</w:t>
      </w:r>
      <w:r>
        <w:t xml:space="preserve"> responsibilities with the seriousness they deserve, has labored diligently as </w:t>
      </w:r>
      <w:r w:rsidR="00CD0508">
        <w:t>deputy supe</w:t>
      </w:r>
      <w:r>
        <w:t xml:space="preserve">rintendent of </w:t>
      </w:r>
      <w:r w:rsidR="00CD0508">
        <w:t>Richland School District Two</w:t>
      </w:r>
      <w:r>
        <w:t xml:space="preserve"> for the educational welfare of the young people committed to </w:t>
      </w:r>
      <w:r w:rsidR="009A3027">
        <w:t>her care</w:t>
      </w:r>
      <w:r>
        <w:t xml:space="preserve">, and the South Carolina </w:t>
      </w:r>
      <w:r w:rsidR="00832254">
        <w:t>General Assembly</w:t>
      </w:r>
      <w:r>
        <w:t xml:space="preserve"> wishes h</w:t>
      </w:r>
      <w:r w:rsidR="00CD0508">
        <w:t>er</w:t>
      </w:r>
      <w:r>
        <w:t xml:space="preserve"> well as </w:t>
      </w:r>
      <w:r w:rsidR="00CD0508">
        <w:t>s</w:t>
      </w:r>
      <w:r>
        <w:t>he begins h</w:t>
      </w:r>
      <w:r w:rsidR="00CD0508">
        <w:t>er</w:t>
      </w:r>
      <w:r>
        <w:t xml:space="preserve"> well</w:t>
      </w:r>
      <w:r w:rsidR="008B0466">
        <w:noBreakHyphen/>
      </w:r>
      <w:r>
        <w:t>deserved retirement</w:t>
      </w:r>
      <w:r w:rsidR="00CD0508">
        <w:t xml:space="preserve">. </w:t>
      </w:r>
      <w:r>
        <w:t xml:space="preserve">Now, therefore, </w:t>
      </w:r>
    </w:p>
    <w:p w:rsidR="00E61832" w:rsidRDefault="00E61832" w:rsidP="00E61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254" w:rsidRDefault="00832254" w:rsidP="00832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61832" w:rsidRDefault="00E61832" w:rsidP="00E61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605" w:rsidRDefault="00E61832" w:rsidP="00517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832254">
        <w:t>General Assembly</w:t>
      </w:r>
      <w:r>
        <w:t xml:space="preserve">, by this resolution, </w:t>
      </w:r>
      <w:r w:rsidR="00517605">
        <w:t>congratulate Dr. Cheryl Caution</w:t>
      </w:r>
      <w:r w:rsidR="008B0466">
        <w:noBreakHyphen/>
      </w:r>
      <w:r w:rsidR="00517605">
        <w:t>Parker upon the occasion of her retirement as deputy superintendent of Richland School District Two, commend her for her many years of outstanding and dedicated service as an educator, and wish her much success and happiness in all her future endeavors.</w:t>
      </w:r>
    </w:p>
    <w:p w:rsidR="00E61832" w:rsidRDefault="00E61832" w:rsidP="00E61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832" w:rsidRDefault="00E61832" w:rsidP="00E61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31066">
        <w:t>provided</w:t>
      </w:r>
      <w:r>
        <w:t xml:space="preserve"> to </w:t>
      </w:r>
      <w:r w:rsidR="00517605">
        <w:t>Dr. Cheryl Caution</w:t>
      </w:r>
      <w:r w:rsidR="008B0466">
        <w:noBreakHyphen/>
      </w:r>
      <w:r w:rsidR="00517605">
        <w:t>Parker</w:t>
      </w:r>
      <w:r>
        <w:t>.</w:t>
      </w:r>
    </w:p>
    <w:p w:rsidR="00FD0D47" w:rsidRDefault="008B046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0D47" w:rsidRDefault="00FD0D47" w:rsidP="00272AB5">
      <w:pPr>
        <w:suppressAutoHyphens/>
      </w:pPr>
    </w:p>
    <w:sectPr w:rsidR="00FD0D47" w:rsidSect="00272AB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E15" w:rsidRDefault="00604E15" w:rsidP="009F0C77">
      <w:r>
        <w:separator/>
      </w:r>
    </w:p>
  </w:endnote>
  <w:endnote w:type="continuationSeparator" w:id="0">
    <w:p w:rsidR="00604E15" w:rsidRDefault="00604E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CA9503-6D92-4773-89D1-A96EC39E6CF7}"/>
    <w:embedBold r:id="rId2" w:fontKey="{B91F7C8F-399A-4377-8B76-24E0492B7E04}"/>
  </w:font>
  <w:font w:name="Calibri">
    <w:panose1 w:val="020F0502020204030204"/>
    <w:charset w:val="00"/>
    <w:family w:val="swiss"/>
    <w:pitch w:val="variable"/>
    <w:sig w:usb0="E10002FF" w:usb1="4000ACFF" w:usb2="00000009" w:usb3="00000000" w:csb0="0000019F" w:csb1="00000000"/>
    <w:embedRegular r:id="rId3" w:fontKey="{E48C9EF2-D4EA-4AAB-9475-BCFA5C457A40}"/>
  </w:font>
  <w:font w:name="Tahoma">
    <w:panose1 w:val="020B0604030504040204"/>
    <w:charset w:val="00"/>
    <w:family w:val="swiss"/>
    <w:pitch w:val="variable"/>
    <w:sig w:usb0="21002A87" w:usb1="80000000" w:usb2="00000008" w:usb3="00000000" w:csb0="000101FF" w:csb1="00000000"/>
    <w:embedRegular r:id="rId4" w:fontKey="{A49CDB99-752F-47A3-9D1A-1EAE611F1C08}"/>
  </w:font>
  <w:font w:name="Cambria">
    <w:panose1 w:val="02040503050406030204"/>
    <w:charset w:val="00"/>
    <w:family w:val="roman"/>
    <w:pitch w:val="variable"/>
    <w:sig w:usb0="E00002FF" w:usb1="400004FF" w:usb2="00000000" w:usb3="00000000" w:csb0="0000019F" w:csb1="00000000"/>
    <w:embedRegular r:id="rId5" w:fontKey="{F6E6AEC5-6C9A-4AD4-8310-4750991F16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AB5" w:rsidRPr="00FD0D47" w:rsidRDefault="00272AB5" w:rsidP="00FD0D47">
    <w:pPr>
      <w:pStyle w:val="Footer"/>
      <w:tabs>
        <w:tab w:val="clear" w:pos="4680"/>
        <w:tab w:val="clear" w:pos="9360"/>
        <w:tab w:val="center" w:pos="2995"/>
      </w:tabs>
      <w:spacing w:before="120"/>
    </w:pPr>
    <w:r>
      <w:t>[1285]</w:t>
    </w:r>
    <w:r>
      <w:tab/>
    </w:r>
    <w:r w:rsidR="0020411A">
      <w:fldChar w:fldCharType="begin"/>
    </w:r>
    <w:r w:rsidR="0020411A">
      <w:instrText xml:space="preserve"> PAGE  \* MERGEFORMAT </w:instrText>
    </w:r>
    <w:r w:rsidR="0020411A">
      <w:fldChar w:fldCharType="separate"/>
    </w:r>
    <w:r w:rsidR="00274FAB">
      <w:rPr>
        <w:noProof/>
      </w:rPr>
      <w:t>1</w:t>
    </w:r>
    <w:r w:rsidR="0020411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E15" w:rsidRDefault="00604E15" w:rsidP="009F0C77">
      <w:r>
        <w:separator/>
      </w:r>
    </w:p>
  </w:footnote>
  <w:footnote w:type="continuationSeparator" w:id="0">
    <w:p w:rsidR="00604E15" w:rsidRDefault="00604E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602AB14"/>
    <w:docVar w:name="CoverBillType" w:val="c"/>
    <w:docVar w:name="docpath" w:val="L:\Council\bills\RM\1602AB14.DOCX"/>
    <w:docVar w:name="dvBillNumber" w:val="1285"/>
    <w:docVar w:name="dvBillNumberPrefix" w:val="S. "/>
    <w:docVar w:name="dvOriginalBody" w:val="Senate"/>
    <w:docVar w:name="dvSteno" w:val="RM"/>
    <w:docVar w:name="NameofBody" w:val="s"/>
    <w:docVar w:name="vgroup2" w:val="Council"/>
  </w:docVars>
  <w:rsids>
    <w:rsidRoot w:val="001F69F6"/>
    <w:rsid w:val="00026C9A"/>
    <w:rsid w:val="000965A1"/>
    <w:rsid w:val="000E1785"/>
    <w:rsid w:val="000F39F2"/>
    <w:rsid w:val="001023A4"/>
    <w:rsid w:val="001056A9"/>
    <w:rsid w:val="0010776B"/>
    <w:rsid w:val="00133E66"/>
    <w:rsid w:val="00134ACF"/>
    <w:rsid w:val="00144E15"/>
    <w:rsid w:val="001A4A62"/>
    <w:rsid w:val="001A57AF"/>
    <w:rsid w:val="001A681E"/>
    <w:rsid w:val="001D08F2"/>
    <w:rsid w:val="001F69F6"/>
    <w:rsid w:val="002037CA"/>
    <w:rsid w:val="0020411A"/>
    <w:rsid w:val="002047A2"/>
    <w:rsid w:val="002321B6"/>
    <w:rsid w:val="0023696B"/>
    <w:rsid w:val="00250967"/>
    <w:rsid w:val="00267D43"/>
    <w:rsid w:val="00272AB5"/>
    <w:rsid w:val="00274FAB"/>
    <w:rsid w:val="002759C5"/>
    <w:rsid w:val="00277DEE"/>
    <w:rsid w:val="00280D88"/>
    <w:rsid w:val="00294ABE"/>
    <w:rsid w:val="002A27AC"/>
    <w:rsid w:val="002A3EB4"/>
    <w:rsid w:val="002E54E3"/>
    <w:rsid w:val="00325348"/>
    <w:rsid w:val="0036731A"/>
    <w:rsid w:val="00377A3E"/>
    <w:rsid w:val="00393688"/>
    <w:rsid w:val="003D0F2B"/>
    <w:rsid w:val="003D411E"/>
    <w:rsid w:val="003E3C1E"/>
    <w:rsid w:val="003E5FD8"/>
    <w:rsid w:val="003E6148"/>
    <w:rsid w:val="00400EAA"/>
    <w:rsid w:val="00414552"/>
    <w:rsid w:val="0041760A"/>
    <w:rsid w:val="00431066"/>
    <w:rsid w:val="00455624"/>
    <w:rsid w:val="004809EE"/>
    <w:rsid w:val="00511EE9"/>
    <w:rsid w:val="00516CDB"/>
    <w:rsid w:val="00517605"/>
    <w:rsid w:val="00517747"/>
    <w:rsid w:val="00521E00"/>
    <w:rsid w:val="00522038"/>
    <w:rsid w:val="005259AE"/>
    <w:rsid w:val="00531214"/>
    <w:rsid w:val="00570397"/>
    <w:rsid w:val="00577C6C"/>
    <w:rsid w:val="0058501B"/>
    <w:rsid w:val="005D0823"/>
    <w:rsid w:val="00604E15"/>
    <w:rsid w:val="006215AA"/>
    <w:rsid w:val="006340D9"/>
    <w:rsid w:val="00643B8E"/>
    <w:rsid w:val="00665EBC"/>
    <w:rsid w:val="00677FD6"/>
    <w:rsid w:val="0069470D"/>
    <w:rsid w:val="006A476C"/>
    <w:rsid w:val="006C5FF8"/>
    <w:rsid w:val="006C6A93"/>
    <w:rsid w:val="006E02F9"/>
    <w:rsid w:val="00750B00"/>
    <w:rsid w:val="00753C04"/>
    <w:rsid w:val="00756946"/>
    <w:rsid w:val="00757F80"/>
    <w:rsid w:val="00771EEC"/>
    <w:rsid w:val="00786819"/>
    <w:rsid w:val="007A325A"/>
    <w:rsid w:val="007C4DC9"/>
    <w:rsid w:val="007E1D9B"/>
    <w:rsid w:val="007F1523"/>
    <w:rsid w:val="007F509E"/>
    <w:rsid w:val="007F5799"/>
    <w:rsid w:val="007F6947"/>
    <w:rsid w:val="00832254"/>
    <w:rsid w:val="00872729"/>
    <w:rsid w:val="00872788"/>
    <w:rsid w:val="00880EB5"/>
    <w:rsid w:val="008B0466"/>
    <w:rsid w:val="008B060B"/>
    <w:rsid w:val="008B2F93"/>
    <w:rsid w:val="008C4245"/>
    <w:rsid w:val="008E24DA"/>
    <w:rsid w:val="008F4429"/>
    <w:rsid w:val="00932670"/>
    <w:rsid w:val="009352BB"/>
    <w:rsid w:val="00990668"/>
    <w:rsid w:val="009A3027"/>
    <w:rsid w:val="009F0C77"/>
    <w:rsid w:val="009F4DD1"/>
    <w:rsid w:val="00A64E80"/>
    <w:rsid w:val="00A741D9"/>
    <w:rsid w:val="00A9741D"/>
    <w:rsid w:val="00AD4B17"/>
    <w:rsid w:val="00B118BA"/>
    <w:rsid w:val="00B26FA6"/>
    <w:rsid w:val="00B40486"/>
    <w:rsid w:val="00B741CB"/>
    <w:rsid w:val="00B934F3"/>
    <w:rsid w:val="00BB6347"/>
    <w:rsid w:val="00BC7D83"/>
    <w:rsid w:val="00BD2134"/>
    <w:rsid w:val="00BF505C"/>
    <w:rsid w:val="00C038D8"/>
    <w:rsid w:val="00C045DD"/>
    <w:rsid w:val="00C3136F"/>
    <w:rsid w:val="00C3483A"/>
    <w:rsid w:val="00C4314C"/>
    <w:rsid w:val="00C74E9D"/>
    <w:rsid w:val="00C82FD3"/>
    <w:rsid w:val="00CC6B7B"/>
    <w:rsid w:val="00CD0508"/>
    <w:rsid w:val="00CD3619"/>
    <w:rsid w:val="00CD4050"/>
    <w:rsid w:val="00CF4447"/>
    <w:rsid w:val="00D06704"/>
    <w:rsid w:val="00D26465"/>
    <w:rsid w:val="00D405E7"/>
    <w:rsid w:val="00D41D56"/>
    <w:rsid w:val="00D6260D"/>
    <w:rsid w:val="00D6662B"/>
    <w:rsid w:val="00D95E2F"/>
    <w:rsid w:val="00D970A9"/>
    <w:rsid w:val="00DA4EA7"/>
    <w:rsid w:val="00DB3AC0"/>
    <w:rsid w:val="00DD5655"/>
    <w:rsid w:val="00DE68F0"/>
    <w:rsid w:val="00DF3845"/>
    <w:rsid w:val="00DF7E17"/>
    <w:rsid w:val="00E61832"/>
    <w:rsid w:val="00EB00A2"/>
    <w:rsid w:val="00EB1BF3"/>
    <w:rsid w:val="00EF3EEE"/>
    <w:rsid w:val="00F149A7"/>
    <w:rsid w:val="00F17BBE"/>
    <w:rsid w:val="00F50BAF"/>
    <w:rsid w:val="00F526AF"/>
    <w:rsid w:val="00F52C10"/>
    <w:rsid w:val="00F81FFD"/>
    <w:rsid w:val="00F85228"/>
    <w:rsid w:val="00FB6773"/>
    <w:rsid w:val="00FD0D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DB688B9-5E68-4DE6-84E9-F096C98F6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C5FF8"/>
    <w:rPr>
      <w:rFonts w:ascii="Tahoma" w:hAnsi="Tahoma" w:cs="Tahoma"/>
      <w:sz w:val="16"/>
      <w:szCs w:val="16"/>
    </w:rPr>
  </w:style>
  <w:style w:type="character" w:customStyle="1" w:styleId="BalloonTextChar">
    <w:name w:val="Balloon Text Char"/>
    <w:basedOn w:val="DefaultParagraphFont"/>
    <w:link w:val="BalloonText"/>
    <w:uiPriority w:val="99"/>
    <w:semiHidden/>
    <w:rsid w:val="006C5FF8"/>
    <w:rPr>
      <w:rFonts w:ascii="Tahoma" w:eastAsia="Times New Roman" w:hAnsi="Tahoma" w:cs="Tahoma"/>
      <w:sz w:val="16"/>
      <w:szCs w:val="16"/>
    </w:rPr>
  </w:style>
  <w:style w:type="character" w:styleId="Hyperlink">
    <w:name w:val="Hyperlink"/>
    <w:basedOn w:val="DefaultParagraphFont"/>
    <w:uiPriority w:val="99"/>
    <w:unhideWhenUsed/>
    <w:rsid w:val="00272A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285_20140507.docx" TargetMode="External"/><Relationship Id="rId3" Type="http://schemas.openxmlformats.org/officeDocument/2006/relationships/settings" Target="settings.xml"/><Relationship Id="rId7" Type="http://schemas.openxmlformats.org/officeDocument/2006/relationships/hyperlink" Target="file:///H:\SJ%20Archive\2014\05-07-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BD4F9-9D61-4FA6-9297-2DFF52065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1</TotalTime>
  <Pages>1</Pages>
  <Words>578</Words>
  <Characters>3299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1285: Dr. Cheryl Caution-Parker - South Carolina Legislature Online</dc:title>
  <dc:subject/>
  <dc:creator>McDowell</dc:creator>
  <cp:keywords/>
  <dc:description/>
  <cp:lastModifiedBy>N Cumfer</cp:lastModifiedBy>
  <cp:revision>6</cp:revision>
  <cp:lastPrinted>2014-05-05T14:50:00Z</cp:lastPrinted>
  <dcterms:created xsi:type="dcterms:W3CDTF">2014-05-08T12:30:00Z</dcterms:created>
  <dcterms:modified xsi:type="dcterms:W3CDTF">2014-12-05T13:59:00Z</dcterms:modified>
</cp:coreProperties>
</file>