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29E3" w:rsidRDefault="00B229E3" w:rsidP="00B229E3">
      <w:pPr>
        <w:widowControl w:val="0"/>
        <w:jc w:val="center"/>
      </w:pPr>
      <w:r w:rsidRPr="00B229E3">
        <w:rPr>
          <w:b/>
        </w:rPr>
        <w:t>South Carolina General Assembly</w:t>
      </w:r>
    </w:p>
    <w:p w:rsidR="00B229E3" w:rsidRDefault="00B229E3" w:rsidP="00B229E3">
      <w:pPr>
        <w:widowControl w:val="0"/>
        <w:jc w:val="center"/>
      </w:pPr>
      <w:r>
        <w:t>120th Session, 2013-2014</w:t>
      </w:r>
    </w:p>
    <w:p w:rsidR="00B229E3" w:rsidRDefault="00B229E3" w:rsidP="00B229E3">
      <w:pPr>
        <w:widowControl w:val="0"/>
        <w:jc w:val="left"/>
      </w:pPr>
    </w:p>
    <w:p w:rsidR="00B229E3" w:rsidRDefault="00B229E3" w:rsidP="00B229E3">
      <w:pPr>
        <w:widowControl w:val="0"/>
        <w:jc w:val="left"/>
        <w:rPr>
          <w:b/>
        </w:rPr>
      </w:pPr>
      <w:r w:rsidRPr="00B229E3">
        <w:rPr>
          <w:b/>
        </w:rPr>
        <w:t>S.</w:t>
      </w:r>
      <w:r>
        <w:rPr>
          <w:b/>
        </w:rPr>
        <w:t xml:space="preserve"> </w:t>
      </w:r>
      <w:r w:rsidRPr="00B229E3">
        <w:rPr>
          <w:b/>
        </w:rPr>
        <w:t>1362</w:t>
      </w:r>
    </w:p>
    <w:p w:rsidR="00B229E3" w:rsidRDefault="00B229E3" w:rsidP="00B229E3">
      <w:pPr>
        <w:widowControl w:val="0"/>
        <w:jc w:val="left"/>
        <w:rPr>
          <w:b/>
        </w:rPr>
      </w:pPr>
    </w:p>
    <w:p w:rsidR="00B229E3" w:rsidRDefault="00B229E3" w:rsidP="00B229E3">
      <w:pPr>
        <w:widowControl w:val="0"/>
        <w:jc w:val="left"/>
      </w:pPr>
      <w:r w:rsidRPr="00B229E3">
        <w:rPr>
          <w:b/>
        </w:rPr>
        <w:t>STATUS INFORMATION</w:t>
      </w:r>
    </w:p>
    <w:p w:rsidR="00B229E3" w:rsidRDefault="00B229E3" w:rsidP="00B229E3">
      <w:pPr>
        <w:widowControl w:val="0"/>
        <w:jc w:val="left"/>
      </w:pPr>
    </w:p>
    <w:p w:rsidR="00B229E3" w:rsidRDefault="00B229E3" w:rsidP="00B229E3">
      <w:pPr>
        <w:widowControl w:val="0"/>
        <w:jc w:val="left"/>
      </w:pPr>
      <w:r>
        <w:t>Senate Resolution</w:t>
      </w:r>
    </w:p>
    <w:p w:rsidR="00B229E3" w:rsidRDefault="00B229E3" w:rsidP="00B229E3">
      <w:pPr>
        <w:widowControl w:val="0"/>
        <w:jc w:val="left"/>
      </w:pPr>
      <w:r>
        <w:t>Sponsors: Senator Allen</w:t>
      </w:r>
    </w:p>
    <w:p w:rsidR="00B229E3" w:rsidRDefault="00B229E3" w:rsidP="00B229E3">
      <w:pPr>
        <w:widowControl w:val="0"/>
        <w:jc w:val="left"/>
      </w:pPr>
      <w:r>
        <w:t>Document Path: l:\council\bills\rm\1673dg14.docx</w:t>
      </w:r>
    </w:p>
    <w:p w:rsidR="00B229E3" w:rsidRDefault="00B229E3" w:rsidP="00B229E3">
      <w:pPr>
        <w:widowControl w:val="0"/>
        <w:jc w:val="left"/>
      </w:pPr>
    </w:p>
    <w:p w:rsidR="00B229E3" w:rsidRDefault="00B229E3" w:rsidP="00B229E3">
      <w:pPr>
        <w:widowControl w:val="0"/>
        <w:jc w:val="left"/>
      </w:pPr>
      <w:r>
        <w:t>Introduced in the Senate on June 3, 2014</w:t>
      </w:r>
    </w:p>
    <w:p w:rsidR="00B229E3" w:rsidRDefault="00B229E3" w:rsidP="00B229E3">
      <w:pPr>
        <w:widowControl w:val="0"/>
        <w:jc w:val="left"/>
      </w:pPr>
      <w:r>
        <w:t>Adopted by the Senate on June 3, 2014</w:t>
      </w:r>
    </w:p>
    <w:p w:rsidR="00B229E3" w:rsidRDefault="00B229E3" w:rsidP="00B229E3">
      <w:pPr>
        <w:widowControl w:val="0"/>
        <w:jc w:val="left"/>
      </w:pPr>
    </w:p>
    <w:p w:rsidR="00B229E3" w:rsidRDefault="00B229E3" w:rsidP="00B229E3">
      <w:pPr>
        <w:widowControl w:val="0"/>
        <w:jc w:val="left"/>
      </w:pPr>
      <w:r>
        <w:t xml:space="preserve">Summary: </w:t>
      </w:r>
      <w:r w:rsidR="00545823">
        <w:t>Catherine N. Peden</w:t>
      </w:r>
    </w:p>
    <w:p w:rsidR="00B229E3" w:rsidRDefault="00B229E3" w:rsidP="00B229E3">
      <w:pPr>
        <w:widowControl w:val="0"/>
        <w:jc w:val="left"/>
      </w:pPr>
    </w:p>
    <w:p w:rsidR="00B229E3" w:rsidRDefault="00B229E3" w:rsidP="00B229E3">
      <w:pPr>
        <w:widowControl w:val="0"/>
        <w:jc w:val="left"/>
      </w:pPr>
    </w:p>
    <w:p w:rsidR="00B229E3" w:rsidRDefault="00B229E3" w:rsidP="00B229E3">
      <w:pPr>
        <w:widowControl w:val="0"/>
        <w:tabs>
          <w:tab w:val="center" w:pos="590"/>
          <w:tab w:val="center" w:pos="1440"/>
          <w:tab w:val="left" w:pos="1872"/>
          <w:tab w:val="left" w:pos="9187"/>
        </w:tabs>
        <w:jc w:val="left"/>
      </w:pPr>
      <w:r w:rsidRPr="00B229E3">
        <w:rPr>
          <w:b/>
        </w:rPr>
        <w:t>HISTORY OF LEGISLATIVE ACTIONS</w:t>
      </w:r>
    </w:p>
    <w:p w:rsidR="00B229E3" w:rsidRDefault="00B229E3" w:rsidP="00B229E3">
      <w:pPr>
        <w:widowControl w:val="0"/>
        <w:tabs>
          <w:tab w:val="center" w:pos="590"/>
          <w:tab w:val="center" w:pos="1440"/>
          <w:tab w:val="left" w:pos="1872"/>
          <w:tab w:val="left" w:pos="9187"/>
        </w:tabs>
        <w:jc w:val="left"/>
      </w:pPr>
    </w:p>
    <w:p w:rsidR="00B229E3" w:rsidRPr="00B229E3" w:rsidRDefault="00B229E3" w:rsidP="00B229E3">
      <w:pPr>
        <w:widowControl w:val="0"/>
        <w:tabs>
          <w:tab w:val="center" w:pos="590"/>
          <w:tab w:val="center" w:pos="1440"/>
          <w:tab w:val="left" w:pos="1872"/>
          <w:tab w:val="left" w:pos="9187"/>
        </w:tabs>
        <w:jc w:val="left"/>
      </w:pPr>
      <w:r w:rsidRPr="00B229E3">
        <w:rPr>
          <w:u w:val="single"/>
        </w:rPr>
        <w:tab/>
        <w:t>Date</w:t>
      </w:r>
      <w:r w:rsidRPr="00B229E3">
        <w:rPr>
          <w:u w:val="single"/>
        </w:rPr>
        <w:tab/>
        <w:t>Body</w:t>
      </w:r>
      <w:r w:rsidRPr="00B229E3">
        <w:rPr>
          <w:u w:val="single"/>
        </w:rPr>
        <w:tab/>
        <w:t>Action Description with journal page number</w:t>
      </w:r>
      <w:r w:rsidRPr="00B229E3">
        <w:rPr>
          <w:u w:val="single"/>
        </w:rPr>
        <w:tab/>
      </w:r>
      <w:bookmarkStart w:id="0" w:name="_GoBack"/>
      <w:bookmarkEnd w:id="0"/>
    </w:p>
    <w:p w:rsidR="001172E4" w:rsidRDefault="001172E4" w:rsidP="001172E4">
      <w:pPr>
        <w:widowControl w:val="0"/>
        <w:tabs>
          <w:tab w:val="right" w:pos="1008"/>
          <w:tab w:val="left" w:pos="1152"/>
          <w:tab w:val="left" w:pos="1872"/>
          <w:tab w:val="left" w:pos="9187"/>
        </w:tabs>
        <w:ind w:left="2088" w:hanging="2088"/>
        <w:jc w:val="left"/>
      </w:pPr>
      <w:r>
        <w:tab/>
        <w:t>6/3/2014</w:t>
      </w:r>
      <w:r>
        <w:tab/>
        <w:t>Senate</w:t>
      </w:r>
      <w:r>
        <w:tab/>
      </w:r>
      <w:r w:rsidRPr="009808BB">
        <w:t>Introduced and adopted (</w:t>
      </w:r>
      <w:hyperlink r:id="rId7" w:history="1">
        <w:r w:rsidRPr="009808BB">
          <w:rPr>
            <w:rStyle w:val="Hyperlink"/>
          </w:rPr>
          <w:t>Senate Journal</w:t>
        </w:r>
        <w:r w:rsidRPr="009808BB">
          <w:rPr>
            <w:rStyle w:val="Hyperlink"/>
          </w:rPr>
          <w:noBreakHyphen/>
          <w:t>page 9</w:t>
        </w:r>
      </w:hyperlink>
      <w:r w:rsidRPr="009808BB">
        <w:t>)</w:t>
      </w:r>
    </w:p>
    <w:p w:rsidR="001172E4" w:rsidRDefault="001172E4" w:rsidP="001172E4">
      <w:pPr>
        <w:widowControl w:val="0"/>
        <w:tabs>
          <w:tab w:val="right" w:pos="1008"/>
          <w:tab w:val="left" w:pos="1152"/>
          <w:tab w:val="left" w:pos="1872"/>
          <w:tab w:val="left" w:pos="9187"/>
        </w:tabs>
        <w:ind w:left="2088" w:hanging="2088"/>
        <w:jc w:val="left"/>
      </w:pPr>
    </w:p>
    <w:p w:rsidR="00B229E3" w:rsidRPr="00B229E3" w:rsidRDefault="00B229E3" w:rsidP="00B229E3">
      <w:pPr>
        <w:widowControl w:val="0"/>
        <w:tabs>
          <w:tab w:val="right" w:pos="1008"/>
          <w:tab w:val="left" w:pos="1152"/>
          <w:tab w:val="left" w:pos="1872"/>
          <w:tab w:val="left" w:pos="9187"/>
        </w:tabs>
        <w:ind w:left="2088" w:hanging="2088"/>
        <w:jc w:val="left"/>
      </w:pPr>
    </w:p>
    <w:p w:rsidR="00B229E3" w:rsidRDefault="00B229E3" w:rsidP="00B229E3">
      <w:r w:rsidRPr="00B229E3">
        <w:rPr>
          <w:b/>
        </w:rPr>
        <w:t>VERSIONS OF THIS BILL</w:t>
      </w:r>
    </w:p>
    <w:p w:rsidR="00B229E3" w:rsidRDefault="00B229E3" w:rsidP="00B229E3"/>
    <w:p w:rsidR="00B229E3" w:rsidRDefault="00A923DD" w:rsidP="00B229E3">
      <w:hyperlink r:id="rId8" w:history="1">
        <w:r w:rsidR="00B229E3">
          <w:rPr>
            <w:rStyle w:val="Hyperlink"/>
          </w:rPr>
          <w:t>6/3/2014</w:t>
        </w:r>
      </w:hyperlink>
    </w:p>
    <w:p w:rsidR="00B229E3" w:rsidRDefault="00B229E3" w:rsidP="00B229E3"/>
    <w:p w:rsidR="00B229E3" w:rsidRDefault="00B229E3" w:rsidP="00B229E3">
      <w:pPr>
        <w:sectPr w:rsidR="00B229E3" w:rsidSect="00B229E3">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13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B6C59">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205B" w:rsidRDefault="00B116DB" w:rsidP="00582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58205B">
        <w:t xml:space="preserve">COMMEND </w:t>
      </w:r>
      <w:r w:rsidR="00261A59">
        <w:t xml:space="preserve">CATHERINE N. PEDEN, </w:t>
      </w:r>
      <w:r w:rsidR="009B2DB0">
        <w:t>ENGLISH</w:t>
      </w:r>
      <w:r w:rsidR="00261A59">
        <w:t xml:space="preserve"> TEACHER AT </w:t>
      </w:r>
      <w:r w:rsidR="009B2DB0">
        <w:t>J.L. MANN HIGH</w:t>
      </w:r>
      <w:r w:rsidR="00261A59">
        <w:t xml:space="preserve"> SCHOOL IN </w:t>
      </w:r>
      <w:r w:rsidR="009B2DB0">
        <w:t>GREENVILLE</w:t>
      </w:r>
      <w:r w:rsidR="00261A59">
        <w:t xml:space="preserve"> COUNTY, </w:t>
      </w:r>
      <w:r w:rsidR="0058205B">
        <w:t>FOR HER COMMITMENT TO PROVIDING QUALITY EDUCATION FOR THE CHILDREN OF SOUTH CAROLINA AND TO CONGRATULATE HER UPON BEING NAMED</w:t>
      </w:r>
      <w:r w:rsidR="00E4243C">
        <w:t xml:space="preserve"> THE</w:t>
      </w:r>
      <w:r w:rsidR="0058205B">
        <w:t xml:space="preserve"> </w:t>
      </w:r>
      <w:r w:rsidR="009B2DB0">
        <w:t>2012</w:t>
      </w:r>
      <w:r w:rsidR="007549DA">
        <w:noBreakHyphen/>
      </w:r>
      <w:r w:rsidR="009B2DB0">
        <w:t xml:space="preserve">2013 J.L. MANN </w:t>
      </w:r>
      <w:r w:rsidR="0058205B">
        <w:t>TEACHER OF THE YEAR.</w:t>
      </w:r>
    </w:p>
    <w:p w:rsidR="00EB6C59" w:rsidRDefault="00EB6C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E6BA3" w:rsidRDefault="00EB6C59" w:rsidP="004E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E6BA3">
        <w:t xml:space="preserve">it is with distinct pleasure that the South Carolina </w:t>
      </w:r>
      <w:r w:rsidR="000814B9">
        <w:t>Senate</w:t>
      </w:r>
      <w:r w:rsidR="004E6BA3">
        <w:t xml:space="preserve"> recognizes educators who approach teaching with passion, creativity, and infectious enthusiasm, along with appropriate academic preparation for their fields; and</w:t>
      </w:r>
    </w:p>
    <w:p w:rsidR="004E6BA3" w:rsidRDefault="004E6BA3" w:rsidP="004E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BA3" w:rsidRDefault="004E6BA3" w:rsidP="004E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8791E">
        <w:t>Catherine N. Peden, a</w:t>
      </w:r>
      <w:r>
        <w:t xml:space="preserve">n outstanding </w:t>
      </w:r>
      <w:r w:rsidR="00872A0F">
        <w:t xml:space="preserve">English </w:t>
      </w:r>
      <w:r>
        <w:t xml:space="preserve">teacher at </w:t>
      </w:r>
      <w:r w:rsidR="00872A0F">
        <w:t xml:space="preserve">J.L. Mann High </w:t>
      </w:r>
      <w:r>
        <w:t xml:space="preserve">School in </w:t>
      </w:r>
      <w:r w:rsidR="00872A0F">
        <w:t>Greenville</w:t>
      </w:r>
      <w:r w:rsidR="00D8791E">
        <w:t xml:space="preserve"> </w:t>
      </w:r>
      <w:r>
        <w:t>County, richly deserves the honor of being named</w:t>
      </w:r>
      <w:r w:rsidR="00E4243C">
        <w:t xml:space="preserve"> the </w:t>
      </w:r>
      <w:r>
        <w:t xml:space="preserve"> </w:t>
      </w:r>
      <w:r w:rsidR="00872A0F">
        <w:t>2012</w:t>
      </w:r>
      <w:r w:rsidR="007549DA">
        <w:noBreakHyphen/>
      </w:r>
      <w:r w:rsidR="00872A0F">
        <w:t xml:space="preserve">2013 J.L. Mann </w:t>
      </w:r>
      <w:r>
        <w:t>Teacher of the Year; and</w:t>
      </w:r>
    </w:p>
    <w:p w:rsidR="004E6BA3" w:rsidRDefault="004E6BA3" w:rsidP="004E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91E" w:rsidRDefault="004E6BA3" w:rsidP="004E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preparation for her life</w:t>
      </w:r>
      <w:r w:rsidR="007549DA" w:rsidRPr="007549DA">
        <w:t>’</w:t>
      </w:r>
      <w:r>
        <w:t xml:space="preserve">s work, </w:t>
      </w:r>
      <w:r w:rsidR="00AE5EE3">
        <w:t>this Greenville native</w:t>
      </w:r>
      <w:r>
        <w:t xml:space="preserve"> graduated from </w:t>
      </w:r>
      <w:r w:rsidR="00AE5EE3">
        <w:t>J.L. Mann High School and earned her bachelor</w:t>
      </w:r>
      <w:r w:rsidR="007549DA" w:rsidRPr="007549DA">
        <w:t>’</w:t>
      </w:r>
      <w:r w:rsidR="00AE5EE3">
        <w:t xml:space="preserve">s degree in English from the University of South Carolina. After working first as a prevention specialist with the Phoenix Center and later as a case manager with AID Upstate, she </w:t>
      </w:r>
      <w:r w:rsidR="0066271D">
        <w:t>earned her master of arts in teaching from Converse College</w:t>
      </w:r>
      <w:r w:rsidR="00835B8B">
        <w:t xml:space="preserve">. Since that time, </w:t>
      </w:r>
      <w:r w:rsidR="00C44581">
        <w:t>she</w:t>
      </w:r>
      <w:r w:rsidR="00835B8B">
        <w:t xml:space="preserve"> also has earned a master of arts in administration from Gardner</w:t>
      </w:r>
      <w:r w:rsidR="007549DA">
        <w:noBreakHyphen/>
      </w:r>
      <w:r w:rsidR="00835B8B">
        <w:t>Webb University</w:t>
      </w:r>
      <w:r w:rsidR="0066271D">
        <w:t>; and</w:t>
      </w:r>
    </w:p>
    <w:p w:rsidR="0066271D" w:rsidRDefault="0066271D" w:rsidP="004E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271D" w:rsidRDefault="0066271D" w:rsidP="004E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Cathy, as she is known to family and friends, returned to</w:t>
      </w:r>
      <w:r w:rsidR="00835B8B">
        <w:t xml:space="preserve"> </w:t>
      </w:r>
      <w:r>
        <w:t>J.L. Mann in 2007 and took up her duties as a teacher of ninth</w:t>
      </w:r>
      <w:r w:rsidR="00E4243C">
        <w:t xml:space="preserve"> </w:t>
      </w:r>
      <w:r>
        <w:t>grade English. Many educators avoid this transitional year for students, but Cathy rose to the challenge and excelled; and</w:t>
      </w:r>
    </w:p>
    <w:p w:rsidR="0066271D" w:rsidRDefault="0066271D" w:rsidP="004E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271D" w:rsidRDefault="0066271D" w:rsidP="004E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in only her fourth year of teaching, she was appointed chair of the J.L. Mann English Department. Even with her increased responsibilities as department chair, she c</w:t>
      </w:r>
      <w:r w:rsidR="00FE218C">
        <w:t>o</w:t>
      </w:r>
      <w:r>
        <w:t>ntinued to excel inside the classroom and was selected by her peers as the 2012</w:t>
      </w:r>
      <w:r w:rsidR="007549DA">
        <w:noBreakHyphen/>
      </w:r>
      <w:r>
        <w:t>2013 J.L. Mann Teacher of the Year; and</w:t>
      </w:r>
    </w:p>
    <w:p w:rsidR="0066271D" w:rsidRDefault="0066271D" w:rsidP="004E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271D" w:rsidRDefault="0066271D" w:rsidP="004E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63C5E">
        <w:t>believing she could do s</w:t>
      </w:r>
      <w:r w:rsidR="001E08D8">
        <w:t xml:space="preserve">till more to help students, Cathy Peden founded the TutorTeam summer college, </w:t>
      </w:r>
      <w:r w:rsidR="0052549B">
        <w:t>in which</w:t>
      </w:r>
      <w:r w:rsidR="001E08D8">
        <w:t xml:space="preserve"> she prepares graduating eighth graders for their ninth</w:t>
      </w:r>
      <w:r w:rsidR="00E4243C">
        <w:t xml:space="preserve"> </w:t>
      </w:r>
      <w:r w:rsidR="001E08D8">
        <w:t xml:space="preserve">grade experience, both academically and socially. She </w:t>
      </w:r>
      <w:r w:rsidR="008522EF">
        <w:t xml:space="preserve">also </w:t>
      </w:r>
      <w:r w:rsidR="001E08D8">
        <w:t xml:space="preserve">has walked neighborhoods to reach parents who </w:t>
      </w:r>
      <w:r w:rsidR="00B41280">
        <w:t xml:space="preserve">need to </w:t>
      </w:r>
      <w:r w:rsidR="006E3C43">
        <w:t>p</w:t>
      </w:r>
      <w:r w:rsidR="001E08D8">
        <w:t>articipat</w:t>
      </w:r>
      <w:r w:rsidR="006E3C43">
        <w:t>e</w:t>
      </w:r>
      <w:r w:rsidR="001E08D8">
        <w:t xml:space="preserve"> </w:t>
      </w:r>
      <w:r w:rsidR="00B41280">
        <w:t xml:space="preserve">more fully </w:t>
      </w:r>
      <w:r w:rsidR="001E08D8">
        <w:t>in their children</w:t>
      </w:r>
      <w:r w:rsidR="007549DA" w:rsidRPr="007549DA">
        <w:t>’</w:t>
      </w:r>
      <w:r w:rsidR="001E08D8">
        <w:t>s school progress; and</w:t>
      </w:r>
    </w:p>
    <w:p w:rsidR="001E08D8" w:rsidRDefault="001E08D8" w:rsidP="004E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8D8" w:rsidRDefault="00A3463E" w:rsidP="004E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with her husband, Seldon Peden, Cathy </w:t>
      </w:r>
      <w:r w:rsidR="00FB0D44">
        <w:t xml:space="preserve">proudly </w:t>
      </w:r>
      <w:r>
        <w:t>parents three sons, Cameron, Seldon, and Ashdon; and</w:t>
      </w:r>
    </w:p>
    <w:p w:rsidR="00D8791E" w:rsidRDefault="00D8791E" w:rsidP="004E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BA3" w:rsidRDefault="004E6BA3" w:rsidP="004E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with great admiration and appreciation, </w:t>
      </w:r>
      <w:r w:rsidR="0065056C">
        <w:t xml:space="preserve">the Senate </w:t>
      </w:r>
      <w:r>
        <w:t xml:space="preserve">is pleased to honor this exceptional educator and daughter of South Carolina, </w:t>
      </w:r>
      <w:r w:rsidR="0065056C">
        <w:t>Cathy Peden</w:t>
      </w:r>
      <w:r>
        <w:t xml:space="preserve">, as </w:t>
      </w:r>
      <w:r w:rsidR="00E4243C">
        <w:t xml:space="preserve">the </w:t>
      </w:r>
      <w:r w:rsidR="00D00523">
        <w:t>2012</w:t>
      </w:r>
      <w:r w:rsidR="007549DA">
        <w:noBreakHyphen/>
      </w:r>
      <w:r w:rsidR="00D00523">
        <w:t>2013</w:t>
      </w:r>
      <w:r w:rsidR="0065056C">
        <w:t xml:space="preserve"> T</w:t>
      </w:r>
      <w:r>
        <w:t>eacher of the Year</w:t>
      </w:r>
      <w:r w:rsidR="00AF176C">
        <w:t xml:space="preserve"> for J.L. Mann High School</w:t>
      </w:r>
      <w:r>
        <w:t xml:space="preserve">, and the members join with her colleagues, students, family, and friends in extending best wishes for great success </w:t>
      </w:r>
      <w:r w:rsidR="00D00523">
        <w:t>in all her future endeavors</w:t>
      </w:r>
      <w:r w:rsidR="0065056C">
        <w:t xml:space="preserve">. </w:t>
      </w:r>
      <w:r>
        <w:t>Now, therefore,</w:t>
      </w:r>
    </w:p>
    <w:p w:rsidR="004E6BA3" w:rsidRDefault="004E6BA3" w:rsidP="004E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AE8" w:rsidRDefault="00F20AE8" w:rsidP="00F20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4E6BA3" w:rsidRDefault="004E6BA3" w:rsidP="004E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530" w:rsidRDefault="004E6BA3" w:rsidP="000D0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w:t>
      </w:r>
      <w:r w:rsidR="00F20AE8">
        <w:t>Senate</w:t>
      </w:r>
      <w:r>
        <w:t xml:space="preserve">, by this resolution, </w:t>
      </w:r>
      <w:r w:rsidR="001E7EFB">
        <w:t xml:space="preserve">commend Catherine N. Peden, English teacher at J.L. Mann High School in Greenville County, for her commitment to providing quality education for the children of South Carolina and congratulate her upon being named </w:t>
      </w:r>
      <w:r w:rsidR="00E4243C">
        <w:t xml:space="preserve">the </w:t>
      </w:r>
      <w:r w:rsidR="001E7EFB">
        <w:t>2012</w:t>
      </w:r>
      <w:r w:rsidR="007549DA">
        <w:noBreakHyphen/>
      </w:r>
      <w:r w:rsidR="001E7EFB">
        <w:t>2013 J.L. Mann Teacher of the Year.</w:t>
      </w:r>
    </w:p>
    <w:p w:rsidR="004E6BA3" w:rsidRDefault="004E6BA3" w:rsidP="004E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BA3" w:rsidRDefault="004E6BA3" w:rsidP="004E6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743F00">
        <w:t>Catherine N. Peden</w:t>
      </w:r>
      <w:r>
        <w:t>.</w:t>
      </w:r>
    </w:p>
    <w:p w:rsidR="00913381" w:rsidRDefault="007549D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13381" w:rsidRDefault="00913381" w:rsidP="00B229E3">
      <w:pPr>
        <w:suppressAutoHyphens/>
      </w:pPr>
    </w:p>
    <w:sectPr w:rsidR="00913381" w:rsidSect="00B229E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3823" w:rsidRDefault="00293823" w:rsidP="009F0C77">
      <w:r>
        <w:separator/>
      </w:r>
    </w:p>
  </w:endnote>
  <w:endnote w:type="continuationSeparator" w:id="0">
    <w:p w:rsidR="00293823" w:rsidRDefault="0029382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2BD3E8D-F8DA-45FD-992C-215AE171C45A}"/>
    <w:embedBold r:id="rId2" w:fontKey="{1138278C-E786-4D69-A845-2432D6BA04EB}"/>
  </w:font>
  <w:font w:name="Calibri">
    <w:panose1 w:val="020F0502020204030204"/>
    <w:charset w:val="00"/>
    <w:family w:val="swiss"/>
    <w:pitch w:val="variable"/>
    <w:sig w:usb0="E10002FF" w:usb1="4000ACFF" w:usb2="00000009" w:usb3="00000000" w:csb0="0000019F" w:csb1="00000000"/>
    <w:embedRegular r:id="rId3" w:fontKey="{2A59C977-8FB9-4AAB-87A4-30B6A7B45D29}"/>
  </w:font>
  <w:font w:name="Tahoma">
    <w:panose1 w:val="020B0604030504040204"/>
    <w:charset w:val="00"/>
    <w:family w:val="swiss"/>
    <w:pitch w:val="variable"/>
    <w:sig w:usb0="21002A87" w:usb1="80000000" w:usb2="00000008" w:usb3="00000000" w:csb0="000101FF" w:csb1="00000000"/>
    <w:embedRegular r:id="rId4" w:fontKey="{7399F7C2-D187-414D-A1D6-74C2AF5D4377}"/>
  </w:font>
  <w:font w:name="Cambria">
    <w:panose1 w:val="02040503050406030204"/>
    <w:charset w:val="00"/>
    <w:family w:val="roman"/>
    <w:pitch w:val="variable"/>
    <w:sig w:usb0="E00002FF" w:usb1="400004FF" w:usb2="00000000" w:usb3="00000000" w:csb0="0000019F" w:csb1="00000000"/>
    <w:embedRegular r:id="rId5" w:fontKey="{A50217D3-D0EF-4504-B456-A5DB501AE61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9E3" w:rsidRPr="00913381" w:rsidRDefault="00B229E3" w:rsidP="00913381">
    <w:pPr>
      <w:pStyle w:val="Footer"/>
      <w:tabs>
        <w:tab w:val="clear" w:pos="4680"/>
        <w:tab w:val="clear" w:pos="9360"/>
        <w:tab w:val="center" w:pos="2995"/>
      </w:tabs>
      <w:spacing w:before="120"/>
    </w:pPr>
    <w:r>
      <w:t>[1362]</w:t>
    </w:r>
    <w:r>
      <w:tab/>
    </w:r>
    <w:r w:rsidR="007852E6">
      <w:fldChar w:fldCharType="begin"/>
    </w:r>
    <w:r w:rsidR="007852E6">
      <w:instrText xml:space="preserve"> PAGE  \* MERGEFORMAT </w:instrText>
    </w:r>
    <w:r w:rsidR="007852E6">
      <w:fldChar w:fldCharType="separate"/>
    </w:r>
    <w:r w:rsidR="00A923DD">
      <w:rPr>
        <w:noProof/>
      </w:rPr>
      <w:t>1</w:t>
    </w:r>
    <w:r w:rsidR="007852E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3823" w:rsidRDefault="00293823" w:rsidP="009F0C77">
      <w:r>
        <w:separator/>
      </w:r>
    </w:p>
  </w:footnote>
  <w:footnote w:type="continuationSeparator" w:id="0">
    <w:p w:rsidR="00293823" w:rsidRDefault="0029382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673DG14"/>
    <w:docVar w:name="CoverBillType" w:val="r"/>
    <w:docVar w:name="docpath" w:val="L:\Council\bills\RM\1673DG14.DOCX"/>
    <w:docVar w:name="dvBillNumber" w:val="1362"/>
    <w:docVar w:name="dvBillNumberPrefix" w:val="S. "/>
    <w:docVar w:name="dvOriginalBody" w:val="Senate"/>
    <w:docVar w:name="dvSteno" w:val="RM"/>
    <w:docVar w:name="NameofBody" w:val="s"/>
    <w:docVar w:name="vgroup2" w:val="Council"/>
  </w:docVars>
  <w:rsids>
    <w:rsidRoot w:val="00C304A4"/>
    <w:rsid w:val="00026C9A"/>
    <w:rsid w:val="000814B9"/>
    <w:rsid w:val="000965A1"/>
    <w:rsid w:val="000D0530"/>
    <w:rsid w:val="000E1785"/>
    <w:rsid w:val="000F39F2"/>
    <w:rsid w:val="001023A4"/>
    <w:rsid w:val="0010776B"/>
    <w:rsid w:val="001172E4"/>
    <w:rsid w:val="00133E66"/>
    <w:rsid w:val="00134ACF"/>
    <w:rsid w:val="00144E15"/>
    <w:rsid w:val="00163BCC"/>
    <w:rsid w:val="001A4A62"/>
    <w:rsid w:val="001A681E"/>
    <w:rsid w:val="001D08F2"/>
    <w:rsid w:val="001E08D8"/>
    <w:rsid w:val="001E7EFB"/>
    <w:rsid w:val="002037CA"/>
    <w:rsid w:val="002047A2"/>
    <w:rsid w:val="002321B6"/>
    <w:rsid w:val="0023696B"/>
    <w:rsid w:val="00250967"/>
    <w:rsid w:val="00261A59"/>
    <w:rsid w:val="002759C5"/>
    <w:rsid w:val="00277DEE"/>
    <w:rsid w:val="00280D88"/>
    <w:rsid w:val="00293823"/>
    <w:rsid w:val="00294ABE"/>
    <w:rsid w:val="002A3EB4"/>
    <w:rsid w:val="00325348"/>
    <w:rsid w:val="00363C5E"/>
    <w:rsid w:val="00393688"/>
    <w:rsid w:val="003B4F1E"/>
    <w:rsid w:val="003D411E"/>
    <w:rsid w:val="003E3C1E"/>
    <w:rsid w:val="003E6148"/>
    <w:rsid w:val="00400EAA"/>
    <w:rsid w:val="0041760A"/>
    <w:rsid w:val="004809EE"/>
    <w:rsid w:val="004E6BA3"/>
    <w:rsid w:val="00511EE9"/>
    <w:rsid w:val="00521E00"/>
    <w:rsid w:val="0052549B"/>
    <w:rsid w:val="00545823"/>
    <w:rsid w:val="00577C6C"/>
    <w:rsid w:val="0058205B"/>
    <w:rsid w:val="0058501B"/>
    <w:rsid w:val="005E5DF6"/>
    <w:rsid w:val="005F71F7"/>
    <w:rsid w:val="006215AA"/>
    <w:rsid w:val="006340D9"/>
    <w:rsid w:val="00643B8E"/>
    <w:rsid w:val="0065056C"/>
    <w:rsid w:val="0066271D"/>
    <w:rsid w:val="00665EBC"/>
    <w:rsid w:val="0069470D"/>
    <w:rsid w:val="006A38F0"/>
    <w:rsid w:val="006A476C"/>
    <w:rsid w:val="006C6A93"/>
    <w:rsid w:val="006E02F9"/>
    <w:rsid w:val="006E3C43"/>
    <w:rsid w:val="00743F00"/>
    <w:rsid w:val="00753C04"/>
    <w:rsid w:val="007549DA"/>
    <w:rsid w:val="00756946"/>
    <w:rsid w:val="00757F80"/>
    <w:rsid w:val="00763FCE"/>
    <w:rsid w:val="00771EEC"/>
    <w:rsid w:val="007852E6"/>
    <w:rsid w:val="00786819"/>
    <w:rsid w:val="007A325A"/>
    <w:rsid w:val="007F1523"/>
    <w:rsid w:val="007F509E"/>
    <w:rsid w:val="007F5799"/>
    <w:rsid w:val="007F6947"/>
    <w:rsid w:val="00835B8B"/>
    <w:rsid w:val="008522EF"/>
    <w:rsid w:val="00872729"/>
    <w:rsid w:val="00872A0F"/>
    <w:rsid w:val="0088574C"/>
    <w:rsid w:val="008D2B14"/>
    <w:rsid w:val="008E3A3D"/>
    <w:rsid w:val="008F4429"/>
    <w:rsid w:val="00913381"/>
    <w:rsid w:val="00932670"/>
    <w:rsid w:val="009352BB"/>
    <w:rsid w:val="00990668"/>
    <w:rsid w:val="009B2DB0"/>
    <w:rsid w:val="009F0C77"/>
    <w:rsid w:val="009F4DD1"/>
    <w:rsid w:val="00A3463E"/>
    <w:rsid w:val="00A45278"/>
    <w:rsid w:val="00A5646E"/>
    <w:rsid w:val="00A64E80"/>
    <w:rsid w:val="00A741D9"/>
    <w:rsid w:val="00A923DD"/>
    <w:rsid w:val="00A9741D"/>
    <w:rsid w:val="00AD4B17"/>
    <w:rsid w:val="00AE5EE3"/>
    <w:rsid w:val="00AF176C"/>
    <w:rsid w:val="00B116DB"/>
    <w:rsid w:val="00B229E3"/>
    <w:rsid w:val="00B26FA6"/>
    <w:rsid w:val="00B41280"/>
    <w:rsid w:val="00B741CB"/>
    <w:rsid w:val="00B934F3"/>
    <w:rsid w:val="00BB6347"/>
    <w:rsid w:val="00BD2134"/>
    <w:rsid w:val="00C038D8"/>
    <w:rsid w:val="00C045DD"/>
    <w:rsid w:val="00C304A4"/>
    <w:rsid w:val="00C3136F"/>
    <w:rsid w:val="00C3483A"/>
    <w:rsid w:val="00C44581"/>
    <w:rsid w:val="00C53BEC"/>
    <w:rsid w:val="00C74E9D"/>
    <w:rsid w:val="00C82FD3"/>
    <w:rsid w:val="00CA079B"/>
    <w:rsid w:val="00CC6B7B"/>
    <w:rsid w:val="00CD3619"/>
    <w:rsid w:val="00CF0811"/>
    <w:rsid w:val="00CF4447"/>
    <w:rsid w:val="00D00523"/>
    <w:rsid w:val="00D405E7"/>
    <w:rsid w:val="00D41D56"/>
    <w:rsid w:val="00D6260D"/>
    <w:rsid w:val="00D6662B"/>
    <w:rsid w:val="00D8791E"/>
    <w:rsid w:val="00D95E2F"/>
    <w:rsid w:val="00D970A9"/>
    <w:rsid w:val="00DB3AC0"/>
    <w:rsid w:val="00DE68F0"/>
    <w:rsid w:val="00DF3845"/>
    <w:rsid w:val="00DF7E17"/>
    <w:rsid w:val="00E4243C"/>
    <w:rsid w:val="00EB00A2"/>
    <w:rsid w:val="00EB1BF3"/>
    <w:rsid w:val="00EB6C59"/>
    <w:rsid w:val="00EF3EEE"/>
    <w:rsid w:val="00F149A7"/>
    <w:rsid w:val="00F20AE8"/>
    <w:rsid w:val="00F50BAF"/>
    <w:rsid w:val="00F52C10"/>
    <w:rsid w:val="00F81FFD"/>
    <w:rsid w:val="00F85228"/>
    <w:rsid w:val="00FB0D44"/>
    <w:rsid w:val="00FB6773"/>
    <w:rsid w:val="00FE21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DEE37F2-75CB-474D-A390-D6140ABC0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549DA"/>
    <w:rPr>
      <w:rFonts w:ascii="Tahoma" w:hAnsi="Tahoma" w:cs="Tahoma"/>
      <w:sz w:val="16"/>
      <w:szCs w:val="16"/>
    </w:rPr>
  </w:style>
  <w:style w:type="character" w:customStyle="1" w:styleId="BalloonTextChar">
    <w:name w:val="Balloon Text Char"/>
    <w:basedOn w:val="DefaultParagraphFont"/>
    <w:link w:val="BalloonText"/>
    <w:uiPriority w:val="99"/>
    <w:semiHidden/>
    <w:rsid w:val="007549DA"/>
    <w:rPr>
      <w:rFonts w:ascii="Tahoma" w:eastAsia="Times New Roman" w:hAnsi="Tahoma" w:cs="Tahoma"/>
      <w:sz w:val="16"/>
      <w:szCs w:val="16"/>
    </w:rPr>
  </w:style>
  <w:style w:type="character" w:styleId="Hyperlink">
    <w:name w:val="Hyperlink"/>
    <w:basedOn w:val="DefaultParagraphFont"/>
    <w:uiPriority w:val="99"/>
    <w:unhideWhenUsed/>
    <w:rsid w:val="00B229E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1362_20140603.docx" TargetMode="External"/><Relationship Id="rId3" Type="http://schemas.openxmlformats.org/officeDocument/2006/relationships/settings" Target="settings.xml"/><Relationship Id="rId7" Type="http://schemas.openxmlformats.org/officeDocument/2006/relationships/hyperlink" Target="file:///H:\SJ%20Archive\2014\06-03-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FEAF34-A144-4945-8AB5-CF80D85E7B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1</Pages>
  <Words>543</Words>
  <Characters>3100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1362: Catherine N. Peden - South Carolina Legislature Online</dc:title>
  <dc:subject/>
  <dc:creator>McDowell</dc:creator>
  <cp:keywords/>
  <dc:description/>
  <cp:lastModifiedBy>N Cumfer</cp:lastModifiedBy>
  <cp:revision>6</cp:revision>
  <cp:lastPrinted>2014-06-03T15:13:00Z</cp:lastPrinted>
  <dcterms:created xsi:type="dcterms:W3CDTF">2014-06-03T17:24:00Z</dcterms:created>
  <dcterms:modified xsi:type="dcterms:W3CDTF">2014-12-05T15:13:00Z</dcterms:modified>
</cp:coreProperties>
</file>