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7AF" w:rsidRDefault="004907AF" w:rsidP="004907AF">
      <w:pPr>
        <w:widowControl w:val="0"/>
        <w:jc w:val="center"/>
      </w:pPr>
      <w:r w:rsidRPr="004907AF">
        <w:rPr>
          <w:b/>
        </w:rPr>
        <w:t>South Carolina General Assembly</w:t>
      </w:r>
    </w:p>
    <w:p w:rsidR="004907AF" w:rsidRDefault="004907AF" w:rsidP="004907AF">
      <w:pPr>
        <w:widowControl w:val="0"/>
        <w:jc w:val="center"/>
      </w:pPr>
      <w:r>
        <w:t>120th Session, 2013-2014</w:t>
      </w: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  <w:rPr>
          <w:b/>
        </w:rPr>
      </w:pPr>
      <w:r w:rsidRPr="004907AF">
        <w:rPr>
          <w:b/>
        </w:rPr>
        <w:t>S.</w:t>
      </w:r>
      <w:r>
        <w:rPr>
          <w:b/>
        </w:rPr>
        <w:t xml:space="preserve"> </w:t>
      </w:r>
      <w:r w:rsidRPr="004907AF">
        <w:rPr>
          <w:b/>
        </w:rPr>
        <w:t>188</w:t>
      </w:r>
    </w:p>
    <w:p w:rsidR="004907AF" w:rsidRDefault="004907AF" w:rsidP="004907AF">
      <w:pPr>
        <w:widowControl w:val="0"/>
        <w:rPr>
          <w:b/>
        </w:rPr>
      </w:pPr>
    </w:p>
    <w:p w:rsidR="004907AF" w:rsidRDefault="004907AF" w:rsidP="004907AF">
      <w:pPr>
        <w:widowControl w:val="0"/>
      </w:pPr>
      <w:r w:rsidRPr="004907AF">
        <w:rPr>
          <w:b/>
        </w:rPr>
        <w:t>STATUS INFORMATION</w:t>
      </w: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</w:pPr>
      <w:r>
        <w:t>Senate Resolution</w:t>
      </w:r>
    </w:p>
    <w:p w:rsidR="004907AF" w:rsidRDefault="004907AF" w:rsidP="004907AF">
      <w:pPr>
        <w:widowControl w:val="0"/>
      </w:pPr>
      <w:r>
        <w:t>Sponsors: Senator Young</w:t>
      </w:r>
    </w:p>
    <w:p w:rsidR="004907AF" w:rsidRDefault="004907AF" w:rsidP="004907AF">
      <w:pPr>
        <w:widowControl w:val="0"/>
      </w:pPr>
      <w:r>
        <w:t>Document Path: l:\s-res\try\015hamm.mrh.try.docx</w:t>
      </w: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</w:pPr>
      <w:r>
        <w:t>Introduced in the Senate on January 9, 2013</w:t>
      </w:r>
    </w:p>
    <w:p w:rsidR="004907AF" w:rsidRDefault="004907AF" w:rsidP="004907AF">
      <w:pPr>
        <w:widowControl w:val="0"/>
      </w:pPr>
      <w:r>
        <w:t>Adopted by the Senate on January 9, 2013</w:t>
      </w: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</w:pPr>
      <w:r>
        <w:t xml:space="preserve">Summary: </w:t>
      </w:r>
      <w:r w:rsidR="00FA1316">
        <w:t>Hammond Hill Elementary School</w:t>
      </w: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</w:pPr>
    </w:p>
    <w:p w:rsidR="004907AF" w:rsidRDefault="004907AF" w:rsidP="00490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07AF">
        <w:rPr>
          <w:b/>
        </w:rPr>
        <w:t>HISTORY OF LEGISLATIVE ACTIONS</w:t>
      </w:r>
    </w:p>
    <w:p w:rsidR="004907AF" w:rsidRDefault="004907AF" w:rsidP="00490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907AF" w:rsidRPr="004907AF" w:rsidRDefault="004907AF" w:rsidP="004907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07AF">
        <w:rPr>
          <w:u w:val="single"/>
        </w:rPr>
        <w:tab/>
        <w:t>Date</w:t>
      </w:r>
      <w:r w:rsidRPr="004907AF">
        <w:rPr>
          <w:u w:val="single"/>
        </w:rPr>
        <w:tab/>
        <w:t>Body</w:t>
      </w:r>
      <w:r w:rsidRPr="004907AF">
        <w:rPr>
          <w:u w:val="single"/>
        </w:rPr>
        <w:tab/>
        <w:t>Action Description with journal page number</w:t>
      </w:r>
      <w:r w:rsidRPr="004907AF">
        <w:rPr>
          <w:u w:val="single"/>
        </w:rPr>
        <w:tab/>
      </w:r>
      <w:bookmarkStart w:id="0" w:name="_GoBack"/>
      <w:bookmarkEnd w:id="0"/>
    </w:p>
    <w:p w:rsidR="00A32992" w:rsidRDefault="00A32992" w:rsidP="00A3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1/9/2013</w:t>
      </w:r>
      <w:r>
        <w:tab/>
        <w:t>Senate</w:t>
      </w:r>
      <w:r>
        <w:tab/>
      </w:r>
      <w:r w:rsidRPr="00E45205">
        <w:t>Introduced and adopted (</w:t>
      </w:r>
      <w:hyperlink r:id="rId6" w:history="1">
        <w:r w:rsidRPr="00E45205">
          <w:rPr>
            <w:rStyle w:val="Hyperlink"/>
          </w:rPr>
          <w:t>Senate Journal</w:t>
        </w:r>
        <w:r w:rsidRPr="00E45205">
          <w:rPr>
            <w:rStyle w:val="Hyperlink"/>
          </w:rPr>
          <w:noBreakHyphen/>
          <w:t>page 3</w:t>
        </w:r>
      </w:hyperlink>
      <w:r w:rsidRPr="00E45205">
        <w:t>)</w:t>
      </w:r>
    </w:p>
    <w:p w:rsidR="00A32992" w:rsidRDefault="00A32992" w:rsidP="00A32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07AF" w:rsidRPr="004907AF" w:rsidRDefault="004907AF" w:rsidP="00490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07AF" w:rsidRDefault="004907AF" w:rsidP="004907AF">
      <w:r w:rsidRPr="004907AF">
        <w:rPr>
          <w:b/>
        </w:rPr>
        <w:t>VERSIONS OF THIS BILL</w:t>
      </w:r>
    </w:p>
    <w:p w:rsidR="004907AF" w:rsidRDefault="004907AF" w:rsidP="004907AF"/>
    <w:p w:rsidR="004907AF" w:rsidRDefault="00FE52A9" w:rsidP="004907AF">
      <w:hyperlink r:id="rId7" w:history="1">
        <w:r w:rsidR="004907AF">
          <w:rPr>
            <w:rStyle w:val="Hyperlink"/>
          </w:rPr>
          <w:t>1/9/2013</w:t>
        </w:r>
      </w:hyperlink>
    </w:p>
    <w:p w:rsidR="004907AF" w:rsidRDefault="004907AF" w:rsidP="004907AF"/>
    <w:p w:rsidR="004907AF" w:rsidRDefault="004907AF" w:rsidP="004907AF">
      <w:pPr>
        <w:sectPr w:rsidR="004907AF" w:rsidSect="004907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1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23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822ED6">
        <w:rPr>
          <w:color w:val="000000" w:themeColor="text1"/>
          <w:u w:color="000000" w:themeColor="text1"/>
        </w:rPr>
        <w:t>TO CONGRATULATE HAMMOND HILL ELEMENTARY SCHOOL UPON RECEIVEING THE DESIGNATION OF “NATIONAL BLUE RIBBON SCHOOL” FOR 2012</w:t>
      </w:r>
      <w:r w:rsidR="00A951A9">
        <w:rPr>
          <w:color w:val="000000" w:themeColor="text1"/>
          <w:u w:color="000000" w:themeColor="text1"/>
        </w:rPr>
        <w:t>.</w:t>
      </w:r>
    </w:p>
    <w:p w:rsidR="00032371" w:rsidRDefault="00032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School is a PK</w:t>
      </w:r>
      <w:r w:rsidRPr="00822ED6">
        <w:rPr>
          <w:color w:val="000000" w:themeColor="text1"/>
          <w:u w:color="000000" w:themeColor="text1"/>
        </w:rPr>
        <w:noBreakHyphen/>
        <w:t>5 school in North Augusta, South Carolina;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 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educates approximately 800 students in its enrollment each year;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ably led by Principal Janet Vaughn and served by many dedicated teachers, staff, and parent volunteers;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the recipient of the Palmetto Gold Award and Closing the Achievement Gap Award for the third consecutive year;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 Red Carpet school that provides effective customer service and maintains a tradition of high academic standards;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teachers and students have been recognized for many outstanding accomplishments in local, regional, state</w:t>
      </w:r>
      <w:r w:rsidR="00643DA4"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national competitions;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 w:rsidR="00643DA4">
        <w:rPr>
          <w:color w:val="000000" w:themeColor="text1"/>
          <w:u w:color="000000" w:themeColor="text1"/>
        </w:rPr>
        <w:t>t</w:t>
      </w:r>
      <w:r w:rsidRPr="00822ED6">
        <w:rPr>
          <w:color w:val="000000" w:themeColor="text1"/>
          <w:u w:color="000000" w:themeColor="text1"/>
        </w:rPr>
        <w:t>he National Blue Ribbon Schools Program recognizes public and private elementary, middle</w:t>
      </w:r>
      <w:r w:rsidR="00643DA4"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high schools where students perform at very high levels or where significant improvements are being made in students’ levels of academic achievement;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lastRenderedPageBreak/>
        <w:t xml:space="preserve">Whereas, </w:t>
      </w:r>
      <w:r w:rsidR="00643DA4">
        <w:rPr>
          <w:color w:val="000000" w:themeColor="text1"/>
          <w:u w:color="000000" w:themeColor="text1"/>
        </w:rPr>
        <w:t>s</w:t>
      </w:r>
      <w:r w:rsidRPr="00822ED6">
        <w:rPr>
          <w:color w:val="000000" w:themeColor="text1"/>
          <w:u w:color="000000" w:themeColor="text1"/>
        </w:rPr>
        <w:t>ince 1982, the U.S. Department of Education’s National Blue Ribbon Schools Program has honored America’s most successful public and private elementary, middle, and high schools;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 w:rsidR="00643DA4">
        <w:rPr>
          <w:color w:val="000000" w:themeColor="text1"/>
          <w:u w:color="000000" w:themeColor="text1"/>
        </w:rPr>
        <w:t>a</w:t>
      </w:r>
      <w:r w:rsidRPr="00822ED6">
        <w:rPr>
          <w:color w:val="000000" w:themeColor="text1"/>
          <w:u w:color="000000" w:themeColor="text1"/>
        </w:rPr>
        <w:t xml:space="preserve"> National Blue Ribbon Schools flag waving overhead has become a trademark of excellence and a symbol of quality recognized by everyone from parents to policy makers in thousands of communities;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one of only five National Blue Ribbon Schools in South Carolina in 2012 and one of only 314 in the entire United States for 2012</w:t>
      </w:r>
      <w:r>
        <w:rPr>
          <w:color w:val="000000" w:themeColor="text1"/>
          <w:u w:color="000000" w:themeColor="text1"/>
        </w:rPr>
        <w:t xml:space="preserve">.  </w:t>
      </w:r>
      <w:r w:rsidRPr="00822ED6">
        <w:rPr>
          <w:color w:val="000000" w:themeColor="text1"/>
          <w:u w:color="000000" w:themeColor="text1"/>
        </w:rPr>
        <w:t xml:space="preserve">Now, therefore, </w:t>
      </w: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Be it resolved by the Senate: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That the members of the Senate of the State of South Carolina, by this resolution, honor Hammond Hill Elementary School in North Augusta for its recognition as a National Blue Ribbon School for 2012. </w:t>
      </w:r>
    </w:p>
    <w:p w:rsidR="00643DA4" w:rsidRDefault="00643DA4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3DA4" w:rsidRPr="00822ED6" w:rsidRDefault="00643DA4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Hammond Hill Elementary School.</w:t>
      </w:r>
    </w:p>
    <w:p w:rsidR="00D81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1861" w:rsidRDefault="00D81861" w:rsidP="004907AF">
      <w:pPr>
        <w:suppressAutoHyphens/>
        <w:jc w:val="both"/>
        <w:rPr>
          <w:rFonts w:eastAsia="Times New Roman"/>
        </w:rPr>
      </w:pPr>
    </w:p>
    <w:sectPr w:rsidR="00D81861" w:rsidSect="004907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371" w:rsidRDefault="00032371" w:rsidP="00522CE0">
      <w:r>
        <w:separator/>
      </w:r>
    </w:p>
  </w:endnote>
  <w:endnote w:type="continuationSeparator" w:id="0">
    <w:p w:rsidR="00032371" w:rsidRDefault="000323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2F41E1-4ABA-47B6-9C33-53DF227854CF}"/>
    <w:embedBold r:id="rId2" w:fontKey="{F5E21926-33CB-46BB-BD7F-4E8FB511B1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F10C88-7E36-4ED3-97D0-469AAD6E25FF}"/>
    <w:embedBold r:id="rId4" w:fontKey="{2044C4B2-17E8-4CDC-9DCF-19EF71CDC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4BF52D-CFD7-4603-811D-924CED1E72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7AF" w:rsidRPr="00D81861" w:rsidRDefault="004907AF" w:rsidP="00D81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[188]</w:t>
    </w:r>
    <w:r>
      <w:tab/>
    </w:r>
    <w:r w:rsidR="004D18B1">
      <w:fldChar w:fldCharType="begin"/>
    </w:r>
    <w:r w:rsidR="004D18B1">
      <w:instrText xml:space="preserve"> PAGE  \* MERGEFORMAT </w:instrText>
    </w:r>
    <w:r w:rsidR="004D18B1">
      <w:fldChar w:fldCharType="separate"/>
    </w:r>
    <w:r w:rsidR="00FE52A9">
      <w:rPr>
        <w:noProof/>
      </w:rPr>
      <w:t>1</w:t>
    </w:r>
    <w:r w:rsidR="004D18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371" w:rsidRDefault="00032371" w:rsidP="00522CE0">
      <w:r>
        <w:separator/>
      </w:r>
    </w:p>
  </w:footnote>
  <w:footnote w:type="continuationSeparator" w:id="0">
    <w:p w:rsidR="00032371" w:rsidRDefault="000323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HAMM.MRH.TRY"/>
    <w:docVar w:name="CoverAttorneyInitials" w:val="MRH"/>
    <w:docVar w:name="CoverAttorneyLastName" w:val="Hitchcock"/>
    <w:docVar w:name="CoverBillType" w:val="r"/>
    <w:docVar w:name="CoverSenator" w:val="TRY"/>
    <w:docVar w:name="dvBillNumber" w:val="188"/>
    <w:docVar w:name="dvBillNumberPrefix" w:val="S. "/>
    <w:docVar w:name="dvOriginalBody" w:val="Senate"/>
    <w:docVar w:name="fulldraftpath" w:val="L:\S-RES\TRY\015HAMM.MRH.TRY.DOCX"/>
    <w:docVar w:name="NameofBody" w:val="S"/>
    <w:docVar w:name="vgroup2" w:val="S-RES"/>
  </w:docVars>
  <w:rsids>
    <w:rsidRoot w:val="0043344F"/>
    <w:rsid w:val="00032371"/>
    <w:rsid w:val="0003544F"/>
    <w:rsid w:val="00042AC1"/>
    <w:rsid w:val="00046516"/>
    <w:rsid w:val="0007601D"/>
    <w:rsid w:val="000B0720"/>
    <w:rsid w:val="000B5EAF"/>
    <w:rsid w:val="000C2AA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4504C"/>
    <w:rsid w:val="00383247"/>
    <w:rsid w:val="003D6E2B"/>
    <w:rsid w:val="003E7597"/>
    <w:rsid w:val="0043344F"/>
    <w:rsid w:val="0044020F"/>
    <w:rsid w:val="00450668"/>
    <w:rsid w:val="004813A2"/>
    <w:rsid w:val="004907AF"/>
    <w:rsid w:val="004952FA"/>
    <w:rsid w:val="004B6A22"/>
    <w:rsid w:val="004D18B1"/>
    <w:rsid w:val="004D7F37"/>
    <w:rsid w:val="00513595"/>
    <w:rsid w:val="00522CE0"/>
    <w:rsid w:val="00565148"/>
    <w:rsid w:val="00572964"/>
    <w:rsid w:val="00593361"/>
    <w:rsid w:val="005A413B"/>
    <w:rsid w:val="005A5017"/>
    <w:rsid w:val="005A648C"/>
    <w:rsid w:val="005B5E73"/>
    <w:rsid w:val="005F1745"/>
    <w:rsid w:val="00643DA4"/>
    <w:rsid w:val="00657CA8"/>
    <w:rsid w:val="006A1802"/>
    <w:rsid w:val="006C74EA"/>
    <w:rsid w:val="006F4F74"/>
    <w:rsid w:val="00720D40"/>
    <w:rsid w:val="007318D4"/>
    <w:rsid w:val="00765784"/>
    <w:rsid w:val="007A4390"/>
    <w:rsid w:val="007E5CB7"/>
    <w:rsid w:val="00823276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4E6"/>
    <w:rsid w:val="00984640"/>
    <w:rsid w:val="00995C37"/>
    <w:rsid w:val="009C118A"/>
    <w:rsid w:val="00A02011"/>
    <w:rsid w:val="00A32992"/>
    <w:rsid w:val="00A4011E"/>
    <w:rsid w:val="00A77EDD"/>
    <w:rsid w:val="00A86015"/>
    <w:rsid w:val="00A951A9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1861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2C03"/>
    <w:rsid w:val="00FA1316"/>
    <w:rsid w:val="00FA3287"/>
    <w:rsid w:val="00FC0D36"/>
    <w:rsid w:val="00FE52A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53A56A86-343C-4C21-9BD5-159FA9B5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0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88_201301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410</Words>
  <Characters>2342</Characters>
  <Application>Microsoft Office Word</Application>
  <DocSecurity>0</DocSecurity>
  <Lines>19</Lines>
  <Paragraphs>5</Paragraphs>
  <ScaleCrop>false</ScaleCrop>
  <Company> 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188: Hammond Hill Elementary School - South Carolina Legislature Online</dc:title>
  <dc:subject/>
  <dc:creator>%USERNAME%</dc:creator>
  <cp:keywords/>
  <dc:description/>
  <cp:lastModifiedBy>N Cumfer</cp:lastModifiedBy>
  <cp:revision>7</cp:revision>
  <dcterms:created xsi:type="dcterms:W3CDTF">2013-01-09T19:31:00Z</dcterms:created>
  <dcterms:modified xsi:type="dcterms:W3CDTF">2014-12-04T20:35:00Z</dcterms:modified>
</cp:coreProperties>
</file>