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EE4" w:rsidRDefault="00163EE4" w:rsidP="00163EE4">
      <w:pPr>
        <w:widowControl w:val="0"/>
        <w:jc w:val="center"/>
      </w:pPr>
      <w:r w:rsidRPr="00163EE4">
        <w:rPr>
          <w:b/>
        </w:rPr>
        <w:t>South Carolina General Assembly</w:t>
      </w:r>
    </w:p>
    <w:p w:rsidR="00163EE4" w:rsidRDefault="00163EE4" w:rsidP="00163EE4">
      <w:pPr>
        <w:widowControl w:val="0"/>
        <w:jc w:val="center"/>
      </w:pPr>
      <w:r>
        <w:t>120th Session, 2013-2014</w:t>
      </w:r>
    </w:p>
    <w:p w:rsidR="00163EE4" w:rsidRDefault="00163EE4" w:rsidP="00163EE4">
      <w:pPr>
        <w:widowControl w:val="0"/>
        <w:jc w:val="left"/>
      </w:pPr>
    </w:p>
    <w:p w:rsidR="00163EE4" w:rsidRDefault="00163EE4" w:rsidP="00163EE4">
      <w:pPr>
        <w:widowControl w:val="0"/>
        <w:jc w:val="left"/>
        <w:rPr>
          <w:b/>
        </w:rPr>
      </w:pPr>
      <w:r w:rsidRPr="00163EE4">
        <w:rPr>
          <w:b/>
        </w:rPr>
        <w:t>S.</w:t>
      </w:r>
      <w:r>
        <w:rPr>
          <w:b/>
        </w:rPr>
        <w:t xml:space="preserve"> </w:t>
      </w:r>
      <w:r w:rsidRPr="00163EE4">
        <w:rPr>
          <w:b/>
        </w:rPr>
        <w:t>189</w:t>
      </w:r>
    </w:p>
    <w:p w:rsidR="00163EE4" w:rsidRDefault="00163EE4" w:rsidP="00163EE4">
      <w:pPr>
        <w:widowControl w:val="0"/>
        <w:jc w:val="left"/>
        <w:rPr>
          <w:b/>
        </w:rPr>
      </w:pPr>
    </w:p>
    <w:p w:rsidR="00163EE4" w:rsidRDefault="00163EE4" w:rsidP="00163EE4">
      <w:pPr>
        <w:widowControl w:val="0"/>
        <w:jc w:val="left"/>
      </w:pPr>
      <w:r w:rsidRPr="00163EE4">
        <w:rPr>
          <w:b/>
        </w:rPr>
        <w:t>STATUS INFORMATION</w:t>
      </w:r>
    </w:p>
    <w:p w:rsidR="00163EE4" w:rsidRDefault="00163EE4" w:rsidP="00163EE4">
      <w:pPr>
        <w:widowControl w:val="0"/>
        <w:jc w:val="left"/>
      </w:pPr>
    </w:p>
    <w:p w:rsidR="00163EE4" w:rsidRDefault="00163EE4" w:rsidP="00163EE4">
      <w:pPr>
        <w:widowControl w:val="0"/>
        <w:jc w:val="left"/>
      </w:pPr>
      <w:r>
        <w:t>Concurrent Resolution</w:t>
      </w:r>
    </w:p>
    <w:p w:rsidR="00163EE4" w:rsidRDefault="00163EE4" w:rsidP="00163EE4">
      <w:pPr>
        <w:widowControl w:val="0"/>
        <w:jc w:val="left"/>
      </w:pPr>
      <w:r>
        <w:t>Sponsors: Senator Bright</w:t>
      </w:r>
    </w:p>
    <w:p w:rsidR="00163EE4" w:rsidRDefault="00163EE4" w:rsidP="00163EE4">
      <w:pPr>
        <w:widowControl w:val="0"/>
        <w:jc w:val="left"/>
      </w:pPr>
      <w:r>
        <w:t>Document Path: l:\council\bills\rm\1006htc13.docx</w:t>
      </w:r>
    </w:p>
    <w:p w:rsidR="00163EE4" w:rsidRDefault="00163EE4" w:rsidP="00163EE4">
      <w:pPr>
        <w:widowControl w:val="0"/>
        <w:jc w:val="left"/>
      </w:pPr>
    </w:p>
    <w:p w:rsidR="008E170F" w:rsidRDefault="008E170F" w:rsidP="00163EE4">
      <w:pPr>
        <w:widowControl w:val="0"/>
        <w:jc w:val="left"/>
      </w:pPr>
      <w:r>
        <w:t>Introduced in the Senate on January 9, 2013</w:t>
      </w:r>
    </w:p>
    <w:p w:rsidR="008E170F" w:rsidRDefault="008E170F" w:rsidP="00163EE4">
      <w:pPr>
        <w:widowControl w:val="0"/>
        <w:jc w:val="left"/>
      </w:pPr>
      <w:r>
        <w:t>Introduced in the House on January 15, 2013</w:t>
      </w:r>
    </w:p>
    <w:p w:rsidR="008E170F" w:rsidRDefault="008E170F" w:rsidP="00163EE4">
      <w:pPr>
        <w:widowControl w:val="0"/>
        <w:jc w:val="left"/>
      </w:pPr>
      <w:r>
        <w:t>Adopted by the General Assembly on January 15, 2013</w:t>
      </w:r>
    </w:p>
    <w:p w:rsidR="008E170F" w:rsidRDefault="008E170F" w:rsidP="00163EE4">
      <w:pPr>
        <w:widowControl w:val="0"/>
        <w:jc w:val="left"/>
      </w:pPr>
    </w:p>
    <w:p w:rsidR="00163EE4" w:rsidRDefault="00163EE4" w:rsidP="00163EE4">
      <w:pPr>
        <w:widowControl w:val="0"/>
        <w:jc w:val="left"/>
      </w:pPr>
      <w:r>
        <w:t xml:space="preserve">Summary: </w:t>
      </w:r>
      <w:r w:rsidR="008C6AA5">
        <w:t>Coach Paula Kirkland</w:t>
      </w:r>
    </w:p>
    <w:p w:rsidR="00163EE4" w:rsidRDefault="00163EE4" w:rsidP="00163EE4">
      <w:pPr>
        <w:widowControl w:val="0"/>
        <w:jc w:val="left"/>
      </w:pPr>
    </w:p>
    <w:p w:rsidR="00163EE4" w:rsidRDefault="00163EE4" w:rsidP="00163EE4">
      <w:pPr>
        <w:widowControl w:val="0"/>
        <w:jc w:val="left"/>
      </w:pPr>
    </w:p>
    <w:p w:rsidR="00163EE4" w:rsidRDefault="00163EE4" w:rsidP="00163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EE4">
        <w:rPr>
          <w:b/>
        </w:rPr>
        <w:t>HISTORY OF LEGISLATIVE ACTIONS</w:t>
      </w:r>
    </w:p>
    <w:p w:rsidR="00163EE4" w:rsidRDefault="00163EE4" w:rsidP="00163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3EE4" w:rsidRPr="00163EE4" w:rsidRDefault="00163EE4" w:rsidP="00163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EE4">
        <w:rPr>
          <w:u w:val="single"/>
        </w:rPr>
        <w:tab/>
        <w:t>Date</w:t>
      </w:r>
      <w:r w:rsidRPr="00163EE4">
        <w:rPr>
          <w:u w:val="single"/>
        </w:rPr>
        <w:tab/>
        <w:t>Body</w:t>
      </w:r>
      <w:r w:rsidRPr="00163EE4">
        <w:rPr>
          <w:u w:val="single"/>
        </w:rPr>
        <w:tab/>
        <w:t>Action Description with journal page number</w:t>
      </w:r>
      <w:r w:rsidRPr="00163EE4">
        <w:rPr>
          <w:u w:val="single"/>
        </w:rPr>
        <w:tab/>
      </w:r>
      <w:bookmarkStart w:id="0" w:name="_GoBack"/>
      <w:bookmarkEnd w:id="0"/>
    </w:p>
    <w:p w:rsidR="008C164B" w:rsidRDefault="008C164B" w:rsidP="008C1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BA29CD">
        <w:t>Int</w:t>
      </w:r>
      <w:r>
        <w:t xml:space="preserve">roduced, adopted, sent to House </w:t>
      </w:r>
      <w:r w:rsidRPr="00BA29CD">
        <w:t>(</w:t>
      </w:r>
      <w:hyperlink r:id="rId7" w:history="1">
        <w:r w:rsidRPr="00BA29CD">
          <w:rPr>
            <w:rStyle w:val="Hyperlink"/>
          </w:rPr>
          <w:t>Senate Journal</w:t>
        </w:r>
        <w:r w:rsidRPr="00BA29CD">
          <w:rPr>
            <w:rStyle w:val="Hyperlink"/>
          </w:rPr>
          <w:noBreakHyphen/>
          <w:t>page 3</w:t>
        </w:r>
      </w:hyperlink>
      <w:r w:rsidRPr="00BA29CD">
        <w:t>)</w:t>
      </w:r>
    </w:p>
    <w:p w:rsidR="008C164B" w:rsidRDefault="008C164B" w:rsidP="008C1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BA29CD">
        <w:t>Introduced, ado</w:t>
      </w:r>
      <w:r>
        <w:t xml:space="preserve">pted, returned with concurrence </w:t>
      </w:r>
      <w:r w:rsidRPr="00BA29CD">
        <w:t>(</w:t>
      </w:r>
      <w:hyperlink r:id="rId8" w:history="1">
        <w:r w:rsidRPr="00BA29CD">
          <w:rPr>
            <w:rStyle w:val="Hyperlink"/>
          </w:rPr>
          <w:t>House Journal</w:t>
        </w:r>
        <w:r w:rsidRPr="00BA29CD">
          <w:rPr>
            <w:rStyle w:val="Hyperlink"/>
          </w:rPr>
          <w:noBreakHyphen/>
          <w:t>page 9</w:t>
        </w:r>
      </w:hyperlink>
      <w:r w:rsidRPr="00BA29CD">
        <w:t>)</w:t>
      </w:r>
    </w:p>
    <w:p w:rsidR="008C164B" w:rsidRDefault="008C164B" w:rsidP="008C16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EE4" w:rsidRPr="00163EE4" w:rsidRDefault="00163EE4" w:rsidP="00163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EE4" w:rsidRDefault="00163EE4" w:rsidP="00163EE4">
      <w:r w:rsidRPr="00163EE4">
        <w:rPr>
          <w:b/>
        </w:rPr>
        <w:t>VERSIONS OF THIS BILL</w:t>
      </w:r>
    </w:p>
    <w:p w:rsidR="00163EE4" w:rsidRDefault="00163EE4" w:rsidP="00163EE4"/>
    <w:p w:rsidR="00163EE4" w:rsidRDefault="00252E39" w:rsidP="00163EE4">
      <w:hyperlink r:id="rId9" w:history="1">
        <w:r w:rsidR="00163EE4">
          <w:rPr>
            <w:rStyle w:val="Hyperlink"/>
          </w:rPr>
          <w:t>1/9/2013</w:t>
        </w:r>
      </w:hyperlink>
    </w:p>
    <w:p w:rsidR="00163EE4" w:rsidRDefault="00163EE4" w:rsidP="00163EE4"/>
    <w:p w:rsidR="00163EE4" w:rsidRDefault="00163EE4" w:rsidP="00163EE4">
      <w:pPr>
        <w:sectPr w:rsidR="00163EE4" w:rsidSect="00163E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EB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A98" w:rsidRDefault="00D50133" w:rsidP="00047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047A98">
        <w:t xml:space="preserve">RECOGNIZE AND HONOR COACH </w:t>
      </w:r>
      <w:r w:rsidR="00934A97">
        <w:t>PAULA KIRKLAND</w:t>
      </w:r>
      <w:r w:rsidR="00047A98">
        <w:t xml:space="preserve"> OF </w:t>
      </w:r>
      <w:r w:rsidR="00934A97">
        <w:t>DORMAN</w:t>
      </w:r>
      <w:r w:rsidR="00047A98">
        <w:t xml:space="preserve"> HIGH SCHOOL FOR H</w:t>
      </w:r>
      <w:r w:rsidR="00934A97">
        <w:t>ER</w:t>
      </w:r>
      <w:r w:rsidR="00047A98">
        <w:t xml:space="preserve"> OUTSTANDING CAREER AS BOTH COACH AND EDUCATOR, AND TO CONGRATULATE H</w:t>
      </w:r>
      <w:r w:rsidR="00934A97">
        <w:t>ER</w:t>
      </w:r>
      <w:r w:rsidR="00047A98">
        <w:t xml:space="preserve"> ON REACHING THE MILESTONE OF H</w:t>
      </w:r>
      <w:r w:rsidR="00934A97">
        <w:t>ER</w:t>
      </w:r>
      <w:r w:rsidR="00047A98">
        <w:t xml:space="preserve"> </w:t>
      </w:r>
      <w:r w:rsidR="00934A97">
        <w:t>7</w:t>
      </w:r>
      <w:r w:rsidR="00047A98">
        <w:t xml:space="preserve">00TH CAREER </w:t>
      </w:r>
      <w:r w:rsidR="00934A97">
        <w:t>VOLLEYBALL</w:t>
      </w:r>
      <w:r w:rsidR="00047A98">
        <w:t xml:space="preserve"> WIN.</w:t>
      </w:r>
    </w:p>
    <w:p w:rsidR="00172EB1" w:rsidRDefault="0017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9DC" w:rsidRDefault="00172EB1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DC">
        <w:t xml:space="preserve">the </w:t>
      </w:r>
      <w:r w:rsidR="000146C5">
        <w:t>General Assembly</w:t>
      </w:r>
      <w:r w:rsidR="008959DC">
        <w:t xml:space="preserve"> is pleased to learn that Coach </w:t>
      </w:r>
      <w:r w:rsidR="00821C48">
        <w:t>Paula Kirkland</w:t>
      </w:r>
      <w:r w:rsidR="008959DC">
        <w:t xml:space="preserve"> of </w:t>
      </w:r>
      <w:r w:rsidR="00821C48">
        <w:t>Dorman</w:t>
      </w:r>
      <w:r w:rsidR="008959DC">
        <w:t xml:space="preserve"> High School in </w:t>
      </w:r>
      <w:r w:rsidR="00284982">
        <w:t>Spartanburg County Sch</w:t>
      </w:r>
      <w:r w:rsidR="008959DC">
        <w:t xml:space="preserve">ool District </w:t>
      </w:r>
      <w:r w:rsidR="00284982">
        <w:t>6</w:t>
      </w:r>
      <w:r w:rsidR="008959DC">
        <w:t xml:space="preserve"> reached h</w:t>
      </w:r>
      <w:r w:rsidR="00284982">
        <w:t>er</w:t>
      </w:r>
      <w:r w:rsidR="008959DC">
        <w:t xml:space="preserve"> </w:t>
      </w:r>
      <w:r w:rsidR="00284982">
        <w:t>7</w:t>
      </w:r>
      <w:r w:rsidR="008959DC">
        <w:t xml:space="preserve">00th career </w:t>
      </w:r>
      <w:r w:rsidR="00284982">
        <w:t>volleybal</w:t>
      </w:r>
      <w:r w:rsidR="0058206C">
        <w:t>l</w:t>
      </w:r>
      <w:r w:rsidR="008959DC">
        <w:t xml:space="preserve"> win on </w:t>
      </w:r>
      <w:r w:rsidR="0058206C">
        <w:t>Saturday</w:t>
      </w:r>
      <w:r w:rsidR="008959DC">
        <w:t xml:space="preserve">, </w:t>
      </w:r>
      <w:r w:rsidR="0058206C">
        <w:t>August 25, 2012</w:t>
      </w:r>
      <w:r w:rsidR="008959DC">
        <w:t>; and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1F99" w:rsidRP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Coach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Kirkland has been at Dorman since 1981. In her first season, she went 12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2 and reached the first round of the playoffs. Her first region championship came in 1987</w:t>
      </w:r>
      <w:r>
        <w:rPr>
          <w:rFonts w:eastAsiaTheme="minorHAnsi"/>
          <w:color w:val="000000" w:themeColor="text1"/>
          <w:szCs w:val="22"/>
          <w:u w:color="000000" w:themeColor="text1"/>
        </w:rPr>
        <w:t>, and her players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won the state championship for the first time in 1990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1F99" w:rsidRP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0EB3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>during her tenure</w:t>
      </w:r>
      <w:r>
        <w:rPr>
          <w:rFonts w:eastAsiaTheme="minorHAnsi"/>
          <w:color w:val="000000" w:themeColor="text1"/>
          <w:szCs w:val="22"/>
          <w:u w:color="000000" w:themeColor="text1"/>
        </w:rPr>
        <w:t>, she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has </w:t>
      </w:r>
      <w:r>
        <w:rPr>
          <w:rFonts w:eastAsiaTheme="minorHAnsi"/>
          <w:color w:val="000000" w:themeColor="text1"/>
          <w:szCs w:val="22"/>
          <w:u w:color="000000" w:themeColor="text1"/>
        </w:rPr>
        <w:t>led her teams to eleven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state titles and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region titles. She has been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egion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1C40D2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C11F99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8B1E72">
        <w:rPr>
          <w:rFonts w:eastAsiaTheme="minorHAnsi"/>
          <w:i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ear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fourteen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times 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North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South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tar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oach three times</w:t>
      </w:r>
      <w:r w:rsidR="00660E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0EB3" w:rsidRDefault="00660EB3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1F99" w:rsidRDefault="00660EB3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C11F99">
        <w:rPr>
          <w:rFonts w:eastAsiaTheme="minorHAnsi"/>
          <w:color w:val="000000" w:themeColor="text1"/>
          <w:szCs w:val="22"/>
          <w:u w:color="000000" w:themeColor="text1"/>
        </w:rPr>
        <w:t xml:space="preserve">n addition, she was </w:t>
      </w:r>
      <w:r w:rsidR="00C11F99" w:rsidRPr="00C11F99">
        <w:rPr>
          <w:rFonts w:eastAsiaTheme="minorHAnsi"/>
          <w:color w:val="000000" w:themeColor="text1"/>
          <w:szCs w:val="22"/>
          <w:u w:color="000000" w:themeColor="text1"/>
        </w:rPr>
        <w:t>inducted into the South Carolina Athletic Coaches Association Hall of Fame in 2003</w:t>
      </w:r>
      <w:r w:rsidR="00C11F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cognizant of h</w:t>
      </w:r>
      <w:r w:rsidR="001A06A9">
        <w:t>er</w:t>
      </w:r>
      <w:r>
        <w:t xml:space="preserve"> excellence as a coach, the </w:t>
      </w:r>
      <w:r w:rsidR="000146C5">
        <w:t>General Assembly</w:t>
      </w:r>
      <w:r>
        <w:t xml:space="preserve"> takes great pleasure in commending </w:t>
      </w:r>
      <w:r w:rsidR="001A06A9">
        <w:t xml:space="preserve">Paula Kirkland </w:t>
      </w:r>
      <w:r>
        <w:t>on h</w:t>
      </w:r>
      <w:r w:rsidR="001A06A9">
        <w:t>er</w:t>
      </w:r>
      <w:r>
        <w:t xml:space="preserve"> fine career, and the members join with the m</w:t>
      </w:r>
      <w:r w:rsidR="002A6831">
        <w:t xml:space="preserve">any voices lending tribute to her </w:t>
      </w:r>
      <w:r>
        <w:t>on the achievement of h</w:t>
      </w:r>
      <w:r w:rsidR="002A6831">
        <w:t>er</w:t>
      </w:r>
      <w:r>
        <w:t xml:space="preserve"> </w:t>
      </w:r>
      <w:r w:rsidR="002A6831">
        <w:t xml:space="preserve">seven </w:t>
      </w:r>
      <w:r>
        <w:t xml:space="preserve">hundredth career </w:t>
      </w:r>
      <w:r w:rsidR="00D3552C">
        <w:t>volleyball</w:t>
      </w:r>
      <w:r>
        <w:t xml:space="preserve"> </w:t>
      </w:r>
      <w:r w:rsidR="00D3552C">
        <w:t>victory</w:t>
      </w:r>
      <w:r>
        <w:t xml:space="preserve">. Now, therefore, 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6097" w:rsidRDefault="008959DC" w:rsidP="0050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General Assembly, by this resolution, recognize and honor Coach </w:t>
      </w:r>
      <w:r w:rsidR="00506097">
        <w:t>Paula Kirkland of Dorman High School for her outstanding career as both coach and educator, and congratulate her on reaching the milestone of her 700th career volleyball win.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506097">
        <w:t>Paul</w:t>
      </w:r>
      <w:r w:rsidR="00DE3682">
        <w:t>a</w:t>
      </w:r>
      <w:r w:rsidR="00506097">
        <w:t xml:space="preserve"> Kirkland</w:t>
      </w:r>
      <w:r>
        <w:t>.</w:t>
      </w:r>
    </w:p>
    <w:p w:rsidR="00133377" w:rsidRDefault="008B1E72" w:rsidP="00DE3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3377" w:rsidRDefault="00133377" w:rsidP="00163EE4">
      <w:pPr>
        <w:suppressAutoHyphens/>
      </w:pPr>
    </w:p>
    <w:sectPr w:rsidR="00133377" w:rsidSect="00163E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6A9" w:rsidRDefault="001A06A9" w:rsidP="009F0C77">
      <w:r>
        <w:separator/>
      </w:r>
    </w:p>
  </w:endnote>
  <w:endnote w:type="continuationSeparator" w:id="0">
    <w:p w:rsidR="001A06A9" w:rsidRDefault="001A06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D0CE34-1543-4AB9-851E-CF89B6D3D566}"/>
    <w:embedBold r:id="rId2" w:fontKey="{684BBF6E-5F88-4310-B237-504DFC467F29}"/>
    <w:embedItalic r:id="rId3" w:fontKey="{725C1B6D-CEDB-499A-BA47-02B9AFC9F2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4F8A621-30BB-4B5B-B030-E1DB5F25C200}"/>
    <w:embedItalic r:id="rId5" w:fontKey="{8959F8E2-3C8E-4CB6-864A-063289ED50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8EFEDF07-F968-4C64-AD04-1E0CABF1C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E52379-ABA7-4CE0-8D59-F0D8F6AA0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EE4" w:rsidRPr="00133377" w:rsidRDefault="00163EE4" w:rsidP="001333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 w:rsidR="00870617">
      <w:fldChar w:fldCharType="begin"/>
    </w:r>
    <w:r w:rsidR="00870617">
      <w:instrText xml:space="preserve"> PAGE  \* MERGEFORMAT </w:instrText>
    </w:r>
    <w:r w:rsidR="00870617">
      <w:fldChar w:fldCharType="separate"/>
    </w:r>
    <w:r w:rsidR="00252E39">
      <w:rPr>
        <w:noProof/>
      </w:rPr>
      <w:t>1</w:t>
    </w:r>
    <w:r w:rsidR="008706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6A9" w:rsidRDefault="001A06A9" w:rsidP="009F0C77">
      <w:r>
        <w:separator/>
      </w:r>
    </w:p>
  </w:footnote>
  <w:footnote w:type="continuationSeparator" w:id="0">
    <w:p w:rsidR="001A06A9" w:rsidRDefault="001A06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6HTC13"/>
    <w:docVar w:name="CoverBillType" w:val="c"/>
    <w:docVar w:name="docpath" w:val="L:\Council\bills\RM\1006HTC13.DOCX"/>
    <w:docVar w:name="dvBillNumber" w:val="1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6C75"/>
    <w:rsid w:val="000146C5"/>
    <w:rsid w:val="00026C9A"/>
    <w:rsid w:val="00047A98"/>
    <w:rsid w:val="000965A1"/>
    <w:rsid w:val="000B2A34"/>
    <w:rsid w:val="000E1785"/>
    <w:rsid w:val="001023A4"/>
    <w:rsid w:val="00102C40"/>
    <w:rsid w:val="0010776B"/>
    <w:rsid w:val="00126C75"/>
    <w:rsid w:val="00133377"/>
    <w:rsid w:val="00133E66"/>
    <w:rsid w:val="00134ACF"/>
    <w:rsid w:val="00144E15"/>
    <w:rsid w:val="00163EE4"/>
    <w:rsid w:val="00172EB1"/>
    <w:rsid w:val="0018380C"/>
    <w:rsid w:val="001A06A9"/>
    <w:rsid w:val="001A4A62"/>
    <w:rsid w:val="001A681E"/>
    <w:rsid w:val="001C40D2"/>
    <w:rsid w:val="001D08F2"/>
    <w:rsid w:val="002037CA"/>
    <w:rsid w:val="002047A2"/>
    <w:rsid w:val="002321B6"/>
    <w:rsid w:val="0023696B"/>
    <w:rsid w:val="00250967"/>
    <w:rsid w:val="00252E39"/>
    <w:rsid w:val="002759C5"/>
    <w:rsid w:val="00277DEE"/>
    <w:rsid w:val="00280D88"/>
    <w:rsid w:val="00284982"/>
    <w:rsid w:val="00294ABE"/>
    <w:rsid w:val="002A3EB4"/>
    <w:rsid w:val="002A6831"/>
    <w:rsid w:val="002D6DE2"/>
    <w:rsid w:val="00310008"/>
    <w:rsid w:val="00325348"/>
    <w:rsid w:val="00353399"/>
    <w:rsid w:val="00372761"/>
    <w:rsid w:val="00393688"/>
    <w:rsid w:val="003D411E"/>
    <w:rsid w:val="003E3C1E"/>
    <w:rsid w:val="003E6148"/>
    <w:rsid w:val="00400EAA"/>
    <w:rsid w:val="0041760A"/>
    <w:rsid w:val="004809EE"/>
    <w:rsid w:val="004E6FB6"/>
    <w:rsid w:val="00506097"/>
    <w:rsid w:val="00511EE9"/>
    <w:rsid w:val="00521E00"/>
    <w:rsid w:val="00577C6C"/>
    <w:rsid w:val="0058206C"/>
    <w:rsid w:val="0058501B"/>
    <w:rsid w:val="005B7012"/>
    <w:rsid w:val="006215AA"/>
    <w:rsid w:val="00630EEC"/>
    <w:rsid w:val="006340D9"/>
    <w:rsid w:val="00643B8E"/>
    <w:rsid w:val="00660EB3"/>
    <w:rsid w:val="00665EBC"/>
    <w:rsid w:val="0069470D"/>
    <w:rsid w:val="006A476C"/>
    <w:rsid w:val="006C6A93"/>
    <w:rsid w:val="006E02F9"/>
    <w:rsid w:val="007064A7"/>
    <w:rsid w:val="00715F51"/>
    <w:rsid w:val="007416C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C48"/>
    <w:rsid w:val="00841E1D"/>
    <w:rsid w:val="00867F89"/>
    <w:rsid w:val="00870617"/>
    <w:rsid w:val="00872729"/>
    <w:rsid w:val="008959DC"/>
    <w:rsid w:val="008B1E72"/>
    <w:rsid w:val="008C164B"/>
    <w:rsid w:val="008C4B50"/>
    <w:rsid w:val="008C6AA5"/>
    <w:rsid w:val="008E170F"/>
    <w:rsid w:val="008F4429"/>
    <w:rsid w:val="00934A97"/>
    <w:rsid w:val="009352BB"/>
    <w:rsid w:val="0098601F"/>
    <w:rsid w:val="00990668"/>
    <w:rsid w:val="00995FE6"/>
    <w:rsid w:val="009D670F"/>
    <w:rsid w:val="009F0C77"/>
    <w:rsid w:val="009F4DD1"/>
    <w:rsid w:val="00A64E80"/>
    <w:rsid w:val="00A741D9"/>
    <w:rsid w:val="00A9741D"/>
    <w:rsid w:val="00AD4B17"/>
    <w:rsid w:val="00B070B7"/>
    <w:rsid w:val="00B11849"/>
    <w:rsid w:val="00B1383F"/>
    <w:rsid w:val="00B26FA6"/>
    <w:rsid w:val="00B741CB"/>
    <w:rsid w:val="00B934F3"/>
    <w:rsid w:val="00BB6347"/>
    <w:rsid w:val="00BD2134"/>
    <w:rsid w:val="00C038D8"/>
    <w:rsid w:val="00C045DD"/>
    <w:rsid w:val="00C11F99"/>
    <w:rsid w:val="00C3136F"/>
    <w:rsid w:val="00C3483A"/>
    <w:rsid w:val="00C74E9D"/>
    <w:rsid w:val="00C82FD3"/>
    <w:rsid w:val="00CA726C"/>
    <w:rsid w:val="00CC6B7B"/>
    <w:rsid w:val="00CD3619"/>
    <w:rsid w:val="00CF4447"/>
    <w:rsid w:val="00D3552C"/>
    <w:rsid w:val="00D405E7"/>
    <w:rsid w:val="00D41D56"/>
    <w:rsid w:val="00D50133"/>
    <w:rsid w:val="00D6260D"/>
    <w:rsid w:val="00D6662B"/>
    <w:rsid w:val="00D95E2F"/>
    <w:rsid w:val="00D970A9"/>
    <w:rsid w:val="00DB3AC0"/>
    <w:rsid w:val="00DE3682"/>
    <w:rsid w:val="00DE68F0"/>
    <w:rsid w:val="00DF3845"/>
    <w:rsid w:val="00DF7E17"/>
    <w:rsid w:val="00E13380"/>
    <w:rsid w:val="00EA78B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4366E6-B04E-4BEA-9E93-70A872E2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3E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89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37161-ECFE-432B-99A4-3A299732C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189: Coach Paula Kirkland - South Carolina Legislature Online</dc:title>
  <dc:subject/>
  <dc:creator>rosannemcdowell</dc:creator>
  <cp:keywords/>
  <dc:description/>
  <cp:lastModifiedBy>N Cumfer</cp:lastModifiedBy>
  <cp:revision>9</cp:revision>
  <cp:lastPrinted>2012-09-07T14:50:00Z</cp:lastPrinted>
  <dcterms:created xsi:type="dcterms:W3CDTF">2013-01-09T19:31:00Z</dcterms:created>
  <dcterms:modified xsi:type="dcterms:W3CDTF">2014-12-04T20:35:00Z</dcterms:modified>
</cp:coreProperties>
</file>