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C08" w:rsidRDefault="00267C08" w:rsidP="00267C08">
      <w:pPr>
        <w:widowControl w:val="0"/>
        <w:jc w:val="center"/>
      </w:pPr>
      <w:r w:rsidRPr="00267C08">
        <w:rPr>
          <w:b/>
        </w:rPr>
        <w:t>South Carolina General Assembly</w:t>
      </w:r>
    </w:p>
    <w:p w:rsidR="00267C08" w:rsidRDefault="00267C08" w:rsidP="00267C08">
      <w:pPr>
        <w:widowControl w:val="0"/>
        <w:jc w:val="center"/>
      </w:pPr>
      <w:r>
        <w:t>120th Session, 2013-2014</w:t>
      </w:r>
    </w:p>
    <w:p w:rsidR="00267C08" w:rsidRDefault="00267C08" w:rsidP="00267C08">
      <w:pPr>
        <w:widowControl w:val="0"/>
        <w:jc w:val="left"/>
      </w:pPr>
    </w:p>
    <w:p w:rsidR="00267C08" w:rsidRDefault="00267C08" w:rsidP="00267C08">
      <w:pPr>
        <w:widowControl w:val="0"/>
        <w:jc w:val="left"/>
        <w:rPr>
          <w:b/>
        </w:rPr>
      </w:pPr>
      <w:r w:rsidRPr="00267C08">
        <w:rPr>
          <w:b/>
        </w:rPr>
        <w:t>S.</w:t>
      </w:r>
      <w:r>
        <w:rPr>
          <w:b/>
        </w:rPr>
        <w:t xml:space="preserve"> </w:t>
      </w:r>
      <w:r w:rsidRPr="00267C08">
        <w:rPr>
          <w:b/>
        </w:rPr>
        <w:t>220</w:t>
      </w:r>
    </w:p>
    <w:p w:rsidR="00267C08" w:rsidRDefault="00267C08" w:rsidP="00267C08">
      <w:pPr>
        <w:widowControl w:val="0"/>
        <w:jc w:val="left"/>
        <w:rPr>
          <w:b/>
        </w:rPr>
      </w:pPr>
    </w:p>
    <w:p w:rsidR="00267C08" w:rsidRDefault="00267C08" w:rsidP="00267C08">
      <w:pPr>
        <w:widowControl w:val="0"/>
        <w:jc w:val="left"/>
      </w:pPr>
      <w:r w:rsidRPr="00267C08">
        <w:rPr>
          <w:b/>
        </w:rPr>
        <w:t>STATUS INFORMATION</w:t>
      </w:r>
    </w:p>
    <w:p w:rsidR="00267C08" w:rsidRDefault="00267C08" w:rsidP="00267C08">
      <w:pPr>
        <w:widowControl w:val="0"/>
        <w:jc w:val="left"/>
      </w:pPr>
    </w:p>
    <w:p w:rsidR="00267C08" w:rsidRDefault="00267C08" w:rsidP="00267C08">
      <w:pPr>
        <w:widowControl w:val="0"/>
        <w:jc w:val="left"/>
      </w:pPr>
      <w:r>
        <w:t>Concurrent Resolution</w:t>
      </w:r>
    </w:p>
    <w:p w:rsidR="00267C08" w:rsidRDefault="00267C08" w:rsidP="00267C08">
      <w:pPr>
        <w:widowControl w:val="0"/>
        <w:jc w:val="left"/>
      </w:pPr>
      <w:r>
        <w:t>Sponsors: Senator Sheheen</w:t>
      </w:r>
    </w:p>
    <w:p w:rsidR="00267C08" w:rsidRDefault="00267C08" w:rsidP="00267C08">
      <w:pPr>
        <w:widowControl w:val="0"/>
        <w:jc w:val="left"/>
      </w:pPr>
      <w:r>
        <w:t>Document Path: l:\council\bills\gm\29498htc13.docx</w:t>
      </w:r>
    </w:p>
    <w:p w:rsidR="00267C08" w:rsidRDefault="00267C08" w:rsidP="00267C08">
      <w:pPr>
        <w:widowControl w:val="0"/>
        <w:jc w:val="left"/>
      </w:pPr>
    </w:p>
    <w:p w:rsidR="004121E9" w:rsidRDefault="004121E9" w:rsidP="00267C08">
      <w:pPr>
        <w:widowControl w:val="0"/>
        <w:jc w:val="left"/>
      </w:pPr>
      <w:r>
        <w:t>Introduced in the Senate on January 15, 2013</w:t>
      </w:r>
    </w:p>
    <w:p w:rsidR="004121E9" w:rsidRDefault="004121E9" w:rsidP="00267C08">
      <w:pPr>
        <w:widowControl w:val="0"/>
        <w:jc w:val="left"/>
      </w:pPr>
      <w:r>
        <w:t>Introduced in the House on January 16, 2013</w:t>
      </w:r>
    </w:p>
    <w:p w:rsidR="004121E9" w:rsidRDefault="004121E9" w:rsidP="00267C08">
      <w:pPr>
        <w:widowControl w:val="0"/>
        <w:jc w:val="left"/>
      </w:pPr>
      <w:r>
        <w:t>Adopted by the General Assembly on January 16, 2013</w:t>
      </w:r>
    </w:p>
    <w:p w:rsidR="004121E9" w:rsidRDefault="004121E9" w:rsidP="00267C08">
      <w:pPr>
        <w:widowControl w:val="0"/>
        <w:jc w:val="left"/>
      </w:pPr>
    </w:p>
    <w:p w:rsidR="00267C08" w:rsidRDefault="00267C08" w:rsidP="00267C08">
      <w:pPr>
        <w:widowControl w:val="0"/>
        <w:jc w:val="left"/>
      </w:pPr>
      <w:r>
        <w:t xml:space="preserve">Summary: </w:t>
      </w:r>
      <w:r w:rsidR="00001D8E">
        <w:t>Jane Elizabeth Davis Pigg</w:t>
      </w:r>
    </w:p>
    <w:p w:rsidR="00267C08" w:rsidRDefault="00267C08" w:rsidP="00267C08">
      <w:pPr>
        <w:widowControl w:val="0"/>
        <w:jc w:val="left"/>
      </w:pPr>
    </w:p>
    <w:p w:rsidR="00267C08" w:rsidRDefault="00267C08" w:rsidP="00267C08">
      <w:pPr>
        <w:widowControl w:val="0"/>
        <w:jc w:val="left"/>
      </w:pPr>
    </w:p>
    <w:p w:rsidR="00267C08" w:rsidRDefault="00267C08" w:rsidP="00267C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C08">
        <w:rPr>
          <w:b/>
        </w:rPr>
        <w:t>HISTORY OF LEGISLATIVE ACTIONS</w:t>
      </w:r>
    </w:p>
    <w:p w:rsidR="00267C08" w:rsidRDefault="00267C08" w:rsidP="00267C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7C08" w:rsidRPr="00267C08" w:rsidRDefault="00267C08" w:rsidP="00267C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C08">
        <w:rPr>
          <w:u w:val="single"/>
        </w:rPr>
        <w:tab/>
        <w:t>Date</w:t>
      </w:r>
      <w:r w:rsidRPr="00267C08">
        <w:rPr>
          <w:u w:val="single"/>
        </w:rPr>
        <w:tab/>
        <w:t>Body</w:t>
      </w:r>
      <w:r w:rsidRPr="00267C08">
        <w:rPr>
          <w:u w:val="single"/>
        </w:rPr>
        <w:tab/>
        <w:t>Action Description with journal page number</w:t>
      </w:r>
      <w:r w:rsidRPr="00267C08">
        <w:rPr>
          <w:u w:val="single"/>
        </w:rPr>
        <w:tab/>
      </w:r>
      <w:bookmarkStart w:id="0" w:name="_GoBack"/>
      <w:bookmarkEnd w:id="0"/>
    </w:p>
    <w:p w:rsidR="001F76C6" w:rsidRDefault="001F76C6" w:rsidP="001F7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Senate</w:t>
      </w:r>
      <w:r>
        <w:tab/>
      </w:r>
      <w:r w:rsidRPr="00315774">
        <w:t>Int</w:t>
      </w:r>
      <w:r>
        <w:t xml:space="preserve">roduced, adopted, sent to House </w:t>
      </w:r>
      <w:r w:rsidRPr="00315774">
        <w:t>(</w:t>
      </w:r>
      <w:hyperlink r:id="rId7" w:history="1">
        <w:r w:rsidRPr="00315774">
          <w:rPr>
            <w:rStyle w:val="Hyperlink"/>
          </w:rPr>
          <w:t>Senate Journal</w:t>
        </w:r>
        <w:r w:rsidRPr="00315774">
          <w:rPr>
            <w:rStyle w:val="Hyperlink"/>
          </w:rPr>
          <w:noBreakHyphen/>
          <w:t>page 4</w:t>
        </w:r>
      </w:hyperlink>
      <w:r w:rsidRPr="00315774">
        <w:t>)</w:t>
      </w:r>
    </w:p>
    <w:p w:rsidR="001F76C6" w:rsidRDefault="001F76C6" w:rsidP="001F7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315774">
        <w:t>Introduced, ado</w:t>
      </w:r>
      <w:r>
        <w:t xml:space="preserve">pted, returned with concurrence </w:t>
      </w:r>
      <w:r w:rsidRPr="00315774">
        <w:t>(</w:t>
      </w:r>
      <w:hyperlink r:id="rId8" w:history="1">
        <w:r w:rsidRPr="00315774">
          <w:rPr>
            <w:rStyle w:val="Hyperlink"/>
          </w:rPr>
          <w:t>House Journal</w:t>
        </w:r>
        <w:r w:rsidRPr="00315774">
          <w:rPr>
            <w:rStyle w:val="Hyperlink"/>
          </w:rPr>
          <w:noBreakHyphen/>
          <w:t>page 8</w:t>
        </w:r>
      </w:hyperlink>
      <w:r w:rsidRPr="00315774">
        <w:t>)</w:t>
      </w:r>
    </w:p>
    <w:p w:rsidR="001F76C6" w:rsidRDefault="001F76C6" w:rsidP="001F7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315774">
        <w:t>Introduced, ado</w:t>
      </w:r>
      <w:r>
        <w:t xml:space="preserve">pted, returned with concurrence </w:t>
      </w:r>
      <w:r w:rsidRPr="00315774">
        <w:t>(</w:t>
      </w:r>
      <w:hyperlink r:id="rId9" w:history="1">
        <w:r w:rsidRPr="00315774">
          <w:rPr>
            <w:rStyle w:val="Hyperlink"/>
          </w:rPr>
          <w:t>House Journal</w:t>
        </w:r>
        <w:r w:rsidRPr="00315774">
          <w:rPr>
            <w:rStyle w:val="Hyperlink"/>
          </w:rPr>
          <w:noBreakHyphen/>
          <w:t>page 8</w:t>
        </w:r>
      </w:hyperlink>
      <w:r w:rsidRPr="00315774">
        <w:t>)</w:t>
      </w:r>
    </w:p>
    <w:p w:rsidR="001F76C6" w:rsidRDefault="001F76C6" w:rsidP="001F7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C08" w:rsidRPr="00267C08" w:rsidRDefault="00267C08" w:rsidP="00267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C08" w:rsidRDefault="00267C08" w:rsidP="00267C08">
      <w:r w:rsidRPr="00267C08">
        <w:rPr>
          <w:b/>
        </w:rPr>
        <w:t>VERSIONS OF THIS BILL</w:t>
      </w:r>
    </w:p>
    <w:p w:rsidR="00267C08" w:rsidRDefault="00267C08" w:rsidP="00267C08"/>
    <w:p w:rsidR="00267C08" w:rsidRDefault="00A30C68" w:rsidP="00267C08">
      <w:hyperlink r:id="rId10" w:history="1">
        <w:r w:rsidR="00267C08">
          <w:rPr>
            <w:rStyle w:val="Hyperlink"/>
          </w:rPr>
          <w:t>1/15/2013</w:t>
        </w:r>
      </w:hyperlink>
    </w:p>
    <w:p w:rsidR="00267C08" w:rsidRDefault="00267C08" w:rsidP="00267C08"/>
    <w:p w:rsidR="00267C08" w:rsidRDefault="00267C08" w:rsidP="00267C08">
      <w:pPr>
        <w:sectPr w:rsidR="00267C08" w:rsidSect="00267C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38E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184" w:rsidRDefault="00144900" w:rsidP="00207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JANE </w:t>
      </w:r>
      <w:r w:rsidR="00B80A40">
        <w:t xml:space="preserve">ELIZABETH DAVIS </w:t>
      </w:r>
      <w:r>
        <w:t>PIGG, OWNER OF CHERAW</w:t>
      </w:r>
      <w:r w:rsidR="00C235F5" w:rsidRPr="00C235F5">
        <w:t>’</w:t>
      </w:r>
      <w:r>
        <w:t xml:space="preserve">S </w:t>
      </w:r>
      <w:r w:rsidR="00207184">
        <w:t xml:space="preserve">WCRE </w:t>
      </w:r>
      <w:r>
        <w:t xml:space="preserve">RADIO STATIONS AND EXECUTIVE PRODUCER OF THE PEE DEE BROADCASTING SPORTS NETWORK, </w:t>
      </w:r>
      <w:r w:rsidR="00207184">
        <w:t>FOR MORE THAN THIRTY</w:t>
      </w:r>
      <w:r w:rsidR="00C235F5">
        <w:noBreakHyphen/>
      </w:r>
      <w:r w:rsidR="00207184">
        <w:t xml:space="preserve">EIGHT YEARS OF OUTSTANDING RADIO BROADCASTING IN THE PALMETTO STATE, </w:t>
      </w:r>
      <w:r>
        <w:t xml:space="preserve">AND TO CONGRATULATE </w:t>
      </w:r>
      <w:r w:rsidR="00207184">
        <w:t xml:space="preserve">HER FOR  </w:t>
      </w:r>
      <w:r w:rsidR="00D940C2">
        <w:t xml:space="preserve">BEING </w:t>
      </w:r>
      <w:r w:rsidR="00207184">
        <w:t>NOMINATED FOR INDUCTION INTO THE SOUTH CAROLINA BROADCASTERS ASSOCIATION HALL OF FAME.</w:t>
      </w:r>
    </w:p>
    <w:p w:rsidR="00F638E4" w:rsidRDefault="00144900" w:rsidP="00207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 </w:t>
      </w:r>
      <w:bookmarkStart w:id="4" w:name="titleend"/>
      <w:bookmarkEnd w:id="4"/>
    </w:p>
    <w:p w:rsidR="00995C87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4900">
        <w:t xml:space="preserve">the members of the General Assembly of the State of South Carolina are </w:t>
      </w:r>
      <w:r w:rsidR="00241261">
        <w:t>pleased to learn that Jane</w:t>
      </w:r>
      <w:r w:rsidR="00B80A40">
        <w:t xml:space="preserve"> Elizabeth Davis</w:t>
      </w:r>
      <w:r w:rsidR="00241261">
        <w:t xml:space="preserve"> Pigg has been nominated for induction into the South Carolina Broadcasters Association (SCBA) Hall of Fame</w:t>
      </w:r>
      <w:r w:rsidR="00995C87">
        <w:t>; and</w:t>
      </w: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reared in Chesterfield, she earned a bachelor</w:t>
      </w:r>
      <w:r w:rsidR="00C235F5" w:rsidRPr="00C235F5">
        <w:t>’</w:t>
      </w:r>
      <w:r>
        <w:t>s in journalism</w:t>
      </w:r>
      <w:r w:rsidR="00D940C2">
        <w:t>,</w:t>
      </w:r>
      <w:r>
        <w:t xml:space="preserve"> concentratin</w:t>
      </w:r>
      <w:r w:rsidR="00D940C2">
        <w:t>g</w:t>
      </w:r>
      <w:r>
        <w:t xml:space="preserve"> in advertising, marketing, and public relations</w:t>
      </w:r>
      <w:r w:rsidR="00D940C2">
        <w:t>,</w:t>
      </w:r>
      <w:r>
        <w:t xml:space="preserve"> from the University of South Carolina</w:t>
      </w:r>
      <w:r w:rsidR="00DA3D51">
        <w:t xml:space="preserve"> and is a lifetime member of the USC Alumni Association and Gamecock Club</w:t>
      </w:r>
      <w:r>
        <w:t>; and</w:t>
      </w: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began her broadcast career in </w:t>
      </w:r>
      <w:r w:rsidR="00FA507A">
        <w:t>Tucson</w:t>
      </w:r>
      <w:r>
        <w:t>, Arizona, in 1974</w:t>
      </w:r>
      <w:r w:rsidR="00D940C2">
        <w:t>,</w:t>
      </w:r>
      <w:r>
        <w:t xml:space="preserve"> returned to South Carolina</w:t>
      </w:r>
      <w:r w:rsidR="00DA3D51">
        <w:t xml:space="preserve"> to work in Columbia in 1976</w:t>
      </w:r>
      <w:r w:rsidR="00D940C2">
        <w:t>,</w:t>
      </w:r>
      <w:r w:rsidR="00DA3D51">
        <w:t xml:space="preserve"> and served</w:t>
      </w:r>
      <w:r>
        <w:t xml:space="preserve"> </w:t>
      </w:r>
      <w:r w:rsidR="00A97BBA">
        <w:t xml:space="preserve">radio </w:t>
      </w:r>
      <w:r>
        <w:t>stations in Columbia, West Columbia, and Florence until 2001; and</w:t>
      </w: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7BBA">
        <w:t>s</w:t>
      </w:r>
      <w:r>
        <w:t>in</w:t>
      </w:r>
      <w:r w:rsidR="00A97BBA">
        <w:t>ce</w:t>
      </w:r>
      <w:r>
        <w:t xml:space="preserve"> 2001, </w:t>
      </w:r>
      <w:r w:rsidR="00A97BBA">
        <w:t xml:space="preserve">Ms. Pigg has owned WCRE in Cheraw and serves as the executive producer of the Pee Dee Broadcasting Sports Network; and </w:t>
      </w:r>
    </w:p>
    <w:p w:rsidR="00672E54" w:rsidRDefault="0067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E54" w:rsidRDefault="0067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0821">
        <w:t xml:space="preserve">involved with the </w:t>
      </w:r>
      <w:r w:rsidR="00241261">
        <w:t>SCBA</w:t>
      </w:r>
      <w:r w:rsidR="001B0821">
        <w:t xml:space="preserve"> since 1978</w:t>
      </w:r>
      <w:r w:rsidR="00A97BBA">
        <w:t xml:space="preserve"> and having served</w:t>
      </w:r>
      <w:r w:rsidR="00D940C2">
        <w:t xml:space="preserve"> it</w:t>
      </w:r>
      <w:r w:rsidR="00A97BBA">
        <w:t xml:space="preserve"> in every capacity, including two years as its president</w:t>
      </w:r>
      <w:r w:rsidR="001B0821">
        <w:t xml:space="preserve">, </w:t>
      </w:r>
      <w:r w:rsidR="00241261">
        <w:t xml:space="preserve">she </w:t>
      </w:r>
      <w:r w:rsidR="001B0821">
        <w:t>currently serves as a m</w:t>
      </w:r>
      <w:r w:rsidR="00A97BBA">
        <w:t>ember of the SCBA Foundation</w:t>
      </w:r>
      <w:r w:rsidR="001B0821">
        <w:t xml:space="preserve">; and </w:t>
      </w:r>
    </w:p>
    <w:p w:rsidR="002710E8" w:rsidRDefault="00271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0E8" w:rsidRDefault="00271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assisted the </w:t>
      </w:r>
      <w:r w:rsidR="001B0821">
        <w:t>SCBA</w:t>
      </w:r>
      <w:r>
        <w:t xml:space="preserve"> </w:t>
      </w:r>
      <w:r w:rsidR="00453773">
        <w:t>e</w:t>
      </w:r>
      <w:r w:rsidR="00241261">
        <w:t xml:space="preserve">fforts that resulted in </w:t>
      </w:r>
      <w:r>
        <w:t xml:space="preserve">AM and FM translator legislation that enabled her to receive the fourth FCC STA in the nation for her </w:t>
      </w:r>
      <w:r w:rsidR="00A3167E">
        <w:t>Cheraw AM station, WCRE, to begin FM translator rebroadcasting; and</w:t>
      </w:r>
    </w:p>
    <w:p w:rsidR="00A3167E" w:rsidRDefault="00A31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BBA" w:rsidRDefault="00A97BBA" w:rsidP="00A97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2005, Ms. Pigg graduated from the National Association of Broadcasters</w:t>
      </w:r>
      <w:r w:rsidR="00C235F5" w:rsidRPr="00C235F5">
        <w:t>’</w:t>
      </w:r>
      <w:r>
        <w:t xml:space="preserve"> (NAB) Broadcast Leadership Training program, and she participates in annual Washington and state legislative conferences</w:t>
      </w:r>
      <w:r w:rsidR="00241261">
        <w:t xml:space="preserve"> and</w:t>
      </w:r>
      <w:r>
        <w:t xml:space="preserve"> represent</w:t>
      </w:r>
      <w:r w:rsidR="00241261">
        <w:t>s</w:t>
      </w:r>
      <w:r>
        <w:t xml:space="preserve"> South Carolina broadcasters around the State and nation and before the FCC; and</w:t>
      </w:r>
    </w:p>
    <w:p w:rsidR="00A97BBA" w:rsidRDefault="00A97BBA" w:rsidP="00A97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D51" w:rsidRPr="002710E8" w:rsidRDefault="00DA3D51" w:rsidP="00DA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2007, she founded and began publishing </w:t>
      </w:r>
      <w:r w:rsidRPr="002710E8">
        <w:rPr>
          <w:i/>
        </w:rPr>
        <w:t>The Link</w:t>
      </w:r>
      <w:r w:rsidRPr="002710E8">
        <w:t xml:space="preserve">, </w:t>
      </w:r>
      <w:r w:rsidR="00D940C2">
        <w:t>currently</w:t>
      </w:r>
      <w:r w:rsidRPr="002710E8">
        <w:t xml:space="preserve"> one of the state</w:t>
      </w:r>
      <w:r w:rsidR="00C235F5" w:rsidRPr="00C235F5">
        <w:t>’</w:t>
      </w:r>
      <w:r w:rsidRPr="002710E8">
        <w:t>s largest weekly newspapers</w:t>
      </w:r>
      <w:r>
        <w:t xml:space="preserve">, and she volunteers extensively </w:t>
      </w:r>
      <w:r w:rsidR="00D940C2">
        <w:t xml:space="preserve">every year </w:t>
      </w:r>
      <w:r w:rsidR="00241261">
        <w:t xml:space="preserve">to </w:t>
      </w:r>
      <w:r>
        <w:t>promot</w:t>
      </w:r>
      <w:r w:rsidR="00241261">
        <w:t>e</w:t>
      </w:r>
      <w:r>
        <w:t xml:space="preserve"> minority broadcast ownership for the National Association of Broadcasters Education Foundation</w:t>
      </w:r>
      <w:r w:rsidRPr="002710E8">
        <w:t>; and</w:t>
      </w:r>
    </w:p>
    <w:p w:rsidR="00DA3D51" w:rsidRDefault="00DA3D51" w:rsidP="00DA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67E" w:rsidRDefault="00A31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her leadership, WCRE was named South Carolina</w:t>
      </w:r>
      <w:r w:rsidR="00C235F5" w:rsidRPr="00C235F5">
        <w:t>’</w:t>
      </w:r>
      <w:r>
        <w:t>s Radio Station of the Year in 2003 and 2007 and was runner</w:t>
      </w:r>
      <w:r w:rsidR="00C235F5">
        <w:noBreakHyphen/>
      </w:r>
      <w:r>
        <w:t>up in 2004 and 2008, while staff members have won news reporting and production awards</w:t>
      </w:r>
      <w:r w:rsidR="00241261">
        <w:t>, and the station</w:t>
      </w:r>
      <w:r>
        <w:t xml:space="preserve"> has received three</w:t>
      </w:r>
      <w:r w:rsidR="00A97BBA">
        <w:t xml:space="preserve"> Marconi</w:t>
      </w:r>
      <w:r>
        <w:t xml:space="preserve"> nominations for the oldies format and one for small</w:t>
      </w:r>
      <w:r w:rsidR="00C235F5">
        <w:noBreakHyphen/>
      </w:r>
      <w:r>
        <w:t>market personality; and</w:t>
      </w:r>
    </w:p>
    <w:p w:rsidR="002710E8" w:rsidRDefault="00271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3D51">
        <w:t xml:space="preserve">among her </w:t>
      </w:r>
      <w:r w:rsidR="00241261">
        <w:t>wide</w:t>
      </w:r>
      <w:r w:rsidR="00C235F5">
        <w:noBreakHyphen/>
      </w:r>
      <w:r w:rsidR="00241261">
        <w:t>ranging</w:t>
      </w:r>
      <w:r w:rsidR="00DA3D51">
        <w:t xml:space="preserve"> volunteer work, Ms. Pigg has served as the president of the Columbia Advertising Federation, the Pee Dee Adver</w:t>
      </w:r>
      <w:r w:rsidR="00B80A40">
        <w:t>tising Federation, and</w:t>
      </w:r>
      <w:r w:rsidR="00DA3D51">
        <w:t xml:space="preserve"> the Chesterfield County United Way; and she </w:t>
      </w:r>
      <w:r w:rsidR="00A71289">
        <w:t xml:space="preserve">has </w:t>
      </w:r>
      <w:r w:rsidR="00DA3D51">
        <w:t>serve</w:t>
      </w:r>
      <w:r w:rsidR="00A71289">
        <w:t>d</w:t>
      </w:r>
      <w:r w:rsidR="00DA3D51">
        <w:t xml:space="preserve"> as </w:t>
      </w:r>
      <w:r w:rsidR="00A71289">
        <w:t>a Sunday school teacher for twenty</w:t>
      </w:r>
      <w:r w:rsidR="00C235F5">
        <w:noBreakHyphen/>
      </w:r>
      <w:r w:rsidR="00A71289">
        <w:t xml:space="preserve">five years and a board member for three years at Zoar United Methodist Church and currently serves as </w:t>
      </w:r>
      <w:r w:rsidR="00DA3D51">
        <w:t>a board member of the Cheraw Rotary Club and of the Chesterfield and Marlboro counties March of Dimes; and</w:t>
      </w: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8E4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1261">
        <w:t xml:space="preserve">the members of the General Assembly </w:t>
      </w:r>
      <w:r w:rsidR="00A71289">
        <w:t xml:space="preserve">of the State of South Carolina </w:t>
      </w:r>
      <w:r w:rsidR="00241261">
        <w:t>a</w:t>
      </w:r>
      <w:r w:rsidR="00D940C2">
        <w:t>ppreciate</w:t>
      </w:r>
      <w:r w:rsidR="00241261">
        <w:t xml:space="preserve"> </w:t>
      </w:r>
      <w:r w:rsidR="00D940C2">
        <w:t>Jane Pigg</w:t>
      </w:r>
      <w:r w:rsidR="00C235F5" w:rsidRPr="00C235F5">
        <w:t>’</w:t>
      </w:r>
      <w:r w:rsidR="00D940C2">
        <w:t>s</w:t>
      </w:r>
      <w:r w:rsidR="00241261">
        <w:t xml:space="preserve"> significant contribution </w:t>
      </w:r>
      <w:r w:rsidR="00D940C2">
        <w:t>t</w:t>
      </w:r>
      <w:r w:rsidR="00241261">
        <w:t xml:space="preserve">o broadcasting </w:t>
      </w:r>
      <w:r w:rsidR="00B80A40">
        <w:t>throughout</w:t>
      </w:r>
      <w:r w:rsidR="00241261">
        <w:t xml:space="preserve"> the State and the nation</w:t>
      </w:r>
      <w:r w:rsidR="00562E8B">
        <w:t>,</w:t>
      </w:r>
      <w:r w:rsidR="00241261">
        <w:t xml:space="preserve"> her deep love for the broadcast industry</w:t>
      </w:r>
      <w:r w:rsidR="0075057B">
        <w:t>,</w:t>
      </w:r>
      <w:r w:rsidR="00241261">
        <w:t xml:space="preserve"> and</w:t>
      </w:r>
      <w:r w:rsidR="00B80A40">
        <w:t xml:space="preserve"> her </w:t>
      </w:r>
      <w:r w:rsidR="00241261">
        <w:t xml:space="preserve">personal determination </w:t>
      </w:r>
      <w:r w:rsidR="00B80A40">
        <w:t>which</w:t>
      </w:r>
      <w:r w:rsidR="00241261">
        <w:t xml:space="preserve"> merit her induction into the SCBA Hall of Fame</w:t>
      </w:r>
      <w:r w:rsidR="00F638E4">
        <w:t xml:space="preserve">.  Now, therefore, </w:t>
      </w: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8E4" w:rsidRDefault="00F638E4" w:rsidP="00207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44900">
        <w:t xml:space="preserve"> the members of the </w:t>
      </w:r>
      <w:r w:rsidR="00A71289">
        <w:t>South Carolina General Assembly</w:t>
      </w:r>
      <w:r w:rsidR="00144900">
        <w:t xml:space="preserve">, by this resolution, recognize and honor Jane </w:t>
      </w:r>
      <w:r w:rsidR="00B80A40">
        <w:t xml:space="preserve">Elizabeth Davis </w:t>
      </w:r>
      <w:r w:rsidR="00144900">
        <w:t>Pigg, owner of Cheraw</w:t>
      </w:r>
      <w:r w:rsidR="00C235F5" w:rsidRPr="00C235F5">
        <w:t>’</w:t>
      </w:r>
      <w:r w:rsidR="00144900">
        <w:t xml:space="preserve">s </w:t>
      </w:r>
      <w:r w:rsidR="00207184">
        <w:t>WCRE radio stations and executive producer of the Pee Dee Broadcasting Sports Network, for more than thirty</w:t>
      </w:r>
      <w:r w:rsidR="00C235F5">
        <w:noBreakHyphen/>
      </w:r>
      <w:r w:rsidR="00207184">
        <w:t>eight years of outstanding radio broadcastin</w:t>
      </w:r>
      <w:r w:rsidR="00D940C2">
        <w:t xml:space="preserve">g in the Palmetto State, and </w:t>
      </w:r>
      <w:r w:rsidR="00207184">
        <w:t>congratulate her for being nominated for induction into the South Carolina Broadcasters Association Hall of Fame.</w:t>
      </w:r>
      <w:r w:rsidR="00144900">
        <w:t xml:space="preserve"> </w:t>
      </w: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4900">
        <w:t>present</w:t>
      </w:r>
      <w:r>
        <w:t>ed to</w:t>
      </w:r>
      <w:r w:rsidR="00144900">
        <w:t xml:space="preserve"> Jane </w:t>
      </w:r>
      <w:r w:rsidR="00A71289">
        <w:t xml:space="preserve">Elizabeth Davis </w:t>
      </w:r>
      <w:r w:rsidR="00144900">
        <w:t>Pigg.</w:t>
      </w:r>
    </w:p>
    <w:p w:rsidR="0023775A" w:rsidRDefault="00C235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75A" w:rsidRDefault="0023775A" w:rsidP="00267C08">
      <w:pPr>
        <w:suppressAutoHyphens/>
      </w:pPr>
    </w:p>
    <w:sectPr w:rsidR="0023775A" w:rsidSect="00267C0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A40" w:rsidRDefault="00B80A40" w:rsidP="009F0C77">
      <w:r>
        <w:separator/>
      </w:r>
    </w:p>
  </w:endnote>
  <w:endnote w:type="continuationSeparator" w:id="0">
    <w:p w:rsidR="00B80A40" w:rsidRDefault="00B80A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B135E1-B8C1-427F-A51B-4FB90300E306}"/>
    <w:embedBold r:id="rId2" w:fontKey="{97CFA349-920E-4F44-AA6B-F26772A00783}"/>
    <w:embedItalic r:id="rId3" w:fontKey="{549F06D2-BD11-413E-AC02-32006F4FB4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F94A897-CA3F-49F8-BD99-9CD4D53570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08581C8-4805-424D-808F-637F73086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E974A2-4BC4-4688-8DF3-D39427FEEC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08" w:rsidRPr="0023775A" w:rsidRDefault="00267C08" w:rsidP="00237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[220]</w:t>
    </w:r>
    <w:r>
      <w:tab/>
    </w:r>
    <w:r w:rsidR="003307A1">
      <w:fldChar w:fldCharType="begin"/>
    </w:r>
    <w:r w:rsidR="003307A1">
      <w:instrText xml:space="preserve"> PAGE  \* MERGEFORMAT </w:instrText>
    </w:r>
    <w:r w:rsidR="003307A1">
      <w:fldChar w:fldCharType="separate"/>
    </w:r>
    <w:r w:rsidR="00A30C68">
      <w:rPr>
        <w:noProof/>
      </w:rPr>
      <w:t>1</w:t>
    </w:r>
    <w:r w:rsidR="003307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A40" w:rsidRDefault="00B80A40" w:rsidP="009F0C77">
      <w:r>
        <w:separator/>
      </w:r>
    </w:p>
  </w:footnote>
  <w:footnote w:type="continuationSeparator" w:id="0">
    <w:p w:rsidR="00B80A40" w:rsidRDefault="00B80A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498HTC13"/>
    <w:docVar w:name="CoverBillType" w:val="c"/>
    <w:docVar w:name="docpath" w:val="L:\Council\bills\GM\29498HTC13.DOCX"/>
    <w:docVar w:name="dvBillNumber" w:val="2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367BC"/>
    <w:rsid w:val="00001D8E"/>
    <w:rsid w:val="00026C9A"/>
    <w:rsid w:val="00046D62"/>
    <w:rsid w:val="000965A1"/>
    <w:rsid w:val="000D0ECF"/>
    <w:rsid w:val="000E1785"/>
    <w:rsid w:val="000F39F2"/>
    <w:rsid w:val="001023A4"/>
    <w:rsid w:val="0010776B"/>
    <w:rsid w:val="00133E66"/>
    <w:rsid w:val="00134ACF"/>
    <w:rsid w:val="00144900"/>
    <w:rsid w:val="00144E15"/>
    <w:rsid w:val="00196E8C"/>
    <w:rsid w:val="001A4A62"/>
    <w:rsid w:val="001A681E"/>
    <w:rsid w:val="001A6BCD"/>
    <w:rsid w:val="001B0821"/>
    <w:rsid w:val="001B2D1A"/>
    <w:rsid w:val="001D08F2"/>
    <w:rsid w:val="001F76C6"/>
    <w:rsid w:val="00200481"/>
    <w:rsid w:val="002037CA"/>
    <w:rsid w:val="002047A2"/>
    <w:rsid w:val="00207184"/>
    <w:rsid w:val="002321B6"/>
    <w:rsid w:val="002367BC"/>
    <w:rsid w:val="0023696B"/>
    <w:rsid w:val="0023775A"/>
    <w:rsid w:val="00241261"/>
    <w:rsid w:val="00250967"/>
    <w:rsid w:val="00267C08"/>
    <w:rsid w:val="0027071D"/>
    <w:rsid w:val="002710E8"/>
    <w:rsid w:val="002759C5"/>
    <w:rsid w:val="00277DEE"/>
    <w:rsid w:val="00280D88"/>
    <w:rsid w:val="00294ABE"/>
    <w:rsid w:val="002A3EB4"/>
    <w:rsid w:val="002D7103"/>
    <w:rsid w:val="00325348"/>
    <w:rsid w:val="003307A1"/>
    <w:rsid w:val="0034002F"/>
    <w:rsid w:val="00393688"/>
    <w:rsid w:val="003D411E"/>
    <w:rsid w:val="003E3C1E"/>
    <w:rsid w:val="003E6148"/>
    <w:rsid w:val="00400EAA"/>
    <w:rsid w:val="004121E9"/>
    <w:rsid w:val="0041760A"/>
    <w:rsid w:val="00453773"/>
    <w:rsid w:val="004809EE"/>
    <w:rsid w:val="00511EE9"/>
    <w:rsid w:val="00521E00"/>
    <w:rsid w:val="00562E8B"/>
    <w:rsid w:val="00577C6C"/>
    <w:rsid w:val="0058501B"/>
    <w:rsid w:val="005D2836"/>
    <w:rsid w:val="005E1863"/>
    <w:rsid w:val="006215AA"/>
    <w:rsid w:val="006340D9"/>
    <w:rsid w:val="00643B8E"/>
    <w:rsid w:val="00665EBC"/>
    <w:rsid w:val="00672E54"/>
    <w:rsid w:val="0069470D"/>
    <w:rsid w:val="006A476C"/>
    <w:rsid w:val="006C6A93"/>
    <w:rsid w:val="006E02F9"/>
    <w:rsid w:val="00702576"/>
    <w:rsid w:val="0075057B"/>
    <w:rsid w:val="00753C04"/>
    <w:rsid w:val="00756946"/>
    <w:rsid w:val="00757F80"/>
    <w:rsid w:val="00771EEC"/>
    <w:rsid w:val="00786819"/>
    <w:rsid w:val="007A325A"/>
    <w:rsid w:val="007C6C97"/>
    <w:rsid w:val="007F1523"/>
    <w:rsid w:val="007F509E"/>
    <w:rsid w:val="007F5799"/>
    <w:rsid w:val="007F6947"/>
    <w:rsid w:val="00872729"/>
    <w:rsid w:val="008F4429"/>
    <w:rsid w:val="00932670"/>
    <w:rsid w:val="009352BB"/>
    <w:rsid w:val="00987D15"/>
    <w:rsid w:val="00990668"/>
    <w:rsid w:val="00995C87"/>
    <w:rsid w:val="009F0C77"/>
    <w:rsid w:val="009F4DD1"/>
    <w:rsid w:val="00A30C68"/>
    <w:rsid w:val="00A3167E"/>
    <w:rsid w:val="00A64E80"/>
    <w:rsid w:val="00A71289"/>
    <w:rsid w:val="00A741D9"/>
    <w:rsid w:val="00A9741D"/>
    <w:rsid w:val="00A97BBA"/>
    <w:rsid w:val="00AD4B17"/>
    <w:rsid w:val="00B26FA6"/>
    <w:rsid w:val="00B741CB"/>
    <w:rsid w:val="00B80A40"/>
    <w:rsid w:val="00B934F3"/>
    <w:rsid w:val="00BA4879"/>
    <w:rsid w:val="00BB6347"/>
    <w:rsid w:val="00BD2134"/>
    <w:rsid w:val="00C038D8"/>
    <w:rsid w:val="00C045DD"/>
    <w:rsid w:val="00C1543A"/>
    <w:rsid w:val="00C235F5"/>
    <w:rsid w:val="00C3136F"/>
    <w:rsid w:val="00C3483A"/>
    <w:rsid w:val="00C56D28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0C2"/>
    <w:rsid w:val="00D95E2F"/>
    <w:rsid w:val="00D970A9"/>
    <w:rsid w:val="00DA3D51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38E4"/>
    <w:rsid w:val="00F81FFD"/>
    <w:rsid w:val="00F85228"/>
    <w:rsid w:val="00FA507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CA6B9D-AB52-4A27-B853-2605C003D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7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6-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5-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220_2013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1-16-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40E9A-FBB5-4421-98F6-EB4B3FC1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220: Jane Elizabeth Davis Pigg - South Carolina Legislature Online</dc:title>
  <dc:subject/>
  <dc:creator>%USERNAME%</dc:creator>
  <cp:keywords/>
  <dc:description/>
  <cp:lastModifiedBy>N Cumfer</cp:lastModifiedBy>
  <cp:revision>10</cp:revision>
  <cp:lastPrinted>2013-01-10T19:36:00Z</cp:lastPrinted>
  <dcterms:created xsi:type="dcterms:W3CDTF">2013-01-15T18:06:00Z</dcterms:created>
  <dcterms:modified xsi:type="dcterms:W3CDTF">2014-12-04T20:36:00Z</dcterms:modified>
</cp:coreProperties>
</file>