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A50" w:rsidRDefault="00FD3A50" w:rsidP="00FD3A50">
      <w:pPr>
        <w:widowControl w:val="0"/>
        <w:jc w:val="center"/>
      </w:pPr>
      <w:r w:rsidRPr="00FD3A50">
        <w:rPr>
          <w:b/>
        </w:rPr>
        <w:t>South Carolina General Assembly</w:t>
      </w:r>
    </w:p>
    <w:p w:rsidR="00FD3A50" w:rsidRDefault="00FD3A50" w:rsidP="00FD3A50">
      <w:pPr>
        <w:widowControl w:val="0"/>
        <w:jc w:val="center"/>
      </w:pPr>
      <w:r>
        <w:t>120th Session, 2013-2014</w:t>
      </w:r>
    </w:p>
    <w:p w:rsidR="00FD3A50" w:rsidRDefault="00FD3A50" w:rsidP="00FD3A50">
      <w:pPr>
        <w:widowControl w:val="0"/>
        <w:jc w:val="left"/>
      </w:pPr>
    </w:p>
    <w:p w:rsidR="00FD3A50" w:rsidRDefault="00FD3A50" w:rsidP="00FD3A50">
      <w:pPr>
        <w:widowControl w:val="0"/>
        <w:jc w:val="left"/>
        <w:rPr>
          <w:b/>
        </w:rPr>
      </w:pPr>
      <w:r w:rsidRPr="00FD3A50">
        <w:rPr>
          <w:b/>
        </w:rPr>
        <w:t>S.</w:t>
      </w:r>
      <w:r>
        <w:rPr>
          <w:b/>
        </w:rPr>
        <w:t xml:space="preserve"> </w:t>
      </w:r>
      <w:r w:rsidRPr="00FD3A50">
        <w:rPr>
          <w:b/>
        </w:rPr>
        <w:t>255</w:t>
      </w:r>
    </w:p>
    <w:p w:rsidR="00FD3A50" w:rsidRDefault="00FD3A50" w:rsidP="00FD3A50">
      <w:pPr>
        <w:widowControl w:val="0"/>
        <w:jc w:val="left"/>
        <w:rPr>
          <w:b/>
        </w:rPr>
      </w:pPr>
    </w:p>
    <w:p w:rsidR="00FD3A50" w:rsidRDefault="00FD3A50" w:rsidP="00FD3A50">
      <w:pPr>
        <w:widowControl w:val="0"/>
        <w:jc w:val="left"/>
      </w:pPr>
      <w:r w:rsidRPr="00FD3A50">
        <w:rPr>
          <w:b/>
        </w:rPr>
        <w:t>STATUS INFORMATION</w:t>
      </w:r>
    </w:p>
    <w:p w:rsidR="00FD3A50" w:rsidRDefault="00FD3A50" w:rsidP="00FD3A50">
      <w:pPr>
        <w:widowControl w:val="0"/>
        <w:jc w:val="left"/>
      </w:pPr>
    </w:p>
    <w:p w:rsidR="00FD3A50" w:rsidRDefault="00FD3A50" w:rsidP="00FD3A50">
      <w:pPr>
        <w:widowControl w:val="0"/>
        <w:jc w:val="left"/>
      </w:pPr>
      <w:r>
        <w:t>Concurrent Resolution</w:t>
      </w:r>
    </w:p>
    <w:p w:rsidR="00FD3A50" w:rsidRDefault="00FD3A50" w:rsidP="00FD3A50">
      <w:pPr>
        <w:widowControl w:val="0"/>
        <w:jc w:val="left"/>
      </w:pPr>
      <w:r>
        <w:t>Sponsors: Senator Scott</w:t>
      </w:r>
    </w:p>
    <w:p w:rsidR="00FD3A50" w:rsidRDefault="00FD3A50" w:rsidP="00FD3A50">
      <w:pPr>
        <w:widowControl w:val="0"/>
        <w:jc w:val="left"/>
      </w:pPr>
      <w:r>
        <w:t>Document Path: l:\council\bills\rm\1061ahb13.docx</w:t>
      </w:r>
    </w:p>
    <w:p w:rsidR="00FD3A50" w:rsidRDefault="00FD3A50" w:rsidP="00FD3A50">
      <w:pPr>
        <w:widowControl w:val="0"/>
        <w:jc w:val="left"/>
      </w:pPr>
    </w:p>
    <w:p w:rsidR="00667985" w:rsidRDefault="00667985" w:rsidP="00FD3A50">
      <w:pPr>
        <w:widowControl w:val="0"/>
        <w:jc w:val="left"/>
      </w:pPr>
      <w:r>
        <w:t>Introduced in the Senate on January 17, 2013</w:t>
      </w:r>
    </w:p>
    <w:p w:rsidR="00667985" w:rsidRDefault="00667985" w:rsidP="00FD3A50">
      <w:pPr>
        <w:widowControl w:val="0"/>
        <w:jc w:val="left"/>
      </w:pPr>
      <w:r>
        <w:t>Introduced in the House on January 22, 2013</w:t>
      </w:r>
    </w:p>
    <w:p w:rsidR="00667985" w:rsidRDefault="00667985" w:rsidP="00FD3A50">
      <w:pPr>
        <w:widowControl w:val="0"/>
        <w:jc w:val="left"/>
      </w:pPr>
      <w:r>
        <w:t>Adopted by the General Assembly on January 22, 2013</w:t>
      </w:r>
    </w:p>
    <w:p w:rsidR="00667985" w:rsidRDefault="00667985" w:rsidP="00FD3A50">
      <w:pPr>
        <w:widowControl w:val="0"/>
        <w:jc w:val="left"/>
      </w:pPr>
    </w:p>
    <w:p w:rsidR="00FD3A50" w:rsidRDefault="00FD3A50" w:rsidP="00FD3A50">
      <w:pPr>
        <w:widowControl w:val="0"/>
        <w:jc w:val="left"/>
      </w:pPr>
      <w:r>
        <w:t xml:space="preserve">Summary: </w:t>
      </w:r>
      <w:r w:rsidR="00FF55DF">
        <w:t>Sergeant Major Thomas L. Brown</w:t>
      </w:r>
    </w:p>
    <w:p w:rsidR="00FD3A50" w:rsidRDefault="00FD3A50" w:rsidP="00FD3A50">
      <w:pPr>
        <w:widowControl w:val="0"/>
        <w:jc w:val="left"/>
      </w:pPr>
    </w:p>
    <w:p w:rsidR="00FD3A50" w:rsidRDefault="00FD3A50" w:rsidP="00FD3A50">
      <w:pPr>
        <w:widowControl w:val="0"/>
        <w:jc w:val="left"/>
      </w:pPr>
    </w:p>
    <w:p w:rsidR="00FD3A50" w:rsidRDefault="00FD3A50" w:rsidP="00FD3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3A50">
        <w:rPr>
          <w:b/>
        </w:rPr>
        <w:t>HISTORY OF LEGISLATIVE ACTIONS</w:t>
      </w:r>
    </w:p>
    <w:p w:rsidR="00FD3A50" w:rsidRDefault="00FD3A50" w:rsidP="00FD3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3A50" w:rsidRPr="00FD3A50" w:rsidRDefault="00FD3A50" w:rsidP="00FD3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3A50">
        <w:rPr>
          <w:u w:val="single"/>
        </w:rPr>
        <w:tab/>
        <w:t>Date</w:t>
      </w:r>
      <w:r w:rsidRPr="00FD3A50">
        <w:rPr>
          <w:u w:val="single"/>
        </w:rPr>
        <w:tab/>
        <w:t>Body</w:t>
      </w:r>
      <w:r w:rsidRPr="00FD3A50">
        <w:rPr>
          <w:u w:val="single"/>
        </w:rPr>
        <w:tab/>
        <w:t>Action Description with journal page number</w:t>
      </w:r>
      <w:r w:rsidRPr="00FD3A50">
        <w:rPr>
          <w:u w:val="single"/>
        </w:rPr>
        <w:tab/>
      </w:r>
      <w:bookmarkStart w:id="0" w:name="_GoBack"/>
      <w:bookmarkEnd w:id="0"/>
    </w:p>
    <w:p w:rsidR="00C305C2" w:rsidRDefault="00C305C2" w:rsidP="00C30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Senate</w:t>
      </w:r>
      <w:r>
        <w:tab/>
      </w:r>
      <w:r w:rsidRPr="00C77585">
        <w:t>Int</w:t>
      </w:r>
      <w:r>
        <w:t xml:space="preserve">roduced, adopted, sent to House </w:t>
      </w:r>
      <w:r w:rsidRPr="00C77585">
        <w:t>(</w:t>
      </w:r>
      <w:hyperlink r:id="rId7" w:history="1">
        <w:r w:rsidRPr="00C77585">
          <w:rPr>
            <w:rStyle w:val="Hyperlink"/>
          </w:rPr>
          <w:t>Senate Journal</w:t>
        </w:r>
        <w:r w:rsidRPr="00C77585">
          <w:rPr>
            <w:rStyle w:val="Hyperlink"/>
          </w:rPr>
          <w:noBreakHyphen/>
          <w:t>page 5</w:t>
        </w:r>
      </w:hyperlink>
      <w:r w:rsidRPr="00C77585">
        <w:t>)</w:t>
      </w:r>
    </w:p>
    <w:p w:rsidR="00C305C2" w:rsidRDefault="00C305C2" w:rsidP="00C30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C77585">
        <w:t>Introduced, ado</w:t>
      </w:r>
      <w:r>
        <w:t xml:space="preserve">pted, returned with concurrence </w:t>
      </w:r>
      <w:r w:rsidRPr="00C77585">
        <w:t>(</w:t>
      </w:r>
      <w:hyperlink r:id="rId8" w:history="1">
        <w:r w:rsidRPr="00C77585">
          <w:rPr>
            <w:rStyle w:val="Hyperlink"/>
          </w:rPr>
          <w:t>House Journal</w:t>
        </w:r>
        <w:r w:rsidRPr="00C77585">
          <w:rPr>
            <w:rStyle w:val="Hyperlink"/>
          </w:rPr>
          <w:noBreakHyphen/>
          <w:t>page 11</w:t>
        </w:r>
      </w:hyperlink>
      <w:r w:rsidRPr="00C77585">
        <w:t>)</w:t>
      </w:r>
    </w:p>
    <w:p w:rsidR="00C305C2" w:rsidRDefault="00C305C2" w:rsidP="00C30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A50" w:rsidRPr="00FD3A50" w:rsidRDefault="00FD3A50" w:rsidP="00FD3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3A50" w:rsidRDefault="00FD3A50" w:rsidP="00FD3A50">
      <w:r w:rsidRPr="00FD3A50">
        <w:rPr>
          <w:b/>
        </w:rPr>
        <w:t>VERSIONS OF THIS BILL</w:t>
      </w:r>
    </w:p>
    <w:p w:rsidR="00FD3A50" w:rsidRDefault="00FD3A50" w:rsidP="00FD3A50"/>
    <w:p w:rsidR="00FD3A50" w:rsidRDefault="009D2B3F" w:rsidP="00FD3A50">
      <w:hyperlink r:id="rId9" w:history="1">
        <w:r w:rsidR="00FD3A50">
          <w:rPr>
            <w:rStyle w:val="Hyperlink"/>
          </w:rPr>
          <w:t>1/17/2013</w:t>
        </w:r>
      </w:hyperlink>
    </w:p>
    <w:p w:rsidR="00FD3A50" w:rsidRDefault="00FD3A50" w:rsidP="00FD3A50"/>
    <w:p w:rsidR="00FD3A50" w:rsidRDefault="00FD3A50" w:rsidP="00FD3A50">
      <w:pPr>
        <w:sectPr w:rsidR="00FD3A50" w:rsidSect="00FD3A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F4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DC" w:rsidRPr="002176ED" w:rsidRDefault="009F26C3" w:rsidP="00650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50CDC">
        <w:t>CONGRATULATE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C0DBF">
        <w:rPr>
          <w:rFonts w:eastAsiaTheme="minorHAnsi"/>
          <w:color w:val="000000" w:themeColor="text1"/>
          <w:szCs w:val="22"/>
          <w:u w:color="000000" w:themeColor="text1"/>
        </w:rPr>
        <w:t xml:space="preserve">COMMAND SERGEANT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 xml:space="preserve">MAJOR </w:t>
      </w:r>
      <w:r w:rsidR="004C0DBF">
        <w:rPr>
          <w:rFonts w:eastAsiaTheme="minorHAnsi"/>
          <w:color w:val="000000" w:themeColor="text1"/>
          <w:szCs w:val="22"/>
          <w:u w:color="000000" w:themeColor="text1"/>
        </w:rPr>
        <w:t xml:space="preserve">THOMAS L. BROWN OF THE SOLDIER SUPPORT INSTITUTE 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 xml:space="preserve">, TO 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4C0DBF">
        <w:rPr>
          <w:rFonts w:eastAsiaTheme="minorHAnsi"/>
          <w:color w:val="000000" w:themeColor="text1"/>
          <w:szCs w:val="22"/>
          <w:u w:color="000000" w:themeColor="text1"/>
        </w:rPr>
        <w:t xml:space="preserve">MORE THAN THIRTY 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NATION, AND TO EXTEND BEST WISHES </w:t>
      </w:r>
      <w:r w:rsidR="003F4689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650CD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50CD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650CDC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E4F4B" w:rsidRDefault="00FE4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8FD" w:rsidRDefault="00FE4F4B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608C0">
        <w:t xml:space="preserve">the South Carolina General Assembly </w:t>
      </w:r>
      <w:r w:rsidR="002918FD">
        <w:t xml:space="preserve">has learned </w:t>
      </w:r>
      <w:r w:rsidR="008326D0">
        <w:t xml:space="preserve">that on February 1, 2013, </w:t>
      </w:r>
      <w:r w:rsidR="009931E6">
        <w:rPr>
          <w:color w:val="000000" w:themeColor="text1"/>
        </w:rPr>
        <w:t>C</w:t>
      </w:r>
      <w:r w:rsidR="009931E6">
        <w:rPr>
          <w:rFonts w:eastAsiaTheme="minorHAnsi"/>
          <w:color w:val="000000" w:themeColor="text1"/>
          <w:szCs w:val="22"/>
          <w:u w:color="000000" w:themeColor="text1"/>
        </w:rPr>
        <w:t>ommand Sergeant Major Thomas L. Brown of the Soldier Support Institute wil</w:t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74788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9931E6">
        <w:rPr>
          <w:rFonts w:eastAsiaTheme="minorHAnsi"/>
          <w:color w:val="000000" w:themeColor="text1"/>
          <w:szCs w:val="22"/>
          <w:u w:color="000000" w:themeColor="text1"/>
        </w:rPr>
        <w:t xml:space="preserve">more than thirty </w:t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meritorious military </w:t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>service; and</w:t>
      </w:r>
    </w:p>
    <w:p w:rsidR="0030442A" w:rsidRDefault="0030442A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442A" w:rsidRPr="009E5A23" w:rsidRDefault="00967A9F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over the course of his illustrious career, Command Sergeant Major Brown has served soldiers, the Finance Corps, and the U.S. Army with a distinction that has earned him the respect of all who have had the privilege of working with </w:t>
      </w:r>
      <w:r w:rsidRPr="009E5A23">
        <w:rPr>
          <w:rFonts w:eastAsiaTheme="minorHAnsi"/>
          <w:color w:val="000000" w:themeColor="text1"/>
          <w:szCs w:val="22"/>
          <w:u w:color="000000" w:themeColor="text1"/>
        </w:rPr>
        <w:t xml:space="preserve">him. His contributions in furthering the aims of the Finance Corps have been many and worthy of the special recognition conveyed by his 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>designation</w:t>
      </w:r>
      <w:r w:rsidRPr="009E5A23">
        <w:rPr>
          <w:rFonts w:eastAsiaTheme="minorHAnsi"/>
          <w:color w:val="000000" w:themeColor="text1"/>
          <w:szCs w:val="22"/>
          <w:u w:color="000000" w:themeColor="text1"/>
        </w:rPr>
        <w:t xml:space="preserve"> as a Brigadier </w:t>
      </w:r>
      <w:r w:rsidR="006845CD">
        <w:rPr>
          <w:rFonts w:eastAsiaTheme="minorHAnsi"/>
          <w:color w:val="000000" w:themeColor="text1"/>
          <w:szCs w:val="22"/>
          <w:u w:color="000000" w:themeColor="text1"/>
        </w:rPr>
        <w:t xml:space="preserve">General </w:t>
      </w:r>
      <w:r w:rsidRPr="009E5A23">
        <w:rPr>
          <w:rFonts w:eastAsiaTheme="minorHAnsi"/>
          <w:color w:val="000000" w:themeColor="text1"/>
          <w:szCs w:val="22"/>
          <w:u w:color="000000" w:themeColor="text1"/>
        </w:rPr>
        <w:t>Robert C. Goetz Distinguished Member of the Regiment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 xml:space="preserve"> and Distinguished Member of the Finance Corps Regiment. He </w:t>
      </w:r>
      <w:r w:rsidR="002E78CE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 xml:space="preserve">s also a recipient of the </w:t>
      </w:r>
      <w:r w:rsidR="006A2A0E">
        <w:rPr>
          <w:rFonts w:eastAsiaTheme="minorHAnsi"/>
          <w:color w:val="000000" w:themeColor="text1"/>
          <w:szCs w:val="22"/>
          <w:u w:color="000000" w:themeColor="text1"/>
        </w:rPr>
        <w:t xml:space="preserve">Major General 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>Nathan Towson Award</w:t>
      </w:r>
      <w:r w:rsidR="00F51A37">
        <w:rPr>
          <w:rFonts w:eastAsiaTheme="minorHAnsi"/>
          <w:color w:val="000000" w:themeColor="text1"/>
          <w:szCs w:val="22"/>
          <w:u w:color="000000" w:themeColor="text1"/>
        </w:rPr>
        <w:t xml:space="preserve"> by the Finance Corps Association</w:t>
      </w:r>
      <w:r w:rsidR="00D5484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7A9F" w:rsidRDefault="00967A9F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8FD" w:rsidRDefault="00967A9F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F24FC">
        <w:rPr>
          <w:rFonts w:eastAsiaTheme="minorHAnsi"/>
          <w:color w:val="000000" w:themeColor="text1"/>
          <w:szCs w:val="22"/>
          <w:u w:color="000000" w:themeColor="text1"/>
        </w:rPr>
        <w:t xml:space="preserve">Command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Sergeant Major Brown, a native of </w:t>
      </w:r>
      <w:r w:rsidR="00EF6E7A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>earned his bachelor</w:t>
      </w:r>
      <w:r w:rsidR="0074788C" w:rsidRPr="0074788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liberal arts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 at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Excelsior College in Albany, New York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C05162">
        <w:rPr>
          <w:rFonts w:eastAsiaTheme="minorHAnsi"/>
          <w:color w:val="000000" w:themeColor="text1"/>
          <w:szCs w:val="22"/>
          <w:u w:color="000000" w:themeColor="text1"/>
        </w:rPr>
        <w:t>the highlights of his military education and qualifications include</w:t>
      </w:r>
      <w:r w:rsidR="0001349D">
        <w:rPr>
          <w:rFonts w:eastAsiaTheme="minorHAnsi"/>
          <w:color w:val="000000" w:themeColor="text1"/>
          <w:szCs w:val="22"/>
          <w:u w:color="000000" w:themeColor="text1"/>
        </w:rPr>
        <w:t xml:space="preserve"> Airborne School, Sniper School,</w:t>
      </w:r>
      <w:r w:rsidR="00C05162">
        <w:rPr>
          <w:rFonts w:eastAsiaTheme="minorHAnsi"/>
          <w:color w:val="000000" w:themeColor="text1"/>
          <w:szCs w:val="22"/>
          <w:u w:color="000000" w:themeColor="text1"/>
        </w:rPr>
        <w:t xml:space="preserve"> Drill Sergeant School</w:t>
      </w:r>
      <w:r w:rsidR="00B06490">
        <w:rPr>
          <w:rFonts w:eastAsiaTheme="minorHAnsi"/>
          <w:color w:val="000000" w:themeColor="text1"/>
          <w:szCs w:val="22"/>
          <w:u w:color="000000" w:themeColor="text1"/>
        </w:rPr>
        <w:t>, Mas</w:t>
      </w:r>
      <w:r w:rsidR="001E6D66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06490">
        <w:rPr>
          <w:rFonts w:eastAsiaTheme="minorHAnsi"/>
          <w:color w:val="000000" w:themeColor="text1"/>
          <w:szCs w:val="22"/>
          <w:u w:color="000000" w:themeColor="text1"/>
        </w:rPr>
        <w:t>er Fitness Course</w:t>
      </w:r>
      <w:r w:rsidR="001E6D6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46D7E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B06490">
        <w:rPr>
          <w:rFonts w:eastAsiaTheme="minorHAnsi"/>
          <w:color w:val="000000" w:themeColor="text1"/>
          <w:szCs w:val="22"/>
          <w:u w:color="000000" w:themeColor="text1"/>
        </w:rPr>
        <w:t xml:space="preserve"> is a graduate</w:t>
      </w:r>
      <w:r w:rsidR="0001349D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C5186">
        <w:rPr>
          <w:rFonts w:eastAsiaTheme="minorHAnsi"/>
          <w:color w:val="000000" w:themeColor="text1"/>
          <w:szCs w:val="22"/>
          <w:u w:color="000000" w:themeColor="text1"/>
        </w:rPr>
        <w:t xml:space="preserve">Class 50,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C518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8F24FC">
        <w:rPr>
          <w:rFonts w:eastAsiaTheme="minorHAnsi"/>
          <w:color w:val="000000" w:themeColor="text1"/>
          <w:szCs w:val="22"/>
          <w:u w:color="000000" w:themeColor="text1"/>
        </w:rPr>
        <w:t xml:space="preserve">Command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Sergeant Majors Academy; and</w:t>
      </w:r>
    </w:p>
    <w:p w:rsidR="008F24FC" w:rsidRDefault="008F24FC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F3" w:rsidRDefault="000952B5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="001F71F3" w:rsidRPr="00126E64">
        <w:rPr>
          <w:color w:val="000000" w:themeColor="text1"/>
          <w:u w:color="000000" w:themeColor="text1"/>
        </w:rPr>
        <w:t>entered the Army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>on February 4, 1982</w:t>
      </w:r>
      <w:r>
        <w:rPr>
          <w:color w:val="000000" w:themeColor="text1"/>
          <w:u w:color="000000" w:themeColor="text1"/>
        </w:rPr>
        <w:t xml:space="preserve">, </w:t>
      </w:r>
      <w:r w:rsidR="008F24FC">
        <w:rPr>
          <w:rFonts w:eastAsiaTheme="minorHAnsi"/>
          <w:color w:val="000000" w:themeColor="text1"/>
          <w:szCs w:val="22"/>
          <w:u w:color="000000" w:themeColor="text1"/>
        </w:rPr>
        <w:t xml:space="preserve">Command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Major Brown served during his career </w:t>
      </w:r>
      <w:r w:rsidR="001F71F3" w:rsidRPr="00126E64">
        <w:rPr>
          <w:color w:val="000000" w:themeColor="text1"/>
          <w:u w:color="000000" w:themeColor="text1"/>
        </w:rPr>
        <w:t>in a variety of leadership positions</w:t>
      </w:r>
      <w:r>
        <w:rPr>
          <w:color w:val="000000" w:themeColor="text1"/>
          <w:u w:color="000000" w:themeColor="text1"/>
        </w:rPr>
        <w:t xml:space="preserve">, </w:t>
      </w:r>
      <w:r w:rsidR="001F71F3" w:rsidRPr="00126E64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 d</w:t>
      </w:r>
      <w:r w:rsidR="001F71F3" w:rsidRPr="00126E64">
        <w:rPr>
          <w:color w:val="000000" w:themeColor="text1"/>
          <w:u w:color="000000" w:themeColor="text1"/>
        </w:rPr>
        <w:t xml:space="preserve">etachment </w:t>
      </w:r>
      <w:r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f</w:t>
      </w:r>
      <w:r w:rsidR="001F71F3" w:rsidRPr="00126E64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and b</w:t>
      </w:r>
      <w:r w:rsidR="001F71F3" w:rsidRPr="00126E64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c</w:t>
      </w:r>
      <w:r w:rsidR="001F71F3" w:rsidRPr="00126E64">
        <w:rPr>
          <w:color w:val="000000" w:themeColor="text1"/>
          <w:u w:color="000000" w:themeColor="text1"/>
        </w:rPr>
        <w:t xml:space="preserve">ommand </w:t>
      </w:r>
      <w:r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m</w:t>
      </w:r>
      <w:r w:rsidR="001F71F3" w:rsidRPr="00126E64">
        <w:rPr>
          <w:color w:val="000000" w:themeColor="text1"/>
          <w:u w:color="000000" w:themeColor="text1"/>
        </w:rPr>
        <w:t>ajor. His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 xml:space="preserve">most recent assignment was the </w:t>
      </w:r>
      <w:r w:rsidR="00AC1A53">
        <w:rPr>
          <w:color w:val="000000" w:themeColor="text1"/>
          <w:u w:color="000000" w:themeColor="text1"/>
        </w:rPr>
        <w:t>r</w:t>
      </w:r>
      <w:r w:rsidR="001F71F3" w:rsidRPr="00126E64">
        <w:rPr>
          <w:color w:val="000000" w:themeColor="text1"/>
          <w:u w:color="000000" w:themeColor="text1"/>
        </w:rPr>
        <w:t xml:space="preserve">egimental </w:t>
      </w:r>
      <w:r w:rsidR="00AC1A53">
        <w:rPr>
          <w:color w:val="000000" w:themeColor="text1"/>
          <w:u w:color="000000" w:themeColor="text1"/>
        </w:rPr>
        <w:t>c</w:t>
      </w:r>
      <w:r w:rsidR="001F71F3" w:rsidRPr="00126E64">
        <w:rPr>
          <w:color w:val="000000" w:themeColor="text1"/>
          <w:u w:color="000000" w:themeColor="text1"/>
        </w:rPr>
        <w:t xml:space="preserve">ommand </w:t>
      </w:r>
      <w:r w:rsidR="00AC1A53"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 </w:t>
      </w:r>
      <w:r w:rsidR="00AC1A53">
        <w:rPr>
          <w:color w:val="000000" w:themeColor="text1"/>
          <w:u w:color="000000" w:themeColor="text1"/>
        </w:rPr>
        <w:t>m</w:t>
      </w:r>
      <w:r w:rsidR="001F71F3" w:rsidRPr="00126E64">
        <w:rPr>
          <w:color w:val="000000" w:themeColor="text1"/>
          <w:u w:color="000000" w:themeColor="text1"/>
        </w:rPr>
        <w:t>ajor of the Finance Corps</w:t>
      </w:r>
      <w:r w:rsidR="00AC1A53">
        <w:rPr>
          <w:color w:val="000000" w:themeColor="text1"/>
          <w:u w:color="000000" w:themeColor="text1"/>
        </w:rPr>
        <w:t xml:space="preserve">, </w:t>
      </w:r>
      <w:r w:rsidR="001F71F3" w:rsidRPr="00126E64">
        <w:rPr>
          <w:color w:val="000000" w:themeColor="text1"/>
          <w:u w:color="000000" w:themeColor="text1"/>
        </w:rPr>
        <w:t>and he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 xml:space="preserve">assumed duties as the Soldier Support Institute </w:t>
      </w:r>
      <w:r w:rsidR="00AC1A53">
        <w:rPr>
          <w:color w:val="000000" w:themeColor="text1"/>
          <w:u w:color="000000" w:themeColor="text1"/>
        </w:rPr>
        <w:t>c</w:t>
      </w:r>
      <w:r w:rsidR="001F71F3" w:rsidRPr="00126E64">
        <w:rPr>
          <w:color w:val="000000" w:themeColor="text1"/>
          <w:u w:color="000000" w:themeColor="text1"/>
        </w:rPr>
        <w:t xml:space="preserve">ommand </w:t>
      </w:r>
      <w:r w:rsidR="00AC1A53"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 </w:t>
      </w:r>
      <w:r w:rsidR="00AC1A53">
        <w:rPr>
          <w:color w:val="000000" w:themeColor="text1"/>
          <w:u w:color="000000" w:themeColor="text1"/>
        </w:rPr>
        <w:t>m</w:t>
      </w:r>
      <w:r w:rsidR="001F71F3" w:rsidRPr="00126E64">
        <w:rPr>
          <w:color w:val="000000" w:themeColor="text1"/>
          <w:u w:color="000000" w:themeColor="text1"/>
        </w:rPr>
        <w:t xml:space="preserve">ajor </w:t>
      </w:r>
      <w:r w:rsidR="00AC1A53">
        <w:rPr>
          <w:color w:val="000000" w:themeColor="text1"/>
          <w:u w:color="000000" w:themeColor="text1"/>
        </w:rPr>
        <w:t xml:space="preserve">in </w:t>
      </w:r>
      <w:r w:rsidR="001F71F3" w:rsidRPr="00126E64">
        <w:rPr>
          <w:color w:val="000000" w:themeColor="text1"/>
          <w:u w:color="000000" w:themeColor="text1"/>
        </w:rPr>
        <w:t>2009</w:t>
      </w:r>
      <w:r w:rsidR="00AC1A53">
        <w:rPr>
          <w:color w:val="000000" w:themeColor="text1"/>
          <w:u w:color="000000" w:themeColor="text1"/>
        </w:rPr>
        <w:t>; and</w:t>
      </w:r>
    </w:p>
    <w:p w:rsidR="00AC1A53" w:rsidRDefault="00AC1A53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A53" w:rsidRDefault="00AC1A53" w:rsidP="00AC1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</w:t>
      </w:r>
      <w:r w:rsidR="00A80D2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tateside assignments, the most recent include </w:t>
      </w:r>
      <w:r w:rsidRPr="00126E64">
        <w:rPr>
          <w:color w:val="000000" w:themeColor="text1"/>
          <w:u w:color="000000" w:themeColor="text1"/>
        </w:rPr>
        <w:t>the Finance</w:t>
      </w:r>
      <w:r>
        <w:rPr>
          <w:color w:val="000000" w:themeColor="text1"/>
          <w:u w:color="000000" w:themeColor="text1"/>
        </w:rPr>
        <w:t xml:space="preserve"> </w:t>
      </w:r>
      <w:r w:rsidRPr="00126E64">
        <w:rPr>
          <w:color w:val="000000" w:themeColor="text1"/>
          <w:u w:color="000000" w:themeColor="text1"/>
        </w:rPr>
        <w:t>School and the Non</w:t>
      </w:r>
      <w:r w:rsidR="0074788C">
        <w:rPr>
          <w:color w:val="000000" w:themeColor="text1"/>
          <w:u w:color="000000" w:themeColor="text1"/>
        </w:rPr>
        <w:noBreakHyphen/>
      </w:r>
      <w:r w:rsidRPr="00126E64">
        <w:rPr>
          <w:color w:val="000000" w:themeColor="text1"/>
          <w:u w:color="000000" w:themeColor="text1"/>
        </w:rPr>
        <w:t>Commissioned Officer Academy, Fort Benjamin Harrison, I</w:t>
      </w:r>
      <w:r>
        <w:rPr>
          <w:color w:val="000000" w:themeColor="text1"/>
          <w:u w:color="000000" w:themeColor="text1"/>
        </w:rPr>
        <w:t>ndiana</w:t>
      </w:r>
      <w:r w:rsidRPr="00126E64">
        <w:rPr>
          <w:color w:val="000000" w:themeColor="text1"/>
          <w:u w:color="000000" w:themeColor="text1"/>
        </w:rPr>
        <w:t xml:space="preserve">; </w:t>
      </w:r>
      <w:r w:rsidR="00FF614A">
        <w:rPr>
          <w:color w:val="000000" w:themeColor="text1"/>
          <w:u w:color="000000" w:themeColor="text1"/>
        </w:rPr>
        <w:t xml:space="preserve">and </w:t>
      </w:r>
      <w:r w:rsidRPr="00126E64">
        <w:rPr>
          <w:color w:val="000000" w:themeColor="text1"/>
          <w:u w:color="000000" w:themeColor="text1"/>
        </w:rPr>
        <w:t>Echo Company,</w:t>
      </w:r>
      <w:r>
        <w:rPr>
          <w:color w:val="000000" w:themeColor="text1"/>
          <w:u w:color="000000" w:themeColor="text1"/>
        </w:rPr>
        <w:t xml:space="preserve"> </w:t>
      </w:r>
      <w:r w:rsidRPr="00126E64">
        <w:rPr>
          <w:color w:val="000000" w:themeColor="text1"/>
          <w:u w:color="000000" w:themeColor="text1"/>
        </w:rPr>
        <w:t>369th Adjutant General Battalion, Fort Jackson</w:t>
      </w:r>
      <w:r w:rsidR="002E78CE">
        <w:rPr>
          <w:color w:val="000000" w:themeColor="text1"/>
          <w:u w:color="000000" w:themeColor="text1"/>
        </w:rPr>
        <w:t xml:space="preserve">. </w:t>
      </w:r>
      <w:r w:rsidRPr="00126E64">
        <w:rPr>
          <w:color w:val="000000" w:themeColor="text1"/>
          <w:u w:color="000000" w:themeColor="text1"/>
        </w:rPr>
        <w:t xml:space="preserve"> His overseas assignments include</w:t>
      </w:r>
      <w:r>
        <w:rPr>
          <w:color w:val="000000" w:themeColor="text1"/>
          <w:u w:color="000000" w:themeColor="text1"/>
        </w:rPr>
        <w:t xml:space="preserve">, among others, </w:t>
      </w:r>
      <w:r w:rsidRPr="00126E64">
        <w:rPr>
          <w:color w:val="000000" w:themeColor="text1"/>
          <w:u w:color="000000" w:themeColor="text1"/>
        </w:rPr>
        <w:t>266th Task Force, Bosnia</w:t>
      </w:r>
      <w:r w:rsidR="0074788C">
        <w:rPr>
          <w:color w:val="000000" w:themeColor="text1"/>
          <w:u w:color="000000" w:themeColor="text1"/>
        </w:rPr>
        <w:noBreakHyphen/>
      </w:r>
      <w:r w:rsidRPr="00126E64">
        <w:rPr>
          <w:color w:val="000000" w:themeColor="text1"/>
          <w:u w:color="000000" w:themeColor="text1"/>
        </w:rPr>
        <w:t>Herzegovina; 8th Finance Battalion,</w:t>
      </w:r>
      <w:r>
        <w:rPr>
          <w:color w:val="000000" w:themeColor="text1"/>
          <w:u w:color="000000" w:themeColor="text1"/>
        </w:rPr>
        <w:t xml:space="preserve"> </w:t>
      </w:r>
      <w:r w:rsidRPr="00126E64">
        <w:rPr>
          <w:color w:val="000000" w:themeColor="text1"/>
          <w:u w:color="000000" w:themeColor="text1"/>
        </w:rPr>
        <w:t>Baumholder, Germany and the 266th Finance</w:t>
      </w:r>
      <w:r>
        <w:rPr>
          <w:color w:val="000000" w:themeColor="text1"/>
          <w:u w:color="000000" w:themeColor="text1"/>
        </w:rPr>
        <w:t xml:space="preserve"> Command, Schwetzingen, Germany; and</w:t>
      </w:r>
    </w:p>
    <w:p w:rsidR="00AC1A53" w:rsidRDefault="00AC1A53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F3" w:rsidRPr="00126E64" w:rsidRDefault="00AC1A53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3059">
        <w:rPr>
          <w:u w:color="000000" w:themeColor="text1"/>
        </w:rPr>
        <w:t xml:space="preserve">in recognition of his fine achievements, </w:t>
      </w:r>
      <w:r w:rsidR="00CB6892">
        <w:rPr>
          <w:u w:color="000000" w:themeColor="text1"/>
        </w:rPr>
        <w:t xml:space="preserve">Command </w:t>
      </w:r>
      <w:r w:rsidR="00013059">
        <w:rPr>
          <w:rFonts w:eastAsiaTheme="minorHAnsi"/>
          <w:color w:val="000000" w:themeColor="text1"/>
          <w:szCs w:val="22"/>
          <w:u w:color="000000" w:themeColor="text1"/>
        </w:rPr>
        <w:t>Sergeant Major Brown</w:t>
      </w:r>
      <w:r w:rsidR="00013059">
        <w:rPr>
          <w:u w:color="000000" w:themeColor="text1"/>
        </w:rPr>
        <w:t xml:space="preserve"> has received </w:t>
      </w:r>
      <w:r w:rsidR="0035016C">
        <w:rPr>
          <w:u w:color="000000" w:themeColor="text1"/>
        </w:rPr>
        <w:t>manifold</w:t>
      </w:r>
      <w:r w:rsidR="00013059">
        <w:rPr>
          <w:u w:color="000000" w:themeColor="text1"/>
        </w:rPr>
        <w:t xml:space="preserve"> awards. </w:t>
      </w:r>
      <w:r w:rsidR="00A80D2F">
        <w:rPr>
          <w:color w:val="000000" w:themeColor="text1"/>
          <w:u w:color="000000" w:themeColor="text1"/>
        </w:rPr>
        <w:t xml:space="preserve">Numbered among </w:t>
      </w:r>
      <w:r w:rsidR="00013059">
        <w:rPr>
          <w:color w:val="000000" w:themeColor="text1"/>
          <w:u w:color="000000" w:themeColor="text1"/>
        </w:rPr>
        <w:t>them</w:t>
      </w:r>
      <w:r w:rsidR="00A52492">
        <w:rPr>
          <w:color w:val="000000" w:themeColor="text1"/>
          <w:u w:color="000000" w:themeColor="text1"/>
        </w:rPr>
        <w:t xml:space="preserve"> </w:t>
      </w:r>
      <w:r w:rsidR="00013059">
        <w:rPr>
          <w:color w:val="000000" w:themeColor="text1"/>
          <w:u w:color="000000" w:themeColor="text1"/>
        </w:rPr>
        <w:t>are</w:t>
      </w:r>
      <w:r w:rsidR="001F71F3" w:rsidRPr="00126E64">
        <w:rPr>
          <w:color w:val="000000" w:themeColor="text1"/>
          <w:u w:color="000000" w:themeColor="text1"/>
        </w:rPr>
        <w:t xml:space="preserve"> the Legion of Merit, the Bronze Star Medal, four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>Meritorious Service Medals, five Army Commendation Medals, six Army Achievement Medals,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 xml:space="preserve">the Iraqi Campaign Medal, the Global War on Terrorism Service Medal, </w:t>
      </w:r>
      <w:r w:rsidR="00013059">
        <w:rPr>
          <w:color w:val="000000" w:themeColor="text1"/>
          <w:u w:color="000000" w:themeColor="text1"/>
        </w:rPr>
        <w:t xml:space="preserve">and </w:t>
      </w:r>
      <w:r w:rsidR="001F71F3" w:rsidRPr="00126E64">
        <w:rPr>
          <w:color w:val="000000" w:themeColor="text1"/>
          <w:u w:color="000000" w:themeColor="text1"/>
        </w:rPr>
        <w:t>the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>Armed Forces Service Medal</w:t>
      </w:r>
      <w:r w:rsidR="00394BEE">
        <w:rPr>
          <w:color w:val="000000" w:themeColor="text1"/>
          <w:u w:color="000000" w:themeColor="text1"/>
        </w:rPr>
        <w:t xml:space="preserve">. He </w:t>
      </w:r>
      <w:r w:rsidR="001F71F3" w:rsidRPr="00126E64">
        <w:rPr>
          <w:color w:val="000000" w:themeColor="text1"/>
          <w:u w:color="000000" w:themeColor="text1"/>
        </w:rPr>
        <w:t>is also a member of the prestigious Sergeant Morales Club</w:t>
      </w:r>
      <w:r w:rsidR="00394BEE">
        <w:rPr>
          <w:color w:val="000000" w:themeColor="text1"/>
          <w:u w:color="000000" w:themeColor="text1"/>
        </w:rPr>
        <w:t>; and</w:t>
      </w:r>
    </w:p>
    <w:p w:rsidR="00BB037D" w:rsidRDefault="00BB037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064EDE">
        <w:rPr>
          <w:color w:val="000000" w:themeColor="text1"/>
        </w:rPr>
        <w:t>C</w:t>
      </w:r>
      <w:r w:rsidR="00064EDE">
        <w:rPr>
          <w:rFonts w:eastAsiaTheme="minorHAnsi"/>
          <w:color w:val="000000" w:themeColor="text1"/>
          <w:szCs w:val="22"/>
          <w:u w:color="000000" w:themeColor="text1"/>
        </w:rPr>
        <w:t>ommand Sergeant Major Thomas L. Brown</w:t>
      </w:r>
      <w:r>
        <w:rPr>
          <w:color w:val="000000" w:themeColor="text1"/>
        </w:rPr>
        <w:t xml:space="preserve"> has bestowed on this great State and nation, </w:t>
      </w:r>
      <w:r w:rsidR="004608C0">
        <w:rPr>
          <w:color w:val="000000" w:themeColor="text1"/>
        </w:rPr>
        <w:t>the General Assembly</w:t>
      </w:r>
      <w:r>
        <w:rPr>
          <w:color w:val="000000" w:themeColor="text1"/>
        </w:rPr>
        <w:t xml:space="preserve"> takes great pleasure in wishing him well as he enters retirement and trusts he will find much enjoyment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8FD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316D3" w:rsidRPr="002176ED" w:rsidRDefault="002918FD" w:rsidP="00B3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3F4689">
        <w:rPr>
          <w:color w:val="000000" w:themeColor="text1"/>
        </w:rPr>
        <w:t xml:space="preserve">the members of the South Carolina General Assembly, by this resolution, </w:t>
      </w:r>
      <w:r w:rsidR="00B316D3">
        <w:rPr>
          <w:color w:val="000000" w:themeColor="text1"/>
        </w:rPr>
        <w:t>congratulate C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ommand Sergeant Major Thomas L. Brown of the Soldier Support Institute </w:t>
      </w:r>
      <w:r w:rsidR="00B316D3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316D3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more than thirty </w:t>
      </w:r>
      <w:r w:rsidR="00B316D3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service to our </w:t>
      </w:r>
      <w:r w:rsidR="00E02CB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tate and nation, and extend best wishes for </w:t>
      </w:r>
      <w:r w:rsidR="00B316D3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316D3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B316D3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F4689" w:rsidRDefault="003F4689" w:rsidP="003F4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C47925">
        <w:rPr>
          <w:color w:val="000000" w:themeColor="text1"/>
        </w:rPr>
        <w:t>C</w:t>
      </w:r>
      <w:r w:rsidR="00C47925">
        <w:rPr>
          <w:rFonts w:eastAsiaTheme="minorHAnsi"/>
          <w:color w:val="000000" w:themeColor="text1"/>
          <w:szCs w:val="22"/>
          <w:u w:color="000000" w:themeColor="text1"/>
        </w:rPr>
        <w:t>ommand Sergeant Major Thomas L. Brown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80687C" w:rsidRDefault="0074788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87C" w:rsidRDefault="0080687C" w:rsidP="00FD3A50">
      <w:pPr>
        <w:suppressAutoHyphens/>
      </w:pPr>
    </w:p>
    <w:sectPr w:rsidR="0080687C" w:rsidSect="00FD3A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D66" w:rsidRDefault="001E6D66" w:rsidP="009F0C77">
      <w:r>
        <w:separator/>
      </w:r>
    </w:p>
  </w:endnote>
  <w:endnote w:type="continuationSeparator" w:id="0">
    <w:p w:rsidR="001E6D66" w:rsidRDefault="001E6D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9A35D-E64A-4C64-A0CB-BFA584C5D03F}"/>
    <w:embedBold r:id="rId2" w:fontKey="{C92972B2-11D9-421F-805F-6D784764A4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8D5F32-C72E-4650-85A3-98DE905C52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F2E61F-4660-4C4E-B80B-64C16ED47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018DA5-E79C-4364-BB04-E6927CFB8E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A50" w:rsidRPr="0080687C" w:rsidRDefault="00FD3A50" w:rsidP="00806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[255]</w:t>
    </w:r>
    <w:r>
      <w:tab/>
    </w:r>
    <w:r w:rsidR="005425D4">
      <w:fldChar w:fldCharType="begin"/>
    </w:r>
    <w:r w:rsidR="005425D4">
      <w:instrText xml:space="preserve"> PAGE  \* MERGEFORMAT </w:instrText>
    </w:r>
    <w:r w:rsidR="005425D4">
      <w:fldChar w:fldCharType="separate"/>
    </w:r>
    <w:r w:rsidR="009D2B3F">
      <w:rPr>
        <w:noProof/>
      </w:rPr>
      <w:t>1</w:t>
    </w:r>
    <w:r w:rsidR="005425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D66" w:rsidRDefault="001E6D66" w:rsidP="009F0C77">
      <w:r>
        <w:separator/>
      </w:r>
    </w:p>
  </w:footnote>
  <w:footnote w:type="continuationSeparator" w:id="0">
    <w:p w:rsidR="001E6D66" w:rsidRDefault="001E6D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61AHB13"/>
    <w:docVar w:name="CoverBillType" w:val="c"/>
    <w:docVar w:name="docpath" w:val="L:\Council\bills\RM\1061AHB13.DOCX"/>
    <w:docVar w:name="dvBillNumber" w:val="2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0664"/>
    <w:rsid w:val="00013059"/>
    <w:rsid w:val="0001349D"/>
    <w:rsid w:val="00026C9A"/>
    <w:rsid w:val="00064EDE"/>
    <w:rsid w:val="00080DDA"/>
    <w:rsid w:val="000952B5"/>
    <w:rsid w:val="000965A1"/>
    <w:rsid w:val="000E1785"/>
    <w:rsid w:val="000F39F2"/>
    <w:rsid w:val="001023A4"/>
    <w:rsid w:val="0010776B"/>
    <w:rsid w:val="00133E66"/>
    <w:rsid w:val="00134ACF"/>
    <w:rsid w:val="00144E15"/>
    <w:rsid w:val="001639EB"/>
    <w:rsid w:val="001A4A62"/>
    <w:rsid w:val="001A681E"/>
    <w:rsid w:val="001C015E"/>
    <w:rsid w:val="001D08F2"/>
    <w:rsid w:val="001E6D66"/>
    <w:rsid w:val="001F71F3"/>
    <w:rsid w:val="002037CA"/>
    <w:rsid w:val="002047A2"/>
    <w:rsid w:val="002321B6"/>
    <w:rsid w:val="0023696B"/>
    <w:rsid w:val="00250368"/>
    <w:rsid w:val="00250967"/>
    <w:rsid w:val="00271347"/>
    <w:rsid w:val="002759C5"/>
    <w:rsid w:val="00277DEE"/>
    <w:rsid w:val="00280D88"/>
    <w:rsid w:val="002918FD"/>
    <w:rsid w:val="00294ABE"/>
    <w:rsid w:val="002A3EB4"/>
    <w:rsid w:val="002E0664"/>
    <w:rsid w:val="002E78CE"/>
    <w:rsid w:val="0030442A"/>
    <w:rsid w:val="00307FC2"/>
    <w:rsid w:val="00325348"/>
    <w:rsid w:val="0035016C"/>
    <w:rsid w:val="00367604"/>
    <w:rsid w:val="00393688"/>
    <w:rsid w:val="00394BEE"/>
    <w:rsid w:val="003D411E"/>
    <w:rsid w:val="003E37F8"/>
    <w:rsid w:val="003E3C1E"/>
    <w:rsid w:val="003E6148"/>
    <w:rsid w:val="003F4689"/>
    <w:rsid w:val="00400EAA"/>
    <w:rsid w:val="0041760A"/>
    <w:rsid w:val="0042618B"/>
    <w:rsid w:val="00456206"/>
    <w:rsid w:val="004608C0"/>
    <w:rsid w:val="004809EE"/>
    <w:rsid w:val="004C0DBF"/>
    <w:rsid w:val="00511EE9"/>
    <w:rsid w:val="00521E00"/>
    <w:rsid w:val="005425D4"/>
    <w:rsid w:val="00577C6C"/>
    <w:rsid w:val="0058501B"/>
    <w:rsid w:val="005B19B2"/>
    <w:rsid w:val="005D1707"/>
    <w:rsid w:val="006215AA"/>
    <w:rsid w:val="006340D9"/>
    <w:rsid w:val="00643B8E"/>
    <w:rsid w:val="00650CDC"/>
    <w:rsid w:val="00664C20"/>
    <w:rsid w:val="00665EBC"/>
    <w:rsid w:val="00667985"/>
    <w:rsid w:val="006845CD"/>
    <w:rsid w:val="0069470D"/>
    <w:rsid w:val="006A0308"/>
    <w:rsid w:val="006A2A0E"/>
    <w:rsid w:val="006A476C"/>
    <w:rsid w:val="006A794A"/>
    <w:rsid w:val="006C6A93"/>
    <w:rsid w:val="006E02F9"/>
    <w:rsid w:val="007319B5"/>
    <w:rsid w:val="0074450C"/>
    <w:rsid w:val="0074788C"/>
    <w:rsid w:val="00753C04"/>
    <w:rsid w:val="00756946"/>
    <w:rsid w:val="00757F80"/>
    <w:rsid w:val="00771EEC"/>
    <w:rsid w:val="00772D53"/>
    <w:rsid w:val="00777A8B"/>
    <w:rsid w:val="00786819"/>
    <w:rsid w:val="007A325A"/>
    <w:rsid w:val="007D6425"/>
    <w:rsid w:val="007F1523"/>
    <w:rsid w:val="007F509E"/>
    <w:rsid w:val="007F5799"/>
    <w:rsid w:val="007F6947"/>
    <w:rsid w:val="0080687C"/>
    <w:rsid w:val="00822E5B"/>
    <w:rsid w:val="008326D0"/>
    <w:rsid w:val="00860A3D"/>
    <w:rsid w:val="00872729"/>
    <w:rsid w:val="008F24FC"/>
    <w:rsid w:val="008F4429"/>
    <w:rsid w:val="00932670"/>
    <w:rsid w:val="009352BB"/>
    <w:rsid w:val="00967A9F"/>
    <w:rsid w:val="00990668"/>
    <w:rsid w:val="009931E6"/>
    <w:rsid w:val="009B2062"/>
    <w:rsid w:val="009D2B3F"/>
    <w:rsid w:val="009E5A23"/>
    <w:rsid w:val="009F0C77"/>
    <w:rsid w:val="009F26C3"/>
    <w:rsid w:val="009F4DD1"/>
    <w:rsid w:val="00A32DE6"/>
    <w:rsid w:val="00A52492"/>
    <w:rsid w:val="00A64E80"/>
    <w:rsid w:val="00A741D9"/>
    <w:rsid w:val="00A80D2F"/>
    <w:rsid w:val="00A9741D"/>
    <w:rsid w:val="00AC1A53"/>
    <w:rsid w:val="00AC7639"/>
    <w:rsid w:val="00AD4B17"/>
    <w:rsid w:val="00B06490"/>
    <w:rsid w:val="00B26FA6"/>
    <w:rsid w:val="00B316D3"/>
    <w:rsid w:val="00B46D7E"/>
    <w:rsid w:val="00B67E76"/>
    <w:rsid w:val="00B741CB"/>
    <w:rsid w:val="00B934F3"/>
    <w:rsid w:val="00BB037D"/>
    <w:rsid w:val="00BB6347"/>
    <w:rsid w:val="00BC34CD"/>
    <w:rsid w:val="00BD2134"/>
    <w:rsid w:val="00BE5779"/>
    <w:rsid w:val="00C038D8"/>
    <w:rsid w:val="00C045DD"/>
    <w:rsid w:val="00C05162"/>
    <w:rsid w:val="00C051B2"/>
    <w:rsid w:val="00C305C2"/>
    <w:rsid w:val="00C3136F"/>
    <w:rsid w:val="00C3483A"/>
    <w:rsid w:val="00C47925"/>
    <w:rsid w:val="00C61C6B"/>
    <w:rsid w:val="00C74E9D"/>
    <w:rsid w:val="00C82FD3"/>
    <w:rsid w:val="00C94BE7"/>
    <w:rsid w:val="00CB6892"/>
    <w:rsid w:val="00CC5186"/>
    <w:rsid w:val="00CC6B7B"/>
    <w:rsid w:val="00CD0CE5"/>
    <w:rsid w:val="00CD3619"/>
    <w:rsid w:val="00CF4447"/>
    <w:rsid w:val="00D136B1"/>
    <w:rsid w:val="00D405E7"/>
    <w:rsid w:val="00D41D56"/>
    <w:rsid w:val="00D54842"/>
    <w:rsid w:val="00D6260D"/>
    <w:rsid w:val="00D6662B"/>
    <w:rsid w:val="00D95E2F"/>
    <w:rsid w:val="00D970A9"/>
    <w:rsid w:val="00DB3AC0"/>
    <w:rsid w:val="00DE68F0"/>
    <w:rsid w:val="00DF3845"/>
    <w:rsid w:val="00DF7E17"/>
    <w:rsid w:val="00E0181D"/>
    <w:rsid w:val="00E02CBB"/>
    <w:rsid w:val="00E0797B"/>
    <w:rsid w:val="00EB00A2"/>
    <w:rsid w:val="00EB1BF3"/>
    <w:rsid w:val="00EF3EEE"/>
    <w:rsid w:val="00EF6E7A"/>
    <w:rsid w:val="00F149A7"/>
    <w:rsid w:val="00F34E2F"/>
    <w:rsid w:val="00F50BAF"/>
    <w:rsid w:val="00F51A37"/>
    <w:rsid w:val="00F52C10"/>
    <w:rsid w:val="00F81FFD"/>
    <w:rsid w:val="00F85228"/>
    <w:rsid w:val="00F90940"/>
    <w:rsid w:val="00FB6773"/>
    <w:rsid w:val="00FD3A50"/>
    <w:rsid w:val="00FE4F4B"/>
    <w:rsid w:val="00FF55DF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670E38-9F74-4A75-8E9F-B2523611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6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3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255_2013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08D34-3FC5-42D6-B207-DB7EEE222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255: Sergeant Major Thomas L. Brown - South Carolina Legislature Online</dc:title>
  <dc:subject/>
  <dc:creator>McDowell</dc:creator>
  <cp:keywords/>
  <dc:description/>
  <cp:lastModifiedBy>N Cumfer</cp:lastModifiedBy>
  <cp:revision>9</cp:revision>
  <cp:lastPrinted>2013-01-16T20:44:00Z</cp:lastPrinted>
  <dcterms:created xsi:type="dcterms:W3CDTF">2013-01-17T16:38:00Z</dcterms:created>
  <dcterms:modified xsi:type="dcterms:W3CDTF">2014-12-04T20:36:00Z</dcterms:modified>
</cp:coreProperties>
</file>