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1E7" w:rsidRDefault="00AE61E7" w:rsidP="00AE61E7">
      <w:pPr>
        <w:widowControl w:val="0"/>
        <w:jc w:val="center"/>
      </w:pPr>
      <w:r w:rsidRPr="00AE61E7">
        <w:rPr>
          <w:b/>
        </w:rPr>
        <w:t>South Carolina General Assembly</w:t>
      </w:r>
    </w:p>
    <w:p w:rsidR="00AE61E7" w:rsidRDefault="00AE61E7" w:rsidP="00AE61E7">
      <w:pPr>
        <w:widowControl w:val="0"/>
        <w:jc w:val="center"/>
      </w:pPr>
      <w:r>
        <w:t>120th Session, 2013-2014</w:t>
      </w:r>
    </w:p>
    <w:p w:rsidR="00AE61E7" w:rsidRDefault="00AE61E7" w:rsidP="00AE61E7">
      <w:pPr>
        <w:widowControl w:val="0"/>
        <w:jc w:val="left"/>
      </w:pPr>
    </w:p>
    <w:p w:rsidR="00AE61E7" w:rsidRDefault="00AE61E7" w:rsidP="00AE61E7">
      <w:pPr>
        <w:widowControl w:val="0"/>
        <w:jc w:val="left"/>
        <w:rPr>
          <w:b/>
        </w:rPr>
      </w:pPr>
      <w:r w:rsidRPr="00AE61E7">
        <w:rPr>
          <w:b/>
        </w:rPr>
        <w:t>S.</w:t>
      </w:r>
      <w:r>
        <w:rPr>
          <w:b/>
        </w:rPr>
        <w:t xml:space="preserve"> </w:t>
      </w:r>
      <w:r w:rsidRPr="00AE61E7">
        <w:rPr>
          <w:b/>
        </w:rPr>
        <w:t>313</w:t>
      </w:r>
    </w:p>
    <w:p w:rsidR="00AE61E7" w:rsidRDefault="00AE61E7" w:rsidP="00AE61E7">
      <w:pPr>
        <w:widowControl w:val="0"/>
        <w:jc w:val="left"/>
        <w:rPr>
          <w:b/>
        </w:rPr>
      </w:pPr>
    </w:p>
    <w:p w:rsidR="00AE61E7" w:rsidRDefault="00AE61E7" w:rsidP="00AE61E7">
      <w:pPr>
        <w:widowControl w:val="0"/>
        <w:jc w:val="left"/>
      </w:pPr>
      <w:r w:rsidRPr="00AE61E7">
        <w:rPr>
          <w:b/>
        </w:rPr>
        <w:t>STATUS INFORMATION</w:t>
      </w:r>
    </w:p>
    <w:p w:rsidR="00AE61E7" w:rsidRDefault="00AE61E7" w:rsidP="00AE61E7">
      <w:pPr>
        <w:widowControl w:val="0"/>
        <w:jc w:val="left"/>
      </w:pPr>
    </w:p>
    <w:p w:rsidR="00AE61E7" w:rsidRDefault="00AE61E7" w:rsidP="00AE61E7">
      <w:pPr>
        <w:widowControl w:val="0"/>
        <w:jc w:val="left"/>
      </w:pPr>
      <w:r>
        <w:t>General Bill</w:t>
      </w:r>
    </w:p>
    <w:p w:rsidR="00AE61E7" w:rsidRDefault="00B01AC8" w:rsidP="00AE61E7">
      <w:pPr>
        <w:widowControl w:val="0"/>
        <w:jc w:val="left"/>
      </w:pPr>
      <w:r>
        <w:t>Sponsors: Senators Hayes, Courson, Setzler, Matthews, Lourie, Hutto, Jackson, Rankin, L. Martin, O'Dell, Malloy, Ford, Johnson and Young</w:t>
      </w:r>
    </w:p>
    <w:p w:rsidR="00AE61E7" w:rsidRDefault="00AE61E7" w:rsidP="00AE61E7">
      <w:pPr>
        <w:widowControl w:val="0"/>
        <w:jc w:val="left"/>
      </w:pPr>
      <w:r>
        <w:t>Document Path: l:\council\bills\agm\19836ab13.docx</w:t>
      </w:r>
    </w:p>
    <w:p w:rsidR="00AE61E7" w:rsidRDefault="00AE61E7" w:rsidP="00AE61E7">
      <w:pPr>
        <w:widowControl w:val="0"/>
        <w:jc w:val="left"/>
      </w:pPr>
    </w:p>
    <w:p w:rsidR="000D576B" w:rsidRDefault="000D576B" w:rsidP="00AE61E7">
      <w:pPr>
        <w:widowControl w:val="0"/>
        <w:jc w:val="left"/>
      </w:pPr>
      <w:r>
        <w:t>Introduced in the Senate on January 30, 2013</w:t>
      </w:r>
    </w:p>
    <w:p w:rsidR="000D576B" w:rsidRDefault="000D576B" w:rsidP="00AE61E7">
      <w:pPr>
        <w:widowControl w:val="0"/>
        <w:jc w:val="left"/>
      </w:pPr>
      <w:r>
        <w:t>Last Amended on March 19, 2013</w:t>
      </w:r>
    </w:p>
    <w:p w:rsidR="000D576B" w:rsidRPr="000D576B" w:rsidRDefault="000D576B" w:rsidP="00AE61E7">
      <w:pPr>
        <w:widowControl w:val="0"/>
        <w:jc w:val="left"/>
      </w:pPr>
      <w:r>
        <w:t xml:space="preserve">Currently residing in the Senate Committee on </w:t>
      </w:r>
      <w:r w:rsidRPr="000D576B">
        <w:rPr>
          <w:b/>
        </w:rPr>
        <w:t>Education</w:t>
      </w:r>
    </w:p>
    <w:p w:rsidR="000D576B" w:rsidRDefault="000D576B" w:rsidP="00AE61E7">
      <w:pPr>
        <w:widowControl w:val="0"/>
        <w:jc w:val="left"/>
      </w:pPr>
    </w:p>
    <w:p w:rsidR="00AE61E7" w:rsidRDefault="00AE61E7" w:rsidP="00AE61E7">
      <w:pPr>
        <w:widowControl w:val="0"/>
        <w:jc w:val="left"/>
      </w:pPr>
      <w:r>
        <w:t xml:space="preserve">Summary: </w:t>
      </w:r>
      <w:r w:rsidR="002C1823">
        <w:t>School district choice program and open enrollment program</w:t>
      </w:r>
    </w:p>
    <w:p w:rsidR="00AE61E7" w:rsidRDefault="00AE61E7" w:rsidP="00AE61E7">
      <w:pPr>
        <w:widowControl w:val="0"/>
        <w:jc w:val="left"/>
      </w:pPr>
    </w:p>
    <w:p w:rsidR="00AE61E7" w:rsidRDefault="00AE61E7" w:rsidP="00AE61E7">
      <w:pPr>
        <w:widowControl w:val="0"/>
        <w:jc w:val="left"/>
      </w:pPr>
    </w:p>
    <w:p w:rsidR="00AE61E7" w:rsidRDefault="00AE61E7" w:rsidP="00AE61E7">
      <w:pPr>
        <w:widowControl w:val="0"/>
        <w:tabs>
          <w:tab w:val="center" w:pos="590"/>
          <w:tab w:val="center" w:pos="1440"/>
          <w:tab w:val="left" w:pos="1872"/>
          <w:tab w:val="left" w:pos="9187"/>
        </w:tabs>
        <w:jc w:val="left"/>
      </w:pPr>
      <w:r w:rsidRPr="00AE61E7">
        <w:rPr>
          <w:b/>
        </w:rPr>
        <w:t>HISTORY OF LEGISLATIVE ACTIONS</w:t>
      </w:r>
    </w:p>
    <w:p w:rsidR="00AE61E7" w:rsidRDefault="00AE61E7" w:rsidP="00AE61E7">
      <w:pPr>
        <w:widowControl w:val="0"/>
        <w:tabs>
          <w:tab w:val="center" w:pos="590"/>
          <w:tab w:val="center" w:pos="1440"/>
          <w:tab w:val="left" w:pos="1872"/>
          <w:tab w:val="left" w:pos="9187"/>
        </w:tabs>
        <w:jc w:val="left"/>
      </w:pPr>
    </w:p>
    <w:p w:rsidR="00AE61E7" w:rsidRPr="00AE61E7" w:rsidRDefault="00AE61E7" w:rsidP="00AE61E7">
      <w:pPr>
        <w:widowControl w:val="0"/>
        <w:tabs>
          <w:tab w:val="center" w:pos="590"/>
          <w:tab w:val="center" w:pos="1440"/>
          <w:tab w:val="left" w:pos="1872"/>
          <w:tab w:val="left" w:pos="9187"/>
        </w:tabs>
        <w:jc w:val="left"/>
      </w:pPr>
      <w:r w:rsidRPr="00AE61E7">
        <w:rPr>
          <w:u w:val="single"/>
        </w:rPr>
        <w:tab/>
        <w:t>Date</w:t>
      </w:r>
      <w:r w:rsidRPr="00AE61E7">
        <w:rPr>
          <w:u w:val="single"/>
        </w:rPr>
        <w:tab/>
        <w:t>Body</w:t>
      </w:r>
      <w:r w:rsidRPr="00AE61E7">
        <w:rPr>
          <w:u w:val="single"/>
        </w:rPr>
        <w:tab/>
        <w:t>Action Description with journal page number</w:t>
      </w:r>
      <w:r w:rsidRPr="00AE61E7">
        <w:rPr>
          <w:u w:val="single"/>
        </w:rPr>
        <w:tab/>
      </w:r>
      <w:bookmarkStart w:id="0" w:name="_GoBack"/>
      <w:bookmarkEnd w:id="0"/>
    </w:p>
    <w:p w:rsidR="00850140" w:rsidRDefault="00850140" w:rsidP="00850140">
      <w:pPr>
        <w:widowControl w:val="0"/>
        <w:tabs>
          <w:tab w:val="right" w:pos="1008"/>
          <w:tab w:val="left" w:pos="1152"/>
          <w:tab w:val="left" w:pos="1872"/>
          <w:tab w:val="left" w:pos="9187"/>
        </w:tabs>
        <w:ind w:left="2088" w:hanging="2088"/>
        <w:jc w:val="left"/>
      </w:pPr>
      <w:r>
        <w:tab/>
        <w:t>1/30/2013</w:t>
      </w:r>
      <w:r>
        <w:tab/>
        <w:t>Senate</w:t>
      </w:r>
      <w:r>
        <w:tab/>
      </w:r>
      <w:r w:rsidRPr="00CA5E59">
        <w:t>Introduced and read first time (</w:t>
      </w:r>
      <w:hyperlink r:id="rId7" w:history="1">
        <w:r w:rsidRPr="00CA5E59">
          <w:rPr>
            <w:rStyle w:val="Hyperlink"/>
          </w:rPr>
          <w:t>Senate Journal</w:t>
        </w:r>
        <w:r w:rsidRPr="00CA5E59">
          <w:rPr>
            <w:rStyle w:val="Hyperlink"/>
          </w:rPr>
          <w:noBreakHyphen/>
          <w:t>page 3</w:t>
        </w:r>
      </w:hyperlink>
      <w:r w:rsidRPr="00CA5E59">
        <w:t>)</w:t>
      </w:r>
    </w:p>
    <w:p w:rsidR="00850140" w:rsidRDefault="00850140" w:rsidP="00850140">
      <w:pPr>
        <w:widowControl w:val="0"/>
        <w:tabs>
          <w:tab w:val="right" w:pos="1008"/>
          <w:tab w:val="left" w:pos="1152"/>
          <w:tab w:val="left" w:pos="1872"/>
          <w:tab w:val="left" w:pos="9187"/>
        </w:tabs>
        <w:ind w:left="2088" w:hanging="2088"/>
        <w:jc w:val="left"/>
      </w:pPr>
      <w:r>
        <w:tab/>
        <w:t>1/30/2013</w:t>
      </w:r>
      <w:r>
        <w:tab/>
        <w:t>Senate</w:t>
      </w:r>
      <w:r>
        <w:tab/>
      </w:r>
      <w:r w:rsidRPr="00CA5E59">
        <w:t>Ref</w:t>
      </w:r>
      <w:r>
        <w:t xml:space="preserve">erred to Committee on </w:t>
      </w:r>
      <w:r w:rsidRPr="00CA5E59">
        <w:rPr>
          <w:b/>
        </w:rPr>
        <w:t>Education</w:t>
      </w:r>
      <w:r>
        <w:t xml:space="preserve"> </w:t>
      </w:r>
      <w:r w:rsidRPr="00CA5E59">
        <w:t>(</w:t>
      </w:r>
      <w:hyperlink r:id="rId8" w:history="1">
        <w:r w:rsidRPr="00CA5E59">
          <w:rPr>
            <w:rStyle w:val="Hyperlink"/>
          </w:rPr>
          <w:t>Senate Journal</w:t>
        </w:r>
        <w:r w:rsidRPr="00CA5E59">
          <w:rPr>
            <w:rStyle w:val="Hyperlink"/>
          </w:rPr>
          <w:noBreakHyphen/>
          <w:t>page 3</w:t>
        </w:r>
      </w:hyperlink>
      <w:r w:rsidRPr="00CA5E59">
        <w:t>)</w:t>
      </w:r>
    </w:p>
    <w:p w:rsidR="00850140" w:rsidRDefault="00850140" w:rsidP="00850140">
      <w:pPr>
        <w:widowControl w:val="0"/>
        <w:tabs>
          <w:tab w:val="right" w:pos="1008"/>
          <w:tab w:val="left" w:pos="1152"/>
          <w:tab w:val="left" w:pos="1872"/>
          <w:tab w:val="left" w:pos="9187"/>
        </w:tabs>
        <w:ind w:left="2088" w:hanging="2088"/>
        <w:jc w:val="left"/>
      </w:pPr>
      <w:r>
        <w:tab/>
        <w:t>3/14/2013</w:t>
      </w:r>
      <w:r>
        <w:tab/>
        <w:t>Senate</w:t>
      </w:r>
      <w:r>
        <w:tab/>
      </w:r>
      <w:r w:rsidRPr="00CA5E59">
        <w:t>Committee report: Favorable with a</w:t>
      </w:r>
      <w:r>
        <w:t xml:space="preserve">mendment </w:t>
      </w:r>
      <w:r w:rsidRPr="00CA5E59">
        <w:rPr>
          <w:b/>
        </w:rPr>
        <w:t>Education</w:t>
      </w:r>
      <w:r w:rsidRPr="00CA5E59">
        <w:t xml:space="preserve"> (</w:t>
      </w:r>
      <w:hyperlink r:id="rId9" w:history="1">
        <w:r w:rsidRPr="00CA5E59">
          <w:rPr>
            <w:rStyle w:val="Hyperlink"/>
          </w:rPr>
          <w:t>Senate Journal</w:t>
        </w:r>
        <w:r w:rsidRPr="00CA5E59">
          <w:rPr>
            <w:rStyle w:val="Hyperlink"/>
          </w:rPr>
          <w:noBreakHyphen/>
          <w:t>page 5</w:t>
        </w:r>
      </w:hyperlink>
      <w:r w:rsidRPr="00CA5E59">
        <w:t>)</w:t>
      </w:r>
    </w:p>
    <w:p w:rsidR="00850140" w:rsidRDefault="00850140" w:rsidP="00850140">
      <w:pPr>
        <w:widowControl w:val="0"/>
        <w:tabs>
          <w:tab w:val="right" w:pos="1008"/>
          <w:tab w:val="left" w:pos="1152"/>
          <w:tab w:val="left" w:pos="1872"/>
          <w:tab w:val="left" w:pos="9187"/>
        </w:tabs>
        <w:ind w:left="2088" w:hanging="2088"/>
        <w:jc w:val="left"/>
      </w:pPr>
      <w:r>
        <w:tab/>
        <w:t>3/15/2013</w:t>
      </w:r>
      <w:r>
        <w:tab/>
      </w:r>
      <w:r>
        <w:tab/>
      </w:r>
      <w:r w:rsidRPr="00CA5E59">
        <w:t>Scrivener's error corrected</w:t>
      </w:r>
    </w:p>
    <w:p w:rsidR="00850140" w:rsidRDefault="00850140" w:rsidP="00850140">
      <w:pPr>
        <w:widowControl w:val="0"/>
        <w:tabs>
          <w:tab w:val="right" w:pos="1008"/>
          <w:tab w:val="left" w:pos="1152"/>
          <w:tab w:val="left" w:pos="1872"/>
          <w:tab w:val="left" w:pos="9187"/>
        </w:tabs>
        <w:ind w:left="2088" w:hanging="2088"/>
        <w:jc w:val="left"/>
      </w:pPr>
      <w:r>
        <w:tab/>
        <w:t>3/19/2013</w:t>
      </w:r>
      <w:r>
        <w:tab/>
        <w:t>Senate</w:t>
      </w:r>
      <w:r>
        <w:tab/>
      </w:r>
      <w:r w:rsidRPr="00CA5E59">
        <w:t>Committee Amendment Adopted (</w:t>
      </w:r>
      <w:hyperlink r:id="rId10" w:history="1">
        <w:r w:rsidRPr="00CA5E59">
          <w:rPr>
            <w:rStyle w:val="Hyperlink"/>
          </w:rPr>
          <w:t>Senate Journal</w:t>
        </w:r>
        <w:r w:rsidRPr="00CA5E59">
          <w:rPr>
            <w:rStyle w:val="Hyperlink"/>
          </w:rPr>
          <w:noBreakHyphen/>
          <w:t>page 23</w:t>
        </w:r>
      </w:hyperlink>
      <w:r w:rsidRPr="00CA5E59">
        <w:t>)</w:t>
      </w:r>
    </w:p>
    <w:p w:rsidR="00850140" w:rsidRDefault="00850140" w:rsidP="00850140">
      <w:pPr>
        <w:widowControl w:val="0"/>
        <w:tabs>
          <w:tab w:val="right" w:pos="1008"/>
          <w:tab w:val="left" w:pos="1152"/>
          <w:tab w:val="left" w:pos="1872"/>
          <w:tab w:val="left" w:pos="9187"/>
        </w:tabs>
        <w:ind w:left="2088" w:hanging="2088"/>
        <w:jc w:val="left"/>
      </w:pPr>
      <w:r>
        <w:tab/>
        <w:t>3/20/2013</w:t>
      </w:r>
      <w:r>
        <w:tab/>
      </w:r>
      <w:r>
        <w:tab/>
      </w:r>
      <w:r w:rsidRPr="00CA5E59">
        <w:t>Scrivener's error corrected</w:t>
      </w:r>
    </w:p>
    <w:p w:rsidR="00850140" w:rsidRDefault="00850140" w:rsidP="00850140">
      <w:pPr>
        <w:widowControl w:val="0"/>
        <w:tabs>
          <w:tab w:val="right" w:pos="1008"/>
          <w:tab w:val="left" w:pos="1152"/>
          <w:tab w:val="left" w:pos="1872"/>
          <w:tab w:val="left" w:pos="9187"/>
        </w:tabs>
        <w:ind w:left="2088" w:hanging="2088"/>
        <w:jc w:val="left"/>
      </w:pPr>
      <w:r>
        <w:tab/>
        <w:t>4/25/2013</w:t>
      </w:r>
      <w:r>
        <w:tab/>
        <w:t>Senate</w:t>
      </w:r>
      <w:r>
        <w:tab/>
      </w:r>
      <w:r w:rsidRPr="00CA5E59">
        <w:t>Recomm</w:t>
      </w:r>
      <w:r>
        <w:t xml:space="preserve">itted to Committee on </w:t>
      </w:r>
      <w:r w:rsidRPr="00CA5E59">
        <w:rPr>
          <w:b/>
        </w:rPr>
        <w:t>Education</w:t>
      </w:r>
      <w:r>
        <w:t xml:space="preserve"> </w:t>
      </w:r>
      <w:r w:rsidRPr="00CA5E59">
        <w:t>(</w:t>
      </w:r>
      <w:hyperlink r:id="rId11" w:history="1">
        <w:r w:rsidRPr="00CA5E59">
          <w:rPr>
            <w:rStyle w:val="Hyperlink"/>
          </w:rPr>
          <w:t>Senate Journal</w:t>
        </w:r>
        <w:r w:rsidRPr="00CA5E59">
          <w:rPr>
            <w:rStyle w:val="Hyperlink"/>
          </w:rPr>
          <w:noBreakHyphen/>
          <w:t>page 25</w:t>
        </w:r>
      </w:hyperlink>
      <w:r w:rsidRPr="00CA5E59">
        <w:t>)</w:t>
      </w:r>
    </w:p>
    <w:p w:rsidR="00850140" w:rsidRDefault="00850140" w:rsidP="00850140">
      <w:pPr>
        <w:widowControl w:val="0"/>
        <w:tabs>
          <w:tab w:val="right" w:pos="1008"/>
          <w:tab w:val="left" w:pos="1152"/>
          <w:tab w:val="left" w:pos="1872"/>
          <w:tab w:val="left" w:pos="9187"/>
        </w:tabs>
        <w:ind w:left="2088" w:hanging="2088"/>
        <w:jc w:val="left"/>
      </w:pPr>
    </w:p>
    <w:p w:rsidR="00AE61E7" w:rsidRPr="00AE61E7" w:rsidRDefault="00AE61E7" w:rsidP="00AE61E7">
      <w:pPr>
        <w:widowControl w:val="0"/>
        <w:tabs>
          <w:tab w:val="right" w:pos="1008"/>
          <w:tab w:val="left" w:pos="1152"/>
          <w:tab w:val="left" w:pos="1872"/>
          <w:tab w:val="left" w:pos="9187"/>
        </w:tabs>
        <w:ind w:left="2088" w:hanging="2088"/>
        <w:jc w:val="left"/>
      </w:pPr>
    </w:p>
    <w:p w:rsidR="00AE61E7" w:rsidRDefault="00AE61E7" w:rsidP="00AE61E7">
      <w:pPr>
        <w:widowControl w:val="0"/>
        <w:jc w:val="left"/>
      </w:pPr>
      <w:r w:rsidRPr="00AE61E7">
        <w:rPr>
          <w:b/>
        </w:rPr>
        <w:t>VERSIONS OF THIS BILL</w:t>
      </w:r>
    </w:p>
    <w:p w:rsidR="00AE61E7" w:rsidRDefault="00AE61E7" w:rsidP="00AE61E7">
      <w:pPr>
        <w:widowControl w:val="0"/>
        <w:jc w:val="left"/>
      </w:pPr>
    </w:p>
    <w:p w:rsidR="00AE61E7" w:rsidRDefault="008F6A51" w:rsidP="00AE61E7">
      <w:pPr>
        <w:widowControl w:val="0"/>
        <w:jc w:val="left"/>
      </w:pPr>
      <w:hyperlink r:id="rId12" w:history="1">
        <w:r w:rsidR="00AE61E7">
          <w:rPr>
            <w:rStyle w:val="Hyperlink"/>
          </w:rPr>
          <w:t>1/30/2013</w:t>
        </w:r>
      </w:hyperlink>
    </w:p>
    <w:p w:rsidR="00CF53F2" w:rsidRDefault="008F6A51" w:rsidP="00AE61E7">
      <w:hyperlink r:id="rId13" w:history="1">
        <w:r w:rsidR="00CF53F2" w:rsidRPr="00CF53F2">
          <w:rPr>
            <w:rStyle w:val="Hyperlink"/>
          </w:rPr>
          <w:t>3/14/2013</w:t>
        </w:r>
      </w:hyperlink>
    </w:p>
    <w:p w:rsidR="00F11E82" w:rsidRDefault="008F6A51" w:rsidP="00AE61E7">
      <w:hyperlink r:id="rId14" w:history="1">
        <w:r w:rsidR="00F11E82" w:rsidRPr="00F11E82">
          <w:rPr>
            <w:rStyle w:val="Hyperlink"/>
          </w:rPr>
          <w:t>3/15/2013</w:t>
        </w:r>
      </w:hyperlink>
    </w:p>
    <w:p w:rsidR="003A165E" w:rsidRDefault="008F6A51" w:rsidP="00AE61E7">
      <w:hyperlink r:id="rId15" w:history="1">
        <w:r w:rsidR="003A165E" w:rsidRPr="003A165E">
          <w:rPr>
            <w:rStyle w:val="Hyperlink"/>
          </w:rPr>
          <w:t>3/19/2013</w:t>
        </w:r>
      </w:hyperlink>
    </w:p>
    <w:p w:rsidR="004D38D1" w:rsidRDefault="008F6A51" w:rsidP="00AE61E7">
      <w:hyperlink r:id="rId16" w:history="1">
        <w:r w:rsidR="004D38D1" w:rsidRPr="004D38D1">
          <w:rPr>
            <w:rStyle w:val="Hyperlink"/>
          </w:rPr>
          <w:t>3/20/2013</w:t>
        </w:r>
      </w:hyperlink>
    </w:p>
    <w:p w:rsidR="00AE61E7" w:rsidRDefault="00AE61E7" w:rsidP="00AE61E7"/>
    <w:p w:rsidR="00AE61E7" w:rsidRDefault="00AE61E7" w:rsidP="00AE61E7">
      <w:pPr>
        <w:sectPr w:rsidR="00AE61E7" w:rsidSect="00AE61E7">
          <w:pgSz w:w="12240" w:h="15840" w:code="1"/>
          <w:pgMar w:top="1080" w:right="1440" w:bottom="1080" w:left="1440" w:header="720" w:footer="720" w:gutter="0"/>
          <w:cols w:space="720"/>
          <w:noEndnote/>
          <w:docGrid w:linePitch="360"/>
        </w:sectPr>
      </w:pPr>
    </w:p>
    <w:p w:rsidR="004D38D1" w:rsidRDefault="004D38D1" w:rsidP="00E67096">
      <w:pPr>
        <w:pStyle w:val="BillDots0"/>
        <w:tabs>
          <w:tab w:val="clear" w:pos="216"/>
          <w:tab w:val="clear" w:pos="432"/>
          <w:tab w:val="clear" w:pos="648"/>
          <w:tab w:val="clear" w:pos="864"/>
          <w:tab w:val="clear" w:pos="1080"/>
          <w:tab w:val="clear" w:pos="1296"/>
          <w:tab w:val="clear" w:pos="5904"/>
          <w:tab w:val="right" w:pos="5933"/>
        </w:tabs>
      </w:pPr>
      <w:r>
        <w:lastRenderedPageBreak/>
        <w:t>COMMITTEE AMENDMENT ADOPTED</w:t>
      </w:r>
    </w:p>
    <w:p w:rsidR="004D38D1" w:rsidRDefault="004D38D1" w:rsidP="00E67096">
      <w:pPr>
        <w:pStyle w:val="BillDots0"/>
        <w:tabs>
          <w:tab w:val="clear" w:pos="216"/>
          <w:tab w:val="clear" w:pos="432"/>
          <w:tab w:val="clear" w:pos="648"/>
          <w:tab w:val="clear" w:pos="864"/>
          <w:tab w:val="clear" w:pos="1080"/>
          <w:tab w:val="clear" w:pos="1296"/>
          <w:tab w:val="clear" w:pos="5904"/>
          <w:tab w:val="right" w:pos="5933"/>
        </w:tabs>
      </w:pPr>
      <w:r>
        <w:t>March 19, 2013</w:t>
      </w:r>
    </w:p>
    <w:p w:rsidR="004D38D1" w:rsidRDefault="004D38D1" w:rsidP="00E67096">
      <w:pPr>
        <w:pStyle w:val="BillDots0"/>
        <w:tabs>
          <w:tab w:val="clear" w:pos="216"/>
          <w:tab w:val="clear" w:pos="432"/>
          <w:tab w:val="clear" w:pos="648"/>
          <w:tab w:val="clear" w:pos="864"/>
          <w:tab w:val="clear" w:pos="1080"/>
          <w:tab w:val="clear" w:pos="1296"/>
          <w:tab w:val="clear" w:pos="5904"/>
          <w:tab w:val="right" w:pos="5933"/>
        </w:tabs>
      </w:pPr>
    </w:p>
    <w:p w:rsidR="004D38D1" w:rsidRPr="00E67096" w:rsidRDefault="004D38D1" w:rsidP="00E67096">
      <w:pPr>
        <w:pStyle w:val="BillDots0"/>
        <w:tabs>
          <w:tab w:val="clear" w:pos="216"/>
          <w:tab w:val="clear" w:pos="432"/>
          <w:tab w:val="clear" w:pos="648"/>
          <w:tab w:val="clear" w:pos="864"/>
          <w:tab w:val="clear" w:pos="1080"/>
          <w:tab w:val="clear" w:pos="1296"/>
          <w:tab w:val="clear" w:pos="5904"/>
          <w:tab w:val="right" w:pos="5933"/>
        </w:tabs>
      </w:pPr>
      <w:r>
        <w:tab/>
      </w:r>
      <w:r>
        <w:rPr>
          <w:b/>
          <w:sz w:val="36"/>
        </w:rPr>
        <w:t>S. 313</w:t>
      </w:r>
    </w:p>
    <w:p w:rsidR="004D38D1" w:rsidRDefault="004D38D1" w:rsidP="000A3E9A">
      <w:pPr>
        <w:pStyle w:val="BillDots0"/>
      </w:pPr>
    </w:p>
    <w:p w:rsidR="004D38D1" w:rsidRDefault="004D38D1" w:rsidP="000A3E9A">
      <w:pPr>
        <w:pStyle w:val="BillDots0"/>
      </w:pPr>
      <w:r>
        <w:t xml:space="preserve">Introduced by </w:t>
      </w:r>
      <w:r w:rsidRPr="00210250">
        <w:t>Senators Hayes, Courson, Setzler, Matthews, Lourie, Hutto, Jackson, Rankin, L. Martin and O</w:t>
      </w:r>
      <w:r>
        <w:t>’</w:t>
      </w:r>
      <w:r w:rsidRPr="00210250">
        <w:t>Dell</w:t>
      </w:r>
    </w:p>
    <w:p w:rsidR="004D38D1" w:rsidRDefault="004D38D1" w:rsidP="000A3E9A">
      <w:pPr>
        <w:pStyle w:val="BillDots0"/>
      </w:pPr>
    </w:p>
    <w:p w:rsidR="004D38D1" w:rsidRDefault="004D38D1" w:rsidP="00055C45">
      <w:pPr>
        <w:pStyle w:val="BillDots0"/>
        <w:tabs>
          <w:tab w:val="clear" w:pos="216"/>
          <w:tab w:val="clear" w:pos="432"/>
          <w:tab w:val="clear" w:pos="648"/>
          <w:tab w:val="clear" w:pos="864"/>
          <w:tab w:val="clear" w:pos="1080"/>
          <w:tab w:val="clear" w:pos="1296"/>
          <w:tab w:val="clear" w:pos="5904"/>
          <w:tab w:val="right" w:pos="5933"/>
        </w:tabs>
      </w:pPr>
      <w:r>
        <w:t>S. Printed 3/19/13--S.</w:t>
      </w:r>
      <w:r>
        <w:tab/>
        <w:t>[SEC 3/20/13 12:32 PM]</w:t>
      </w:r>
    </w:p>
    <w:p w:rsidR="004D38D1" w:rsidRDefault="004D38D1" w:rsidP="000A3E9A">
      <w:pPr>
        <w:pStyle w:val="BillDots0"/>
      </w:pPr>
      <w:r>
        <w:t>Read the first time January 30, 2013.</w:t>
      </w:r>
    </w:p>
    <w:p w:rsidR="004D38D1" w:rsidRPr="00E67096" w:rsidRDefault="004D38D1" w:rsidP="00E67096">
      <w:pPr>
        <w:pStyle w:val="BillDots0"/>
        <w:jc w:val="center"/>
      </w:pPr>
      <w:r>
        <w:rPr>
          <w:u w:val="single"/>
        </w:rPr>
        <w:t>            </w:t>
      </w:r>
    </w:p>
    <w:p w:rsidR="004D38D1" w:rsidRDefault="004D38D1" w:rsidP="000A3E9A">
      <w:pPr>
        <w:pStyle w:val="BillDots0"/>
        <w:sectPr w:rsidR="004D38D1" w:rsidSect="00E6709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D38D1" w:rsidRDefault="004D38D1" w:rsidP="000A3E9A">
      <w:pPr>
        <w:pStyle w:val="BillDots0"/>
      </w:pPr>
    </w:p>
    <w:p w:rsidR="004D38D1" w:rsidRDefault="004D38D1" w:rsidP="000A3E9A">
      <w:pPr>
        <w:pStyle w:val="Numbersforbills"/>
      </w:pPr>
    </w:p>
    <w:p w:rsidR="004D38D1" w:rsidRDefault="004D38D1"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Default="004D38D1"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Default="004D38D1"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Default="004D38D1"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Default="004D38D1"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Pr="00325348" w:rsidRDefault="004D38D1"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38D1"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Pr="00BB4F66"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t>,</w:t>
      </w:r>
      <w:r w:rsidRPr="00BB4F66">
        <w:t xml:space="preserve"> STANDARDS</w:t>
      </w:r>
      <w:r>
        <w:t>,</w:t>
      </w:r>
      <w:r w:rsidRPr="00BB4F66">
        <w:t xml:space="preserve"> AND CRITERIA </w:t>
      </w:r>
      <w:r>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t>GENERALLY</w:t>
      </w:r>
      <w:r w:rsidRPr="00BB4F66">
        <w:t xml:space="preserve"> MAY NOT PARTICIPATE IN INTERSCHOLASTIC ATHLETIC CONTESTS AND COMPETITIONS FOR ONE YEAR AFTER HIS DATE OF ENROLLMENT, TO PROVIDE THAT A RECEIVING DISTRICT SHALL ACCEPT CERTAIN CREDITS TOWARD A STUDENT</w:t>
      </w:r>
      <w:r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 xml:space="preserve">ANNUALLY SHALL 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4D38D1"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38D1"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Pr="005248B0"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t>Be it enacted by the General Assembly of the State of South Carolina:</w:t>
      </w:r>
    </w:p>
    <w:p w:rsidR="004D38D1" w:rsidRPr="005248B0" w:rsidRDefault="004D3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t>SECTION</w:t>
      </w:r>
      <w:r w:rsidRPr="005248B0">
        <w:tab/>
        <w:t>1.</w:t>
      </w:r>
      <w:r w:rsidRPr="005248B0">
        <w:tab/>
      </w:r>
      <w:r w:rsidRPr="005248B0">
        <w:rPr>
          <w:u w:color="000000" w:themeColor="text1"/>
        </w:rPr>
        <w:t xml:space="preserve">Title 59 of the 1976 Code is amended by adding: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“CHAPTER 62</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South Carolina Public School Choice Programs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10.</w:t>
      </w:r>
      <w:r w:rsidRPr="005248B0">
        <w:rPr>
          <w:u w:color="000000" w:themeColor="text1"/>
        </w:rPr>
        <w:tab/>
        <w:t>(A)</w:t>
      </w:r>
      <w:r w:rsidRPr="005248B0">
        <w:rPr>
          <w:u w:color="000000" w:themeColor="text1"/>
        </w:rPr>
        <w:tab/>
        <w:t>There is established a School District Choice Program and an Open Enrollment Program within the public school system of this State.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In establishing these programs, it is the objective of the General Assembly to </w:t>
      </w:r>
      <w:r w:rsidRPr="005248B0">
        <w:rPr>
          <w:snapToGrid w:val="0"/>
        </w:rPr>
        <w:t>promote student achievement by making</w:t>
      </w:r>
      <w:r w:rsidRPr="005248B0">
        <w:rPr>
          <w:u w:color="000000" w:themeColor="text1"/>
        </w:rPr>
        <w:t xml:space="preserve"> the South Carolina public school system the most choice</w:t>
      </w:r>
      <w:r w:rsidRPr="005248B0">
        <w:rPr>
          <w:u w:color="000000" w:themeColor="text1"/>
        </w:rPr>
        <w:noBreakHyphen/>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presently unavailable to their children.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20.</w:t>
      </w:r>
      <w:r w:rsidRPr="005248B0">
        <w:rPr>
          <w:u w:color="000000" w:themeColor="text1"/>
        </w:rPr>
        <w:tab/>
        <w:t xml:space="preserve">As used in this chapter: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w:t>
      </w:r>
      <w:r w:rsidRPr="005248B0">
        <w:rPr>
          <w:u w:color="000000" w:themeColor="text1"/>
        </w:rPr>
        <w:tab/>
        <w:t>‘School District Choice Programs’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Pr="005248B0">
        <w:rPr>
          <w:u w:color="000000" w:themeColor="text1"/>
        </w:rPr>
        <w:noBreakHyphen/>
        <w:t>gender programs, learning team programs, magnet school programs, arts programs, and school</w:t>
      </w:r>
      <w:r w:rsidRPr="005248B0">
        <w:rPr>
          <w:u w:color="000000" w:themeColor="text1"/>
        </w:rPr>
        <w:noBreakHyphen/>
        <w:t>within</w:t>
      </w:r>
      <w:r w:rsidRPr="005248B0">
        <w:rPr>
          <w:u w:color="000000" w:themeColor="text1"/>
        </w:rPr>
        <w:noBreakHyphen/>
        <w:t>a</w:t>
      </w:r>
      <w:r w:rsidRPr="005248B0">
        <w:rPr>
          <w:u w:color="000000" w:themeColor="text1"/>
        </w:rPr>
        <w:noBreakHyphen/>
        <w:t>school programs, and to provide for school assignments to these programs using parents’ indicated preferential choice as a significant factor for assigning students within the district.</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(2)</w:t>
      </w:r>
      <w:r w:rsidRPr="005248B0">
        <w:rPr>
          <w:u w:color="000000" w:themeColor="text1"/>
        </w:rPr>
        <w:tab/>
        <w:t>‘Open Enrollment’ means a public education delivery system that requires school districts to allow for school assignments of students outside of the students’ district of residence using parents’ indicated preferential choice as a significant factor.</w:t>
      </w:r>
      <w:r w:rsidRPr="005248B0">
        <w:rPr>
          <w:u w:color="000000" w:themeColor="text1"/>
        </w:rPr>
        <w:cr/>
      </w:r>
      <w:r w:rsidRPr="005248B0">
        <w:rPr>
          <w:u w:color="000000" w:themeColor="text1"/>
        </w:rPr>
        <w:tab/>
        <w:t>(3)</w:t>
      </w:r>
      <w:r w:rsidRPr="005248B0">
        <w:rPr>
          <w:u w:color="000000" w:themeColor="text1"/>
        </w:rPr>
        <w:tab/>
        <w:t>‘Attendance zone’ means the geographic area used to determine a particular school assignment for students in the district of residence.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(4)</w:t>
      </w:r>
      <w:r w:rsidRPr="005248B0">
        <w:rPr>
          <w:u w:color="000000" w:themeColor="text1"/>
        </w:rPr>
        <w:tab/>
        <w:t>‘Capacity’ as established by the local board of trustees means individual school capacities to include any district projections for each school for the school year impacted by a transfer pursuant to this chapter. However, when defining capacity, only permanent building structures may be included in the calculation of capacity and must not include transfers permitted by federal law.</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(5)</w:t>
      </w:r>
      <w:r w:rsidRPr="005248B0">
        <w:rPr>
          <w:u w:color="000000" w:themeColor="text1"/>
        </w:rPr>
        <w:tab/>
        <w:t>‘District of residence’ means a school district in which the parent or guardian of a student resides.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(6)</w:t>
      </w:r>
      <w:r w:rsidRPr="005248B0">
        <w:rPr>
          <w:u w:color="000000" w:themeColor="text1"/>
        </w:rPr>
        <w:tab/>
        <w:t>‘Feeder pattern’ means the schools to which students are assigned upon the completion of the highest grade level of their previous school.</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(7)</w:t>
      </w:r>
      <w:r w:rsidRPr="005248B0">
        <w:rPr>
          <w:u w:color="000000" w:themeColor="text1"/>
        </w:rPr>
        <w:tab/>
        <w:t>‘Good cause’ means a change in a child’s residence due to a change in parents’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(8)</w:t>
      </w:r>
      <w:r w:rsidRPr="005248B0">
        <w:rPr>
          <w:u w:color="000000" w:themeColor="text1"/>
        </w:rPr>
        <w:tab/>
        <w:t>‘Parent’ means the parent or legal guardian of a student of the State.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(9)</w:t>
      </w:r>
      <w:r w:rsidRPr="005248B0">
        <w:rPr>
          <w:u w:color="000000" w:themeColor="text1"/>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(10)</w:t>
      </w:r>
      <w:r w:rsidRPr="005248B0">
        <w:rPr>
          <w:u w:color="000000" w:themeColor="text1"/>
        </w:rPr>
        <w:tab/>
        <w:t>‘Siblings’ means all children residing in the same household on a permanent basis who have the same mother or father or guardian.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(11)</w:t>
      </w:r>
      <w:r w:rsidRPr="005248B0">
        <w:rPr>
          <w:u w:color="000000" w:themeColor="text1"/>
        </w:rPr>
        <w:tab/>
        <w:t>‘Working days’ means working days as determined by a school district’s administrative calendar.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(12)</w:t>
      </w:r>
      <w:r w:rsidRPr="005248B0">
        <w:rPr>
          <w:u w:color="000000" w:themeColor="text1"/>
        </w:rPr>
        <w:tab/>
        <w:t xml:space="preserve">‘Department’ means the South Carolina Department of Education.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30.</w:t>
      </w:r>
      <w:r w:rsidRPr="005248B0">
        <w:rPr>
          <w:u w:color="000000" w:themeColor="text1"/>
        </w:rPr>
        <w:tab/>
        <w:t>(A)</w:t>
      </w:r>
      <w:r w:rsidRPr="005248B0">
        <w:rPr>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In conjunction with a series of town meetings held throughout the State, the department shall conduct a statewide inventory designed to determine the public’s knowledge and understanding of Public School Choice.  The inventory also must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In the 2013</w:t>
      </w:r>
      <w:r w:rsidRPr="005248B0">
        <w:rPr>
          <w:u w:color="000000" w:themeColor="text1"/>
        </w:rPr>
        <w:noBreakHyphen/>
        <w:t xml:space="preserve">2014 school year, with funds appropriated by the General Assembly, the department shall establish a School District Choice and an Open Enrollment pilot program.  Participation of districts must be voluntary.  The School District Choice pilot program must be designed to pair districts currently offering multiple student choice options with districts where student choice options are limited or do not exist, for the purpose of offering guidance, technical assistance, and staff development.  The Open Enrollment pilot program must be designed to provide nontuition choice options for students between adjacent school districts.  The department shall offer technical assistance to the pilot districts in developing and implementing Open Enrollment Choice Programs.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 xml:space="preserve">Throughout the pilot year, the department shall provide information to all school districts regarding obstacles that have the potential of interfering with the implementation of quality school choice and Open Enrollment </w:t>
      </w:r>
      <w:r>
        <w:rPr>
          <w:u w:color="000000" w:themeColor="text1"/>
        </w:rPr>
        <w:t>p</w:t>
      </w:r>
      <w:r w:rsidRPr="005248B0">
        <w:rPr>
          <w:u w:color="000000" w:themeColor="text1"/>
        </w:rPr>
        <w:t>rograms and shall make recommendations for overcoming and avoiding those obstacles.  The information provided also shall include costs associated with the implementation of both Pilot Programs.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(E)</w:t>
      </w:r>
      <w:r w:rsidRPr="005248B0">
        <w:rPr>
          <w:snapToGrid w:val="0"/>
        </w:rPr>
        <w:tab/>
        <w:t>The State Board of Education shall promulgate regulations that list factors to be considered in determining school capacity.  In developing these regulations, a task force must be established with membership to include, but not be limited to, school board members, superintendents, principals, parents, and business and community leaders.  The membership of the task force must reflect urban and rural areas of the State.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(F)(1)</w:t>
      </w:r>
      <w:r w:rsidRPr="005248B0">
        <w:rPr>
          <w:u w:color="000000" w:themeColor="text1"/>
        </w:rPr>
        <w:tab/>
        <w:t>Subject to item (2), during the 2013</w:t>
      </w:r>
      <w:r w:rsidRPr="005248B0">
        <w:rPr>
          <w:u w:color="000000" w:themeColor="text1"/>
        </w:rPr>
        <w:noBreakHyphen/>
        <w:t>2014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The requirements of item (1) do not apply to a school district that had a School Choice Plan in place during the 2012</w:t>
      </w:r>
      <w:r w:rsidRPr="005248B0">
        <w:rPr>
          <w:u w:color="000000" w:themeColor="text1"/>
        </w:rPr>
        <w:noBreakHyphen/>
        <w:t>2013 school year that provided parents and students choice options within the district.  A school district exempt from the provisions of item (1) must submit information to the department detailing the School Choice Plan in place during the 2012</w:t>
      </w:r>
      <w:r w:rsidRPr="005248B0">
        <w:rPr>
          <w:u w:color="000000" w:themeColor="text1"/>
        </w:rPr>
        <w:noBreakHyphen/>
        <w:t>2013 school year.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40.</w:t>
      </w:r>
      <w:r w:rsidRPr="005248B0">
        <w:rPr>
          <w:u w:color="000000" w:themeColor="text1"/>
        </w:rPr>
        <w:tab/>
        <w:t>(A)</w:t>
      </w:r>
      <w:r w:rsidRPr="005248B0">
        <w:rPr>
          <w:u w:color="000000" w:themeColor="text1"/>
        </w:rPr>
        <w:tab/>
        <w:t>Beginning in the 2014</w:t>
      </w:r>
      <w:r w:rsidRPr="005248B0">
        <w:rPr>
          <w:u w:color="000000" w:themeColor="text1"/>
        </w:rPr>
        <w:noBreakHyphen/>
        <w:t>2015 school year and succeeding school years, each school district of the State shall begin implementation of its School Choice Plans with innovation funds appropriated by the General Assembly.  At a minimum, each district shall begin by providing a choice option for students at the elementary, middle, and high school levels.  With approval from the department, districts may use technical assistance funds provided in Section 59</w:t>
      </w:r>
      <w:r w:rsidRPr="005248B0">
        <w:rPr>
          <w:u w:color="000000" w:themeColor="text1"/>
        </w:rPr>
        <w:noBreakHyphen/>
        <w:t>18</w:t>
      </w:r>
      <w:r w:rsidRPr="005248B0">
        <w:rPr>
          <w:u w:color="000000" w:themeColor="text1"/>
        </w:rPr>
        <w:noBreakHyphen/>
        <w:t>1590 to assist in the implementation of School Choice Plans.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During the 2014</w:t>
      </w:r>
      <w:r w:rsidRPr="005248B0">
        <w:rPr>
          <w:u w:color="000000" w:themeColor="text1"/>
        </w:rPr>
        <w:noBreakHyphen/>
        <w:t>2015 school year, the School Choice Committee, established pursuant to Section 59</w:t>
      </w:r>
      <w:r w:rsidRPr="005248B0">
        <w:rPr>
          <w:u w:color="000000" w:themeColor="text1"/>
        </w:rPr>
        <w:noBreakHyphen/>
        <w:t>62</w:t>
      </w:r>
      <w:r w:rsidRPr="005248B0">
        <w:rPr>
          <w:u w:color="000000" w:themeColor="text1"/>
        </w:rPr>
        <w:noBreakHyphen/>
        <w:t>30(F), and school district administration shall develop plans to implement an Open Enrollment Choice Program as outlined in this chapter.  However, nothing in this chapter may prohibit a school district from implementing the Open Enrollment Choice Program before the 2015</w:t>
      </w:r>
      <w:r w:rsidRPr="005248B0">
        <w:rPr>
          <w:u w:color="000000" w:themeColor="text1"/>
        </w:rPr>
        <w:noBreakHyphen/>
        <w:t>2016 school year.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Based on the findings obtained from the Pilot Programs established in Section 59</w:t>
      </w:r>
      <w:r w:rsidRPr="005248B0">
        <w:rPr>
          <w:u w:color="000000" w:themeColor="text1"/>
        </w:rPr>
        <w:noBreakHyphen/>
        <w:t>62</w:t>
      </w:r>
      <w:r w:rsidRPr="005248B0">
        <w:rPr>
          <w:u w:color="000000" w:themeColor="text1"/>
        </w:rPr>
        <w:noBreakHyphen/>
        <w:t>30(C) and the implementation of district choice programs, the department shall issue a report to the General Assembly by January 1, 2015.  The report must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including the basis for such recommendations.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50.</w:t>
      </w:r>
      <w:r w:rsidRPr="005248B0">
        <w:rPr>
          <w:u w:color="000000" w:themeColor="text1"/>
        </w:rPr>
        <w:tab/>
        <w:t>(A)</w:t>
      </w:r>
      <w:r w:rsidRPr="005248B0">
        <w:rPr>
          <w:u w:color="000000" w:themeColor="text1"/>
        </w:rPr>
        <w:tab/>
        <w:t>Beginning with the 2015</w:t>
      </w:r>
      <w:r w:rsidRPr="005248B0">
        <w:rPr>
          <w:u w:color="000000" w:themeColor="text1"/>
        </w:rPr>
        <w:noBreakHyphen/>
        <w:t>2016 school year and each succeeding school year, a parent residing in this State may enroll his child in a public school in any school district without the requirement of payment of tuition in the manner provided in this chapter.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(B)(1)</w:t>
      </w:r>
      <w:r w:rsidRPr="005248B0">
        <w:rPr>
          <w:u w:color="000000" w:themeColor="text1"/>
        </w:rPr>
        <w:tab/>
        <w:t>Each school district of the State shall participate in public school Open Enrollment consistent with this chapter.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If a parent desires to transfer a child to a school within the parent and child’s district of residence but not within the child’s attendance area or zone, the parent shall apply for this transfer in the same manner provided in this chapter for interdistrict transfers, or shall use the manner in place in the school district in the previous school year.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If a local school district superintendent or his designee notifies an applicant by the last day of March 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district superintendent or his designee must act on this application within fifteen days after its receipt.</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If a parent of a school-age child fails to file an application by the deadline, and good cause exists for the failure to meet the deadline, the receiving district and the district of residence may accept and consider the application in the same manner as if the deadline had been met.</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Upon agreement between the resident and the nonresident school districts, or between the affected schools within the resident district, the deadline for application may be waived.</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The parent or guardian of the student approved to enroll shall confirm in writing to the resident and nonresident school districts by May fifteenth of 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60.</w:t>
      </w:r>
      <w:r w:rsidRPr="005248B0">
        <w:rPr>
          <w:u w:color="000000" w:themeColor="text1"/>
        </w:rPr>
        <w:tab/>
        <w:t>(A)</w:t>
      </w:r>
      <w:r w:rsidRPr="005248B0">
        <w:rPr>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The district superintendent of the receiving district or his designee shall act no later than the last day of March of the school year preceding enrollment to approve or deny an application for admission in grades kindergarten through twelve.</w:t>
      </w:r>
      <w:r w:rsidRPr="005248B0">
        <w:rPr>
          <w:u w:color="000000" w:themeColor="text1"/>
        </w:rPr>
        <w:cr/>
      </w:r>
      <w:r w:rsidRPr="005248B0">
        <w:rPr>
          <w:u w:color="000000" w:themeColor="text1"/>
        </w:rPr>
        <w:tab/>
        <w:t>(C)</w:t>
      </w:r>
      <w:r w:rsidRPr="005248B0">
        <w:rPr>
          <w:u w:color="000000" w:themeColor="text1"/>
        </w:rPr>
        <w:tab/>
        <w:t>The superintendent of the receiving district  or his designee shall take action to approve or deny an application filed in accordance with Section 59</w:t>
      </w:r>
      <w:r w:rsidRPr="005248B0">
        <w:rPr>
          <w:u w:color="000000" w:themeColor="text1"/>
        </w:rPr>
        <w:noBreakHyphen/>
        <w:t>62</w:t>
      </w:r>
      <w:r w:rsidRPr="005248B0">
        <w:rPr>
          <w:u w:color="000000" w:themeColor="text1"/>
        </w:rPr>
        <w:noBreakHyphen/>
        <w:t>50(B) within forty</w:t>
      </w:r>
      <w:r w:rsidRPr="005248B0">
        <w:rPr>
          <w:u w:color="000000" w:themeColor="text1"/>
        </w:rPr>
        <w:noBreakHyphen/>
        <w:t>five days of the receipt of the application.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The superintendent of the receiving district or his designee shall notify the parent of the child and the superintendent of the district of residence in writing within five working days of the action taken. In the case of denial, a written explanation of the denial must be included in the notification.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65.</w:t>
      </w:r>
      <w:r w:rsidRPr="005248B0">
        <w:rPr>
          <w:u w:color="000000" w:themeColor="text1"/>
        </w:rPr>
        <w:tab/>
        <w:t>Students under this chapter, subject to capacity and the other requirements of this chapter, must be permitted to transfer to a school outside their attendance area within their district or to a school outside their attendance area in another district.  Where the provisions of this chapter refer to sending districts or receiving districts, or both, they must be construed to mean sending schools or receiving schools as appropriate when the context requires.</w:t>
      </w:r>
      <w:r w:rsidRPr="005248B0">
        <w:rPr>
          <w:u w:color="000000" w:themeColor="text1"/>
        </w:rPr>
        <w:tab/>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70.</w:t>
      </w:r>
      <w:r w:rsidRPr="005248B0">
        <w:rPr>
          <w:u w:color="000000" w:themeColor="text1"/>
        </w:rPr>
        <w:tab/>
        <w:t>(A)</w:t>
      </w:r>
      <w:r w:rsidRPr="005248B0">
        <w:rPr>
          <w:u w:color="000000" w:themeColor="text1"/>
        </w:rPr>
        <w:tab/>
        <w:t>In implementing the provisions of this chapter, a student who currently resides in the attendance zone of a school or who qualifies to attend schools within the attendance zone pursuant to Section 59</w:t>
      </w:r>
      <w:r w:rsidRPr="005248B0">
        <w:rPr>
          <w:u w:color="000000" w:themeColor="text1"/>
        </w:rPr>
        <w:noBreakHyphen/>
        <w:t>63</w:t>
      </w:r>
      <w:r w:rsidRPr="005248B0">
        <w:rPr>
          <w:u w:color="000000" w:themeColor="text1"/>
        </w:rPr>
        <w:noBreakHyphen/>
        <w:t>30 must not be displaced by a student transferring from outside the attendance zone.</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is not required to:</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accept students at a particular school residing outside the school’s attendance area in excess of three percent of the school’s highest average daily membership in any year from the preceding ten</w:t>
      </w:r>
      <w:r w:rsidRPr="005248B0">
        <w:rPr>
          <w:u w:color="000000" w:themeColor="text1"/>
        </w:rPr>
        <w:noBreakHyphen/>
        <w:t>year period.  The acceptance of students residing outside of the attendance area for a particular school must be phased in at a yearly increase of one percent of the average daily membership of the school in the immediately preceding year.  Enrolled students residing outside of the school’s attendance zone must continue to be counted in the acceptance percentage of the receiving school until the student is no longer enrolled in a receiving school;</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make alterations in the structure of a requested school;</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 xml:space="preserve">establish and offer a particular program in a school if the program is not currently offered in the requested school; or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 xml:space="preserve">alter or waive an established eligibility criteria for participation in a particular program, including age requirements, course prerequisites, or required levels of performance.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(C)(1)</w:t>
      </w:r>
      <w:r w:rsidRPr="005248B0">
        <w:rPr>
          <w:u w:color="000000" w:themeColor="text1"/>
        </w:rPr>
        <w:tab/>
        <w:t>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These standards may include an applicant’s gender, previous academic achievement, and athletic, artistic, or other extracurricular ability, but only if enrollment in that program or school is based upon specific levels of performance uniformly applied to all applicants seeking enrollment to that program or school.</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(2)(a)</w:t>
      </w:r>
      <w:r w:rsidRPr="005248B0">
        <w:rPr>
          <w:u w:color="000000" w:themeColor="text1"/>
        </w:rPr>
        <w:tab/>
        <w:t>In the assignment of students, priority must be given as follows unless a district has a procedure in place and that procedure was implemented in the school year prior to implementation of this chapter:</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w:t>
      </w:r>
      <w:r w:rsidRPr="005248B0">
        <w:rPr>
          <w:u w:color="000000" w:themeColor="text1"/>
        </w:rPr>
        <w:tab/>
      </w:r>
      <w:r w:rsidRPr="005248B0">
        <w:rPr>
          <w:u w:color="000000" w:themeColor="text1"/>
        </w:rPr>
        <w:tab/>
        <w:t>first, to returning students who continue to meet the requirements of the program or school;</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w:t>
      </w:r>
      <w:r w:rsidRPr="005248B0">
        <w:rPr>
          <w:u w:color="000000" w:themeColor="text1"/>
        </w:rPr>
        <w:tab/>
        <w:t>second, to students residing within the district including students currently enrolled in private schools and home schools, but who desire to attend a school outside their attendance zone;</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(iii)</w:t>
      </w:r>
      <w:r w:rsidRPr="005248B0">
        <w:rPr>
          <w:u w:color="000000" w:themeColor="text1"/>
        </w:rPr>
        <w:tab/>
        <w:t>third, to students who meet the requirements of the program or school and who seek to attend the designated school in the district’s feeder pattern;</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(iv)</w:t>
      </w:r>
      <w:r w:rsidRPr="005248B0">
        <w:rPr>
          <w:u w:color="000000" w:themeColor="text1"/>
        </w:rPr>
        <w:tab/>
        <w:t>fourth, to the siblings of students residing in the same household already enrolled in the school, provided that any siblings seeking priority under this section meet the requirements of the program or school; and</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(v)</w:t>
      </w:r>
      <w:r w:rsidRPr="005248B0">
        <w:rPr>
          <w:u w:color="000000" w:themeColor="text1"/>
        </w:rPr>
        <w:tab/>
        <w:t>fifth, to students whose parent or legal guardian is assigned to the school as his primary place of employment.</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policies must not have the purpose or effect of causing racial segregation in a school or the school district.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(D)(1)</w:t>
      </w:r>
      <w:r w:rsidRPr="005248B0">
        <w:rPr>
          <w:u w:color="000000" w:themeColor="text1"/>
        </w:rPr>
        <w:tab/>
        <w:t xml:space="preserve">A receiving school only may deny resident students living outside the attendance zone or nonresident students permission to enroll when: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(a)</w:t>
      </w:r>
      <w:r w:rsidRPr="005248B0">
        <w:rPr>
          <w:u w:color="000000" w:themeColor="text1"/>
        </w:rPr>
        <w:tab/>
        <w:t xml:space="preserve">there is a lack of capacity in the school or program requested;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school requested does not offer the appropriate programs or is not structured or equipped with the necessary facilities to meet special needs of a student;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(c)</w:t>
      </w:r>
      <w:r w:rsidRPr="005248B0">
        <w:rPr>
          <w:u w:color="000000" w:themeColor="text1"/>
        </w:rPr>
        <w:tab/>
        <w:t xml:space="preserve">the student does not meet established eligibility criteria for participation in a particular program, including age requirements, course prerequisites, or required levels of performance;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(d)</w:t>
      </w:r>
      <w:r w:rsidRPr="005248B0">
        <w:rPr>
          <w:u w:color="000000" w:themeColor="text1"/>
        </w:rPr>
        <w:tab/>
        <w:t>a voluntary or court</w:t>
      </w:r>
      <w:r w:rsidRPr="005248B0">
        <w:rPr>
          <w:u w:color="000000" w:themeColor="text1"/>
        </w:rPr>
        <w:noBreakHyphen/>
        <w:t>ordered desegregation plan is in effect for the school district, and the denial is necessary in order to enable complia</w:t>
      </w:r>
      <w:r>
        <w:rPr>
          <w:u w:color="000000" w:themeColor="text1"/>
        </w:rPr>
        <w:t>nce with the desegregation plan;</w:t>
      </w:r>
      <w:r w:rsidRPr="005248B0">
        <w:rPr>
          <w:u w:color="000000" w:themeColor="text1"/>
        </w:rPr>
        <w:t xml:space="preserve">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(e)</w:t>
      </w:r>
      <w:r w:rsidRPr="005248B0">
        <w:rPr>
          <w:u w:color="000000" w:themeColor="text1"/>
        </w:rPr>
        <w:tab/>
        <w:t>the student was suspended for ten days or more the previous school year, was expelled, has committed offenses that would result in expulsion, or is in the process</w:t>
      </w:r>
      <w:r>
        <w:rPr>
          <w:u w:color="000000" w:themeColor="text1"/>
        </w:rPr>
        <w:t xml:space="preserve"> of being suspended or expelled; or</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(f)</w:t>
      </w:r>
      <w:r w:rsidRPr="005248B0">
        <w:rPr>
          <w:u w:color="000000" w:themeColor="text1"/>
        </w:rPr>
        <w:tab/>
        <w:t>a student who qualifies to attend a school in a school district pursuant to Section 59</w:t>
      </w:r>
      <w:r w:rsidRPr="005248B0">
        <w:rPr>
          <w:u w:color="000000" w:themeColor="text1"/>
        </w:rPr>
        <w:noBreakHyphen/>
        <w:t>63</w:t>
      </w:r>
      <w:r w:rsidRPr="005248B0">
        <w:rPr>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r>
      <w:r w:rsidRPr="005248B0">
        <w:rPr>
          <w:snapToGrid w:val="0"/>
        </w:rPr>
        <w:t>A nonresident student may appeal the decision of a district to deny enrollment to the superintendent of the receiving school district or his designee, and the district or the student may appeal an adverse decision to the board of trustees of the school district. The denial by the receiving district’s board of an appeal of an enrollment request is final.</w:t>
      </w:r>
      <w:r w:rsidRPr="005248B0">
        <w:rPr>
          <w:u w:color="000000" w:themeColor="text1"/>
        </w:rPr>
        <w:t xml:space="preserve">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A sending school district only may deny resident students a transfer to a receiving school when the transfer would violate a voluntary or court</w:t>
      </w:r>
      <w:r w:rsidRPr="005248B0">
        <w:rPr>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w:t>
      </w:r>
      <w:r w:rsidRPr="005248B0">
        <w:rPr>
          <w:u w:color="000000" w:themeColor="text1"/>
        </w:rPr>
        <w:tab/>
        <w:t xml:space="preserve">A district may not take action to prohibit or prevent application by resident students to attend school in a nonresident school district or to attend another school within the resident district. </w:t>
      </w:r>
    </w:p>
    <w:p w:rsidR="004D38D1" w:rsidRPr="005248B0" w:rsidRDefault="004D38D1"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(G)</w:t>
      </w:r>
      <w:r w:rsidRPr="005248B0">
        <w:rPr>
          <w:u w:color="000000" w:themeColor="text1"/>
        </w:rPr>
        <w:tab/>
        <w:t xml:space="preserve">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80.</w:t>
      </w:r>
      <w:r w:rsidRPr="005248B0">
        <w:rPr>
          <w:u w:color="000000" w:themeColor="text1"/>
        </w:rPr>
        <w:tab/>
        <w:t>(A)</w:t>
      </w:r>
      <w:r w:rsidRPr="005248B0">
        <w:rPr>
          <w:u w:color="000000" w:themeColor="text1"/>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A receiving district may terminate the enrollment of a nonresident student enrolled pursuant to this chapter at the end of a school year if the: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 xml:space="preserve">student meets the definition of a habitual truant;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 xml:space="preserve">student fails to comply with requirements for attending school or class;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 xml:space="preserve">student has committed violations of the receiving district’s student code of conduct resulting in ten or more days of suspension; or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superintendent of the district of residence, the superintendent of the receiving district, and the parent having submitted the application for enrollment agree for any reason to terminate the enrollment.</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90.</w:t>
      </w:r>
      <w:r w:rsidRPr="005248B0">
        <w:rPr>
          <w:u w:color="000000" w:themeColor="text1"/>
        </w:rPr>
        <w:tab/>
        <w:t>(A)</w:t>
      </w:r>
      <w:r w:rsidRPr="005248B0">
        <w:rPr>
          <w:u w:color="000000" w:themeColor="text1"/>
        </w:rPr>
        <w:tab/>
        <w:t xml:space="preserve">The parent is responsible for transporting the student to and from the school. However, nothing in this chapter may be construed to prohibit a resident district or a receiving district from providing bus transportation on an approved route.  Districts are encouraged to collaborate in the development of transportation plans for students whose parents are unable to provide transportation.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Parents or guardians of students attending a receiving school district, whose family income is one hundred eighty</w:t>
      </w:r>
      <w:r w:rsidRPr="005248B0">
        <w:rPr>
          <w:u w:color="000000" w:themeColor="text1"/>
        </w:rPr>
        <w:noBreakHyphen/>
        <w:t>five percent or less of the federal poverty guidelines as promulgated annually by the United States Department of Health and Human Services, making them eligible for free or reduced</w:t>
      </w:r>
      <w:r w:rsidRPr="005248B0">
        <w:rPr>
          <w:u w:color="000000" w:themeColor="text1"/>
        </w:rPr>
        <w:noBreakHyphen/>
        <w:t>price lunches, must be eligible for transportation services provided by the school district or must be eligible for transportation reimbursement from the district with funds appropriated by the General Assembly for that purpose. Should the General Assembly fail to appropriate funds for this purpose, receiving school districts must be under no obligation.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With funds appropriated by the General Assembly, the department shall reimburse receiving school districts for transportation expenses as provided in subsection (B).  The rate of reimbursement must be pursuant to Board of Education regulations.</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100.</w:t>
      </w:r>
      <w:r w:rsidRPr="005248B0">
        <w:rPr>
          <w:u w:color="000000" w:themeColor="text1"/>
        </w:rPr>
        <w:tab/>
      </w:r>
      <w:r w:rsidRPr="005248B0">
        <w:rPr>
          <w:u w:color="000000" w:themeColor="text1"/>
        </w:rPr>
        <w:tab/>
        <w:t>(A)</w:t>
      </w:r>
      <w:r w:rsidRPr="005248B0">
        <w:rPr>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Districts shall receive one hundred percent of the base student cost from the State for nonresident students enrolled pursuant to this chapter.</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 xml:space="preserve">110. </w:t>
      </w:r>
      <w:r w:rsidRPr="005248B0">
        <w:rPr>
          <w:u w:color="000000" w:themeColor="text1"/>
        </w:rPr>
        <w:tab/>
        <w:t>(A)</w:t>
      </w:r>
      <w:r w:rsidRPr="005248B0">
        <w:rPr>
          <w:u w:color="000000" w:themeColor="text1"/>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the initial transfer of a student from his district of residence if the sport in which the student wishes to participate is not offered in the student’s previous school.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student may not gain eligibility to participate in extracurricular activities in violation of policies governing eligibility as a result of an enrollment transfer to another school.</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120.</w:t>
      </w:r>
      <w:r w:rsidRPr="005248B0">
        <w:rPr>
          <w:u w:color="000000" w:themeColor="text1"/>
        </w:rPr>
        <w:tab/>
        <w:t>(A)</w:t>
      </w:r>
      <w:r w:rsidRPr="005248B0">
        <w:rPr>
          <w:u w:color="000000" w:themeColor="text1"/>
        </w:rPr>
        <w:tab/>
        <w:t xml:space="preserve">A receiving district shall accept credits for a course completed in another accredited school and shall apply those credits toward the student’s requirements for graduation.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The receiving district shall award a diploma to a nonresident student if the student meets all state requirements for graduation.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130.</w:t>
      </w:r>
      <w:r w:rsidRPr="005248B0">
        <w:rPr>
          <w:u w:color="000000" w:themeColor="text1"/>
        </w:rPr>
        <w:tab/>
        <w:t>Open Enrollment does not preclude a school district from contracting with other school districts, educational service providers, or other entities approved by the State to provide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135.</w:t>
      </w:r>
      <w:r w:rsidRPr="005248B0">
        <w:rPr>
          <w:u w:color="000000" w:themeColor="text1"/>
        </w:rPr>
        <w:tab/>
      </w:r>
      <w:r w:rsidRPr="005248B0">
        <w:rPr>
          <w:u w:color="000000" w:themeColor="text1"/>
        </w:rPr>
        <w:tab/>
        <w:t>(A)</w:t>
      </w:r>
      <w:r w:rsidRPr="005248B0">
        <w:rPr>
          <w:u w:color="000000" w:themeColor="text1"/>
        </w:rPr>
        <w:tab/>
        <w:t>A school district may apply to the State Board of Education for a waiver to phase in the implementation of the ‘School District Choice and Open Enrollment Programs’ required by this chapter on an alternate schedule proposed by the district other than as required by this chapter.  The State Board of Education may grant the waiver request upon good cause shown.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also may apply to the State Board of Education, separately from the waiver authorized by subsection (A), for a waiver of the requirement in Section 59</w:t>
      </w:r>
      <w:r w:rsidRPr="005248B0">
        <w:rPr>
          <w:u w:color="000000" w:themeColor="text1"/>
        </w:rPr>
        <w:noBreakHyphen/>
        <w:t>62</w:t>
      </w:r>
      <w:r w:rsidRPr="005248B0">
        <w:rPr>
          <w:u w:color="000000" w:themeColor="text1"/>
        </w:rPr>
        <w:noBreakHyphen/>
        <w:t>70 that the district accept students at a particular school residing outside the school’s attendance area not in excess of three percent of the school’s highest average daily membership in any year over the preceding ten</w:t>
      </w:r>
      <w:r w:rsidRPr="005248B0">
        <w:rPr>
          <w:u w:color="000000" w:themeColor="text1"/>
        </w:rPr>
        <w:noBreakHyphen/>
        <w:t>year period with this requirement phased in at a yearly increase of one percent of the school’s previous year’s average daily membership of the school in the immediately preceding year.  The Board of Education may grant the waiver request upon good cause shown.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In addition to the other waiver requests permitted by this section, a school district in the process of consolidation may request a waiver from all requirements of this chapter until the consolidation is completed.  Thereafter, the provisions of this chapter then must apply to the district in the manner specified in the waiver request.  The State Board of Education may grant the waiver request upon good cause shown.</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(D)</w:t>
      </w:r>
      <w:r w:rsidRPr="005248B0">
        <w:rPr>
          <w:snapToGrid w:val="0"/>
        </w:rPr>
        <w:tab/>
        <w:t xml:space="preserve">The State Board of Education shall promulgate a regulation to define the term ‘good cause’ as it is to be applied in this section. </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140.</w:t>
      </w:r>
      <w:r w:rsidRPr="005248B0">
        <w:rPr>
          <w:u w:color="000000" w:themeColor="text1"/>
        </w:rPr>
        <w:tab/>
      </w:r>
      <w:r w:rsidRPr="005248B0">
        <w:rPr>
          <w:u w:color="000000" w:themeColor="text1"/>
        </w:rPr>
        <w:tab/>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Pr="005248B0">
        <w:rPr>
          <w:u w:color="000000" w:themeColor="text1"/>
        </w:rPr>
        <w:noBreakHyphen/>
        <w:t>62</w:t>
      </w:r>
      <w:r w:rsidRPr="005248B0">
        <w:rPr>
          <w:u w:color="000000" w:themeColor="text1"/>
        </w:rPr>
        <w:noBreakHyphen/>
        <w:t>150.</w:t>
      </w:r>
      <w:r w:rsidRPr="005248B0">
        <w:rPr>
          <w:u w:color="000000" w:themeColor="text1"/>
        </w:rPr>
        <w:tab/>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fiscal year; provided that for Fiscal Year 2013</w:t>
      </w:r>
      <w:r w:rsidRPr="005248B0">
        <w:rPr>
          <w:u w:color="000000" w:themeColor="text1"/>
        </w:rPr>
        <w:noBreakHyphen/>
        <w:t>2014 the cost of implementation must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SECTION</w:t>
      </w:r>
      <w:r w:rsidRPr="005248B0">
        <w:rPr>
          <w:u w:color="000000" w:themeColor="text1"/>
        </w:rPr>
        <w:tab/>
        <w:t>2.</w:t>
      </w:r>
      <w:r w:rsidRPr="005248B0">
        <w:rPr>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D38D1" w:rsidRPr="005248B0" w:rsidRDefault="004D38D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rPr>
          <w:u w:color="000000" w:themeColor="text1"/>
        </w:rPr>
        <w:t>SECTION</w:t>
      </w:r>
      <w:r w:rsidRPr="005248B0">
        <w:rPr>
          <w:u w:color="000000" w:themeColor="text1"/>
        </w:rPr>
        <w:tab/>
        <w:t>3.</w:t>
      </w:r>
      <w:r w:rsidRPr="005248B0">
        <w:rPr>
          <w:u w:color="000000" w:themeColor="text1"/>
        </w:rPr>
        <w:tab/>
        <w:t>This act takes effect upon approval by the Governor.</w:t>
      </w:r>
    </w:p>
    <w:p w:rsidR="004D38D1" w:rsidRPr="005248B0" w:rsidRDefault="004D38D1"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248B0">
        <w:noBreakHyphen/>
      </w:r>
      <w:r w:rsidRPr="005248B0">
        <w:noBreakHyphen/>
      </w:r>
      <w:r w:rsidRPr="005248B0">
        <w:noBreakHyphen/>
      </w:r>
      <w:r w:rsidRPr="005248B0">
        <w:noBreakHyphen/>
        <w:t>XX</w:t>
      </w:r>
      <w:r w:rsidRPr="005248B0">
        <w:noBreakHyphen/>
      </w:r>
      <w:r w:rsidRPr="005248B0">
        <w:noBreakHyphen/>
      </w:r>
      <w:r w:rsidRPr="005248B0">
        <w:noBreakHyphen/>
      </w:r>
      <w:r w:rsidRPr="005248B0">
        <w:noBreakHyphen/>
      </w:r>
    </w:p>
    <w:p w:rsidR="003A7A36" w:rsidRDefault="003A7A36" w:rsidP="004D38D1">
      <w:pPr>
        <w:pStyle w:val="BillDots0"/>
        <w:tabs>
          <w:tab w:val="clear" w:pos="216"/>
          <w:tab w:val="clear" w:pos="432"/>
          <w:tab w:val="clear" w:pos="648"/>
          <w:tab w:val="clear" w:pos="864"/>
          <w:tab w:val="clear" w:pos="1080"/>
          <w:tab w:val="clear" w:pos="1296"/>
          <w:tab w:val="clear" w:pos="5904"/>
          <w:tab w:val="right" w:pos="5933"/>
        </w:tabs>
      </w:pPr>
    </w:p>
    <w:sectPr w:rsidR="003A7A36" w:rsidSect="00E6709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427EC5-4B7A-4FB1-9D32-DECA2B815B0C}"/>
    <w:embedBold r:id="rId2" w:fontKey="{1970FE38-861D-40C6-BF5C-97F9AC882620}"/>
  </w:font>
  <w:font w:name="Calibri">
    <w:panose1 w:val="020F0502020204030204"/>
    <w:charset w:val="00"/>
    <w:family w:val="swiss"/>
    <w:pitch w:val="variable"/>
    <w:sig w:usb0="E10002FF" w:usb1="4000ACFF" w:usb2="00000009" w:usb3="00000000" w:csb0="0000019F" w:csb1="00000000"/>
    <w:embedRegular r:id="rId3" w:fontKey="{9DD5E06C-2702-4BBE-A30B-966791690435}"/>
  </w:font>
  <w:font w:name="Cambria">
    <w:panose1 w:val="02040503050406030204"/>
    <w:charset w:val="00"/>
    <w:family w:val="roman"/>
    <w:pitch w:val="variable"/>
    <w:sig w:usb0="E00002FF" w:usb1="400004FF" w:usb2="00000000" w:usb3="00000000" w:csb0="0000019F" w:csb1="00000000"/>
    <w:embedRegular r:id="rId4" w:fontKey="{AFA4EFC3-B2C4-451D-B503-F12BA40D3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8D1" w:rsidRPr="003A7A36" w:rsidRDefault="004D38D1" w:rsidP="003A7A36">
    <w:pPr>
      <w:pStyle w:val="Footer"/>
      <w:tabs>
        <w:tab w:val="clear" w:pos="4680"/>
        <w:tab w:val="clear" w:pos="9360"/>
        <w:tab w:val="center" w:pos="2995"/>
      </w:tabs>
      <w:spacing w:before="120"/>
    </w:pPr>
    <w:r>
      <w:t>[313-</w:t>
    </w:r>
    <w:r w:rsidR="00302C2E">
      <w:fldChar w:fldCharType="begin"/>
    </w:r>
    <w:r w:rsidR="00302C2E">
      <w:instrText xml:space="preserve"> PAGE  \* MERGEFORMAT </w:instrText>
    </w:r>
    <w:r w:rsidR="00302C2E">
      <w:fldChar w:fldCharType="separate"/>
    </w:r>
    <w:r w:rsidR="008F6A51">
      <w:rPr>
        <w:noProof/>
      </w:rPr>
      <w:t>1</w:t>
    </w:r>
    <w:r w:rsidR="00302C2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096" w:rsidRPr="003A7A36" w:rsidRDefault="004D38D1" w:rsidP="003A7A36">
    <w:pPr>
      <w:pStyle w:val="Footer"/>
      <w:tabs>
        <w:tab w:val="clear" w:pos="4680"/>
        <w:tab w:val="clear" w:pos="9360"/>
        <w:tab w:val="center" w:pos="2995"/>
      </w:tabs>
      <w:spacing w:before="120"/>
    </w:pPr>
    <w:r>
      <w:t>[313]</w:t>
    </w:r>
    <w:r>
      <w:tab/>
    </w:r>
    <w:r w:rsidR="00587FF1">
      <w:fldChar w:fldCharType="begin"/>
    </w:r>
    <w:r>
      <w:instrText xml:space="preserve"> PAGE  \* MERGEFORMAT </w:instrText>
    </w:r>
    <w:r w:rsidR="00587FF1">
      <w:fldChar w:fldCharType="separate"/>
    </w:r>
    <w:r>
      <w:rPr>
        <w:noProof/>
      </w:rPr>
      <w:t>14</w:t>
    </w:r>
    <w:r w:rsidR="00587F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64682"/>
    <w:rsid w:val="00082277"/>
    <w:rsid w:val="00084E41"/>
    <w:rsid w:val="000965A1"/>
    <w:rsid w:val="000A28EA"/>
    <w:rsid w:val="000A3E9A"/>
    <w:rsid w:val="000D576B"/>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B5BC9"/>
    <w:rsid w:val="001D08F2"/>
    <w:rsid w:val="002037CA"/>
    <w:rsid w:val="002047A2"/>
    <w:rsid w:val="002261A6"/>
    <w:rsid w:val="002321B6"/>
    <w:rsid w:val="0023696B"/>
    <w:rsid w:val="002501DB"/>
    <w:rsid w:val="00250967"/>
    <w:rsid w:val="002759C5"/>
    <w:rsid w:val="00277DEE"/>
    <w:rsid w:val="00280D88"/>
    <w:rsid w:val="002858F3"/>
    <w:rsid w:val="00294ABE"/>
    <w:rsid w:val="002A3EB4"/>
    <w:rsid w:val="002C1823"/>
    <w:rsid w:val="002C73E2"/>
    <w:rsid w:val="00300E91"/>
    <w:rsid w:val="00302C2E"/>
    <w:rsid w:val="00325348"/>
    <w:rsid w:val="00361446"/>
    <w:rsid w:val="0036736A"/>
    <w:rsid w:val="00393688"/>
    <w:rsid w:val="003A165E"/>
    <w:rsid w:val="003A7A36"/>
    <w:rsid w:val="003D411E"/>
    <w:rsid w:val="003E0186"/>
    <w:rsid w:val="003E3C1E"/>
    <w:rsid w:val="003E6148"/>
    <w:rsid w:val="00400EAA"/>
    <w:rsid w:val="0041760A"/>
    <w:rsid w:val="0046771C"/>
    <w:rsid w:val="004809EE"/>
    <w:rsid w:val="004B2CBD"/>
    <w:rsid w:val="004C698E"/>
    <w:rsid w:val="004D38D1"/>
    <w:rsid w:val="004E6086"/>
    <w:rsid w:val="00501AB7"/>
    <w:rsid w:val="00511EE9"/>
    <w:rsid w:val="00521E00"/>
    <w:rsid w:val="00532B1B"/>
    <w:rsid w:val="0053458F"/>
    <w:rsid w:val="00534D20"/>
    <w:rsid w:val="00577C6C"/>
    <w:rsid w:val="0058501B"/>
    <w:rsid w:val="00587FF1"/>
    <w:rsid w:val="005D1C59"/>
    <w:rsid w:val="006215AA"/>
    <w:rsid w:val="006340D9"/>
    <w:rsid w:val="00643B8E"/>
    <w:rsid w:val="00665EBC"/>
    <w:rsid w:val="0069470D"/>
    <w:rsid w:val="006A476C"/>
    <w:rsid w:val="006C6A93"/>
    <w:rsid w:val="006E02F9"/>
    <w:rsid w:val="006F6354"/>
    <w:rsid w:val="00751970"/>
    <w:rsid w:val="00753C04"/>
    <w:rsid w:val="00756946"/>
    <w:rsid w:val="00757F80"/>
    <w:rsid w:val="00771EEC"/>
    <w:rsid w:val="00781EA0"/>
    <w:rsid w:val="00786819"/>
    <w:rsid w:val="007A325A"/>
    <w:rsid w:val="007C3491"/>
    <w:rsid w:val="007C7ACC"/>
    <w:rsid w:val="007D338A"/>
    <w:rsid w:val="007F1523"/>
    <w:rsid w:val="007F509E"/>
    <w:rsid w:val="007F5799"/>
    <w:rsid w:val="007F6947"/>
    <w:rsid w:val="00807BA4"/>
    <w:rsid w:val="00850140"/>
    <w:rsid w:val="00872729"/>
    <w:rsid w:val="008F4429"/>
    <w:rsid w:val="008F6A51"/>
    <w:rsid w:val="00932670"/>
    <w:rsid w:val="009352BB"/>
    <w:rsid w:val="00990668"/>
    <w:rsid w:val="009F0C77"/>
    <w:rsid w:val="009F4DD1"/>
    <w:rsid w:val="009F7AA9"/>
    <w:rsid w:val="00A64E80"/>
    <w:rsid w:val="00A741D9"/>
    <w:rsid w:val="00A746C5"/>
    <w:rsid w:val="00A9741D"/>
    <w:rsid w:val="00AD4B17"/>
    <w:rsid w:val="00AE61E7"/>
    <w:rsid w:val="00B01AC8"/>
    <w:rsid w:val="00B1134A"/>
    <w:rsid w:val="00B26FA6"/>
    <w:rsid w:val="00B4649A"/>
    <w:rsid w:val="00B7048F"/>
    <w:rsid w:val="00B741CB"/>
    <w:rsid w:val="00B93393"/>
    <w:rsid w:val="00B934F3"/>
    <w:rsid w:val="00BB6347"/>
    <w:rsid w:val="00BD2134"/>
    <w:rsid w:val="00BE5D4C"/>
    <w:rsid w:val="00C038D8"/>
    <w:rsid w:val="00C045DD"/>
    <w:rsid w:val="00C3136F"/>
    <w:rsid w:val="00C3483A"/>
    <w:rsid w:val="00C665B2"/>
    <w:rsid w:val="00C74E9D"/>
    <w:rsid w:val="00C82FD3"/>
    <w:rsid w:val="00CB3AED"/>
    <w:rsid w:val="00CC6B7B"/>
    <w:rsid w:val="00CD3619"/>
    <w:rsid w:val="00CF4447"/>
    <w:rsid w:val="00CF53F2"/>
    <w:rsid w:val="00D21D53"/>
    <w:rsid w:val="00D405E7"/>
    <w:rsid w:val="00D41D56"/>
    <w:rsid w:val="00D6260D"/>
    <w:rsid w:val="00D6662B"/>
    <w:rsid w:val="00D95E2F"/>
    <w:rsid w:val="00D970A9"/>
    <w:rsid w:val="00DB3AC0"/>
    <w:rsid w:val="00DB6989"/>
    <w:rsid w:val="00DE68F0"/>
    <w:rsid w:val="00DF3845"/>
    <w:rsid w:val="00DF7E17"/>
    <w:rsid w:val="00E14550"/>
    <w:rsid w:val="00E215ED"/>
    <w:rsid w:val="00E26058"/>
    <w:rsid w:val="00E414B2"/>
    <w:rsid w:val="00EB00A2"/>
    <w:rsid w:val="00EB1BF3"/>
    <w:rsid w:val="00EC6A22"/>
    <w:rsid w:val="00EF3EEE"/>
    <w:rsid w:val="00EF4E73"/>
    <w:rsid w:val="00F11E82"/>
    <w:rsid w:val="00F149A7"/>
    <w:rsid w:val="00F20B27"/>
    <w:rsid w:val="00F4162D"/>
    <w:rsid w:val="00F443A6"/>
    <w:rsid w:val="00F50BAF"/>
    <w:rsid w:val="00F52C10"/>
    <w:rsid w:val="00F81FFD"/>
    <w:rsid w:val="00F85228"/>
    <w:rsid w:val="00FB6773"/>
    <w:rsid w:val="00FC5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7592E3-7F68-4A98-BD63-09A116F9F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 w:type="character" w:styleId="Hyperlink">
    <w:name w:val="Hyperlink"/>
    <w:basedOn w:val="DefaultParagraphFont"/>
    <w:uiPriority w:val="99"/>
    <w:unhideWhenUsed/>
    <w:rsid w:val="00AE6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30-13.docx" TargetMode="External"/><Relationship Id="rId13" Type="http://schemas.openxmlformats.org/officeDocument/2006/relationships/hyperlink" Target="file:///p:\pprever\2013-14\313_201303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3\01-30-13.docx" TargetMode="External"/><Relationship Id="rId12" Type="http://schemas.openxmlformats.org/officeDocument/2006/relationships/hyperlink" Target="file:///p:\pprever\2013-14\313_2013013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13_201303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5-13.docx" TargetMode="External"/><Relationship Id="rId5" Type="http://schemas.openxmlformats.org/officeDocument/2006/relationships/footnotes" Target="footnotes.xml"/><Relationship Id="rId15" Type="http://schemas.openxmlformats.org/officeDocument/2006/relationships/hyperlink" Target="file:///p:\pprever\2013-14\313_20130319.docx" TargetMode="External"/><Relationship Id="rId10" Type="http://schemas.openxmlformats.org/officeDocument/2006/relationships/hyperlink" Target="file:///h:\SJ%20Archive\2013\03-19-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3\03-14-13.docx" TargetMode="External"/><Relationship Id="rId14" Type="http://schemas.openxmlformats.org/officeDocument/2006/relationships/hyperlink" Target="file:///p:\pprever\2013-14\313_2013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676F9-FD57-47EE-B632-D639AD1C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5024</Words>
  <Characters>28643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313: School district choice program and open enrollment program - South Carolina Legislature Online</dc:title>
  <dc:subject/>
  <dc:creator>angiemorgan</dc:creator>
  <cp:keywords/>
  <dc:description/>
  <cp:lastModifiedBy>N Cumfer</cp:lastModifiedBy>
  <cp:revision>11</cp:revision>
  <cp:lastPrinted>2013-01-30T13:55:00Z</cp:lastPrinted>
  <dcterms:created xsi:type="dcterms:W3CDTF">2013-03-20T16:32:00Z</dcterms:created>
  <dcterms:modified xsi:type="dcterms:W3CDTF">2014-12-04T20:37:00Z</dcterms:modified>
</cp:coreProperties>
</file>