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E32" w:rsidRDefault="006B5E32" w:rsidP="006B5E32">
      <w:pPr>
        <w:widowControl w:val="0"/>
        <w:jc w:val="center"/>
      </w:pPr>
      <w:r w:rsidRPr="006B5E32">
        <w:rPr>
          <w:b/>
        </w:rPr>
        <w:t>South Carolina General Assembly</w:t>
      </w:r>
    </w:p>
    <w:p w:rsidR="006B5E32" w:rsidRDefault="006B5E32" w:rsidP="006B5E32">
      <w:pPr>
        <w:widowControl w:val="0"/>
        <w:jc w:val="center"/>
      </w:pPr>
      <w:r>
        <w:t>120th Session, 2013-2014</w:t>
      </w:r>
    </w:p>
    <w:p w:rsidR="006B5E32" w:rsidRDefault="006B5E32" w:rsidP="006B5E32">
      <w:pPr>
        <w:widowControl w:val="0"/>
        <w:jc w:val="left"/>
      </w:pPr>
    </w:p>
    <w:p w:rsidR="006B5E32" w:rsidRDefault="006B5E32" w:rsidP="006B5E32">
      <w:pPr>
        <w:widowControl w:val="0"/>
        <w:jc w:val="left"/>
        <w:rPr>
          <w:b/>
        </w:rPr>
      </w:pPr>
      <w:r w:rsidRPr="006B5E32">
        <w:rPr>
          <w:b/>
        </w:rPr>
        <w:t>H. 3203</w:t>
      </w:r>
    </w:p>
    <w:p w:rsidR="006B5E32" w:rsidRDefault="006B5E32" w:rsidP="006B5E32">
      <w:pPr>
        <w:widowControl w:val="0"/>
        <w:jc w:val="left"/>
        <w:rPr>
          <w:b/>
        </w:rPr>
      </w:pPr>
    </w:p>
    <w:p w:rsidR="006B5E32" w:rsidRDefault="006B5E32" w:rsidP="006B5E32">
      <w:pPr>
        <w:widowControl w:val="0"/>
        <w:jc w:val="left"/>
      </w:pPr>
      <w:r w:rsidRPr="006B5E32">
        <w:rPr>
          <w:b/>
        </w:rPr>
        <w:t>STATUS INFORMATION</w:t>
      </w:r>
    </w:p>
    <w:p w:rsidR="006B5E32" w:rsidRDefault="006B5E32" w:rsidP="006B5E32">
      <w:pPr>
        <w:widowControl w:val="0"/>
        <w:jc w:val="left"/>
      </w:pPr>
    </w:p>
    <w:p w:rsidR="006B5E32" w:rsidRDefault="006B5E32" w:rsidP="006B5E32">
      <w:pPr>
        <w:widowControl w:val="0"/>
        <w:jc w:val="left"/>
      </w:pPr>
      <w:r>
        <w:t>Concurrent Resolution</w:t>
      </w:r>
    </w:p>
    <w:p w:rsidR="006B5E32" w:rsidRDefault="006B5E32" w:rsidP="006B5E32">
      <w:pPr>
        <w:widowControl w:val="0"/>
        <w:jc w:val="left"/>
      </w:pPr>
      <w:r>
        <w:t>Sponsors: Rep. Whitmire</w:t>
      </w:r>
    </w:p>
    <w:p w:rsidR="006B5E32" w:rsidRDefault="006B5E32" w:rsidP="006B5E32">
      <w:pPr>
        <w:widowControl w:val="0"/>
        <w:jc w:val="left"/>
      </w:pPr>
      <w:r>
        <w:t>Document Path: l:\council\bills\rm\1038htc13.docx</w:t>
      </w:r>
    </w:p>
    <w:p w:rsidR="006B5E32" w:rsidRDefault="006B5E32" w:rsidP="006B5E32">
      <w:pPr>
        <w:widowControl w:val="0"/>
        <w:jc w:val="left"/>
      </w:pPr>
    </w:p>
    <w:p w:rsidR="00885C72" w:rsidRDefault="00885C72" w:rsidP="006B5E32">
      <w:pPr>
        <w:widowControl w:val="0"/>
        <w:jc w:val="left"/>
      </w:pPr>
      <w:r>
        <w:t>Introduced in the House on January 8, 2013</w:t>
      </w:r>
    </w:p>
    <w:p w:rsidR="00885C72" w:rsidRDefault="00885C72" w:rsidP="006B5E32">
      <w:pPr>
        <w:widowControl w:val="0"/>
        <w:jc w:val="left"/>
      </w:pPr>
      <w:r>
        <w:t>Introduced in the Senate on January 9, 2013</w:t>
      </w:r>
    </w:p>
    <w:p w:rsidR="00885C72" w:rsidRDefault="00885C72" w:rsidP="006B5E32">
      <w:pPr>
        <w:widowControl w:val="0"/>
        <w:jc w:val="left"/>
      </w:pPr>
      <w:r>
        <w:t>Adopted by the General Assembly on February 14, 2013</w:t>
      </w:r>
    </w:p>
    <w:p w:rsidR="00885C72" w:rsidRDefault="00885C72" w:rsidP="006B5E32">
      <w:pPr>
        <w:widowControl w:val="0"/>
        <w:jc w:val="left"/>
      </w:pPr>
    </w:p>
    <w:p w:rsidR="006B5E32" w:rsidRDefault="006B5E32" w:rsidP="006B5E32">
      <w:pPr>
        <w:widowControl w:val="0"/>
        <w:jc w:val="left"/>
      </w:pPr>
      <w:r>
        <w:t xml:space="preserve">Summary: </w:t>
      </w:r>
      <w:r w:rsidR="00842B91">
        <w:t>Purple Heart Recipients</w:t>
      </w:r>
    </w:p>
    <w:p w:rsidR="006B5E32" w:rsidRDefault="006B5E32" w:rsidP="006B5E32">
      <w:pPr>
        <w:widowControl w:val="0"/>
        <w:jc w:val="left"/>
      </w:pPr>
    </w:p>
    <w:p w:rsidR="006B5E32" w:rsidRDefault="006B5E32" w:rsidP="006B5E32">
      <w:pPr>
        <w:widowControl w:val="0"/>
        <w:jc w:val="left"/>
      </w:pPr>
    </w:p>
    <w:p w:rsidR="006B5E32" w:rsidRDefault="006B5E32" w:rsidP="006B5E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5E32">
        <w:rPr>
          <w:b/>
        </w:rPr>
        <w:t>HISTORY OF LEGISLATIVE ACTIONS</w:t>
      </w:r>
    </w:p>
    <w:p w:rsidR="006B5E32" w:rsidRDefault="006B5E32" w:rsidP="006B5E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5E32" w:rsidRPr="006B5E32" w:rsidRDefault="006B5E32" w:rsidP="006B5E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5E32">
        <w:rPr>
          <w:u w:val="single"/>
        </w:rPr>
        <w:tab/>
        <w:t>Date</w:t>
      </w:r>
      <w:r w:rsidRPr="006B5E32">
        <w:rPr>
          <w:u w:val="single"/>
        </w:rPr>
        <w:tab/>
        <w:t>Body</w:t>
      </w:r>
      <w:r w:rsidRPr="006B5E32">
        <w:rPr>
          <w:u w:val="single"/>
        </w:rPr>
        <w:tab/>
        <w:t>Action Description with journal page number</w:t>
      </w:r>
      <w:r w:rsidRPr="006B5E32">
        <w:rPr>
          <w:u w:val="single"/>
        </w:rPr>
        <w:tab/>
      </w:r>
      <w:bookmarkStart w:id="0" w:name="_GoBack"/>
      <w:bookmarkEnd w:id="0"/>
    </w:p>
    <w:p w:rsidR="00BF59B2" w:rsidRDefault="00BF59B2" w:rsidP="00BF59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D631F8">
        <w:t>Intr</w:t>
      </w:r>
      <w:r>
        <w:t xml:space="preserve">oduced, adopted, sent to Senate </w:t>
      </w:r>
      <w:r w:rsidRPr="00D631F8">
        <w:t>(</w:t>
      </w:r>
      <w:hyperlink r:id="rId7" w:history="1">
        <w:r w:rsidRPr="00D631F8">
          <w:rPr>
            <w:rStyle w:val="Hyperlink"/>
          </w:rPr>
          <w:t>House Journal</w:t>
        </w:r>
        <w:r w:rsidRPr="00D631F8">
          <w:rPr>
            <w:rStyle w:val="Hyperlink"/>
          </w:rPr>
          <w:noBreakHyphen/>
          <w:t>page 25</w:t>
        </w:r>
      </w:hyperlink>
      <w:r w:rsidRPr="00D631F8">
        <w:t>)</w:t>
      </w:r>
    </w:p>
    <w:p w:rsidR="00BF59B2" w:rsidRDefault="00BF59B2" w:rsidP="00BF59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Senate</w:t>
      </w:r>
      <w:r>
        <w:tab/>
      </w:r>
      <w:r w:rsidRPr="00D631F8">
        <w:t>Introduced (</w:t>
      </w:r>
      <w:hyperlink r:id="rId8" w:history="1">
        <w:r w:rsidRPr="00D631F8">
          <w:rPr>
            <w:rStyle w:val="Hyperlink"/>
          </w:rPr>
          <w:t>Senate Journal</w:t>
        </w:r>
        <w:r w:rsidRPr="00D631F8">
          <w:rPr>
            <w:rStyle w:val="Hyperlink"/>
          </w:rPr>
          <w:noBreakHyphen/>
          <w:t>page 13</w:t>
        </w:r>
      </w:hyperlink>
      <w:r w:rsidRPr="00D631F8">
        <w:t>)</w:t>
      </w:r>
    </w:p>
    <w:p w:rsidR="00BF59B2" w:rsidRDefault="00BF59B2" w:rsidP="00BF59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Senate</w:t>
      </w:r>
      <w:r>
        <w:tab/>
      </w:r>
      <w:r w:rsidRPr="00D631F8">
        <w:t>R</w:t>
      </w:r>
      <w:r>
        <w:t xml:space="preserve">eferred to Committee on </w:t>
      </w:r>
      <w:r w:rsidRPr="00D631F8">
        <w:rPr>
          <w:b/>
        </w:rPr>
        <w:t>General</w:t>
      </w:r>
      <w:r>
        <w:t xml:space="preserve"> </w:t>
      </w:r>
      <w:r w:rsidRPr="00D631F8">
        <w:t>(</w:t>
      </w:r>
      <w:hyperlink r:id="rId9" w:history="1">
        <w:r w:rsidRPr="00D631F8">
          <w:rPr>
            <w:rStyle w:val="Hyperlink"/>
          </w:rPr>
          <w:t>Senate Journal</w:t>
        </w:r>
        <w:r w:rsidRPr="00D631F8">
          <w:rPr>
            <w:rStyle w:val="Hyperlink"/>
          </w:rPr>
          <w:noBreakHyphen/>
          <w:t>page 13</w:t>
        </w:r>
      </w:hyperlink>
      <w:r w:rsidRPr="00D631F8">
        <w:t>)</w:t>
      </w:r>
    </w:p>
    <w:p w:rsidR="00BF59B2" w:rsidRDefault="00BF59B2" w:rsidP="00BF59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2/12/2013</w:t>
      </w:r>
      <w:r>
        <w:tab/>
        <w:t>Senate</w:t>
      </w:r>
      <w:r>
        <w:tab/>
        <w:t xml:space="preserve">Polled out of committee </w:t>
      </w:r>
      <w:r w:rsidRPr="00D631F8">
        <w:rPr>
          <w:b/>
        </w:rPr>
        <w:t>General</w:t>
      </w:r>
      <w:r>
        <w:t xml:space="preserve"> </w:t>
      </w:r>
      <w:r w:rsidRPr="00D631F8">
        <w:t>(</w:t>
      </w:r>
      <w:hyperlink r:id="rId10" w:history="1">
        <w:r w:rsidRPr="00D631F8">
          <w:rPr>
            <w:rStyle w:val="Hyperlink"/>
          </w:rPr>
          <w:t>Senate Journal</w:t>
        </w:r>
        <w:r w:rsidRPr="00D631F8">
          <w:rPr>
            <w:rStyle w:val="Hyperlink"/>
          </w:rPr>
          <w:noBreakHyphen/>
          <w:t>page 10</w:t>
        </w:r>
      </w:hyperlink>
      <w:r w:rsidRPr="00D631F8">
        <w:t>)</w:t>
      </w:r>
    </w:p>
    <w:p w:rsidR="00BF59B2" w:rsidRDefault="00BF59B2" w:rsidP="00BF59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2/12/2013</w:t>
      </w:r>
      <w:r>
        <w:tab/>
        <w:t>Senate</w:t>
      </w:r>
      <w:r>
        <w:tab/>
      </w:r>
      <w:r w:rsidRPr="00D631F8">
        <w:t>Comm</w:t>
      </w:r>
      <w:r>
        <w:t xml:space="preserve">ittee report: Favorable </w:t>
      </w:r>
      <w:r w:rsidRPr="00D631F8">
        <w:rPr>
          <w:b/>
        </w:rPr>
        <w:t>General</w:t>
      </w:r>
      <w:r>
        <w:t xml:space="preserve"> </w:t>
      </w:r>
      <w:r w:rsidRPr="00D631F8">
        <w:t>(</w:t>
      </w:r>
      <w:hyperlink r:id="rId11" w:history="1">
        <w:r w:rsidRPr="00D631F8">
          <w:rPr>
            <w:rStyle w:val="Hyperlink"/>
          </w:rPr>
          <w:t>Senate Journal</w:t>
        </w:r>
        <w:r w:rsidRPr="00D631F8">
          <w:rPr>
            <w:rStyle w:val="Hyperlink"/>
          </w:rPr>
          <w:noBreakHyphen/>
          <w:t>page 10</w:t>
        </w:r>
      </w:hyperlink>
      <w:r w:rsidRPr="00D631F8">
        <w:t>)</w:t>
      </w:r>
    </w:p>
    <w:p w:rsidR="00BF59B2" w:rsidRDefault="00BF59B2" w:rsidP="00BF59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2/13/2013</w:t>
      </w:r>
      <w:r>
        <w:tab/>
      </w:r>
      <w:r>
        <w:tab/>
      </w:r>
      <w:r w:rsidRPr="00D631F8">
        <w:t>Scrivener's error corrected</w:t>
      </w:r>
    </w:p>
    <w:p w:rsidR="00BF59B2" w:rsidRDefault="00BF59B2" w:rsidP="00BF59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2/14/2013</w:t>
      </w:r>
      <w:r>
        <w:tab/>
        <w:t>Senate</w:t>
      </w:r>
      <w:r>
        <w:tab/>
      </w:r>
      <w:r w:rsidRPr="00D631F8">
        <w:t>Adopted, ret</w:t>
      </w:r>
      <w:r>
        <w:t xml:space="preserve">urned to House with concurrence </w:t>
      </w:r>
      <w:r w:rsidRPr="00D631F8">
        <w:t>(</w:t>
      </w:r>
      <w:hyperlink r:id="rId12" w:history="1">
        <w:r w:rsidRPr="00D631F8">
          <w:rPr>
            <w:rStyle w:val="Hyperlink"/>
          </w:rPr>
          <w:t>Senate Journal</w:t>
        </w:r>
        <w:r w:rsidRPr="00D631F8">
          <w:rPr>
            <w:rStyle w:val="Hyperlink"/>
          </w:rPr>
          <w:noBreakHyphen/>
          <w:t>page 34</w:t>
        </w:r>
      </w:hyperlink>
      <w:r w:rsidRPr="00D631F8">
        <w:t>)</w:t>
      </w:r>
    </w:p>
    <w:p w:rsidR="00BF59B2" w:rsidRDefault="00BF59B2" w:rsidP="00BF59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5E32" w:rsidRPr="006B5E32" w:rsidRDefault="006B5E32" w:rsidP="006B5E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5E32" w:rsidRDefault="006B5E32" w:rsidP="006B5E32">
      <w:r w:rsidRPr="006B5E32">
        <w:rPr>
          <w:b/>
        </w:rPr>
        <w:t>VERSIONS OF THIS BILL</w:t>
      </w:r>
    </w:p>
    <w:p w:rsidR="006B5E32" w:rsidRDefault="006B5E32" w:rsidP="006B5E32"/>
    <w:p w:rsidR="006B5E32" w:rsidRDefault="00996CD1" w:rsidP="006B5E32">
      <w:hyperlink r:id="rId13" w:history="1">
        <w:r w:rsidR="006B5E32">
          <w:rPr>
            <w:rStyle w:val="Hyperlink"/>
          </w:rPr>
          <w:t>1/8/2013</w:t>
        </w:r>
      </w:hyperlink>
    </w:p>
    <w:p w:rsidR="00C17DA6" w:rsidRDefault="00996CD1" w:rsidP="006B5E32">
      <w:hyperlink r:id="rId14" w:history="1">
        <w:r w:rsidR="00C17DA6" w:rsidRPr="00C17DA6">
          <w:rPr>
            <w:rStyle w:val="Hyperlink"/>
          </w:rPr>
          <w:t>2/12/2013</w:t>
        </w:r>
      </w:hyperlink>
    </w:p>
    <w:p w:rsidR="006D6D5A" w:rsidRDefault="00996CD1" w:rsidP="006B5E32">
      <w:hyperlink r:id="rId15" w:history="1">
        <w:r w:rsidR="006D6D5A" w:rsidRPr="006D6D5A">
          <w:rPr>
            <w:rStyle w:val="Hyperlink"/>
          </w:rPr>
          <w:t>2/13/2013</w:t>
        </w:r>
      </w:hyperlink>
    </w:p>
    <w:p w:rsidR="006B5E32" w:rsidRDefault="006B5E32" w:rsidP="006B5E32"/>
    <w:p w:rsidR="006B5E32" w:rsidRDefault="006B5E32" w:rsidP="006B5E32">
      <w:pPr>
        <w:sectPr w:rsidR="006B5E32" w:rsidSect="006B5E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D6D5A" w:rsidRDefault="006D6D5A" w:rsidP="001D7F4F">
      <w:pPr>
        <w:pStyle w:val="BillDots"/>
      </w:pPr>
      <w:r>
        <w:lastRenderedPageBreak/>
        <w:t>POLLED OUT OF COMMITTEE</w:t>
      </w:r>
    </w:p>
    <w:p w:rsidR="006D6D5A" w:rsidRDefault="006D6D5A" w:rsidP="001D7F4F">
      <w:pPr>
        <w:pStyle w:val="BillDots"/>
      </w:pPr>
      <w:r>
        <w:t>MAJORITY FAVORABLE</w:t>
      </w:r>
    </w:p>
    <w:p w:rsidR="006D6D5A" w:rsidRDefault="006D6D5A" w:rsidP="001D7F4F">
      <w:pPr>
        <w:pStyle w:val="BillDots"/>
      </w:pPr>
      <w:r>
        <w:t>February 12, 2013</w:t>
      </w:r>
    </w:p>
    <w:p w:rsidR="006D6D5A" w:rsidRDefault="006D6D5A" w:rsidP="001D7F4F">
      <w:pPr>
        <w:pStyle w:val="BillDots"/>
      </w:pPr>
    </w:p>
    <w:p w:rsidR="006D6D5A" w:rsidRPr="00CE059C" w:rsidRDefault="006D6D5A" w:rsidP="00CE059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3203</w:t>
      </w:r>
    </w:p>
    <w:p w:rsidR="006D6D5A" w:rsidRDefault="006D6D5A" w:rsidP="001D7F4F">
      <w:pPr>
        <w:pStyle w:val="BillDots"/>
      </w:pPr>
    </w:p>
    <w:p w:rsidR="006D6D5A" w:rsidRDefault="006D6D5A" w:rsidP="00CE059C">
      <w:pPr>
        <w:pStyle w:val="BillDots"/>
        <w:jc w:val="center"/>
      </w:pPr>
      <w:r>
        <w:t xml:space="preserve">Introduced by </w:t>
      </w:r>
      <w:r w:rsidRPr="007F2CBF">
        <w:t>Rep. Whitmire</w:t>
      </w:r>
    </w:p>
    <w:p w:rsidR="006D6D5A" w:rsidRDefault="006D6D5A" w:rsidP="001D7F4F">
      <w:pPr>
        <w:pStyle w:val="BillDots"/>
      </w:pPr>
    </w:p>
    <w:p w:rsidR="006D6D5A" w:rsidRDefault="006D6D5A" w:rsidP="005B113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2/12/13--S.</w:t>
      </w:r>
      <w:r>
        <w:tab/>
        <w:t>[SEC 2/13/13 11:45 AM]</w:t>
      </w:r>
    </w:p>
    <w:p w:rsidR="006D6D5A" w:rsidRDefault="006D6D5A" w:rsidP="001D7F4F">
      <w:pPr>
        <w:pStyle w:val="BillDots"/>
      </w:pPr>
      <w:r>
        <w:t>Read the first time January 9, 2013.</w:t>
      </w:r>
    </w:p>
    <w:p w:rsidR="006D6D5A" w:rsidRPr="00CE059C" w:rsidRDefault="006D6D5A" w:rsidP="00CE059C">
      <w:pPr>
        <w:pStyle w:val="BillDots"/>
        <w:jc w:val="center"/>
      </w:pPr>
      <w:r>
        <w:rPr>
          <w:u w:val="single"/>
        </w:rPr>
        <w:t>            </w:t>
      </w:r>
    </w:p>
    <w:p w:rsidR="006D6D5A" w:rsidRDefault="006D6D5A" w:rsidP="001D7F4F">
      <w:pPr>
        <w:pStyle w:val="BillDots"/>
      </w:pPr>
    </w:p>
    <w:p w:rsidR="006D6D5A" w:rsidRPr="00CE059C" w:rsidRDefault="006D6D5A" w:rsidP="00CE059C">
      <w:pPr>
        <w:pStyle w:val="BillDots"/>
        <w:jc w:val="center"/>
      </w:pPr>
      <w:r>
        <w:rPr>
          <w:b/>
        </w:rPr>
        <w:t>THE GENERAL COMMITTEE</w:t>
      </w:r>
    </w:p>
    <w:p w:rsidR="006D6D5A" w:rsidRDefault="006D6D5A" w:rsidP="003D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To whom was referred a Concurrent Resolution (H. 3203) to recognize and honor South Carolina’s Purple Heart recipients and to declare the State of South Carolina a Purple Heart, etc., respectfully</w:t>
      </w:r>
    </w:p>
    <w:p w:rsidR="006D6D5A" w:rsidRPr="00CE059C" w:rsidRDefault="006D6D5A" w:rsidP="00CE059C">
      <w:pPr>
        <w:pStyle w:val="BillDots"/>
        <w:jc w:val="center"/>
      </w:pPr>
      <w:r>
        <w:rPr>
          <w:b/>
        </w:rPr>
        <w:t>REPORT:</w:t>
      </w:r>
    </w:p>
    <w:p w:rsidR="006D6D5A" w:rsidRDefault="006D6D5A" w:rsidP="001D7F4F">
      <w:pPr>
        <w:pStyle w:val="BillDots"/>
      </w:pPr>
      <w:r>
        <w:tab/>
        <w:t>Has polled the Concurrent Resolution out majority favorable.</w:t>
      </w:r>
    </w:p>
    <w:p w:rsidR="006D6D5A" w:rsidRDefault="006D6D5A" w:rsidP="001D7F4F">
      <w:pPr>
        <w:pStyle w:val="BillDots"/>
      </w:pPr>
    </w:p>
    <w:p w:rsidR="006D6D5A" w:rsidRDefault="006D6D5A" w:rsidP="001D7F4F">
      <w:pPr>
        <w:pStyle w:val="BillDots"/>
        <w:sectPr w:rsidR="006D6D5A" w:rsidSect="00CE059C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D6D5A" w:rsidRDefault="006D6D5A" w:rsidP="001D7F4F">
      <w:pPr>
        <w:pStyle w:val="BillDots"/>
      </w:pPr>
    </w:p>
    <w:p w:rsidR="006D6D5A" w:rsidRDefault="006D6D5A" w:rsidP="003D01E8">
      <w:pPr>
        <w:pStyle w:val="Numbersforbills"/>
      </w:pPr>
    </w:p>
    <w:p w:rsidR="006D6D5A" w:rsidRDefault="006D6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D5A" w:rsidRDefault="006D6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D5A" w:rsidRDefault="006D6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D5A" w:rsidRDefault="006D6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D5A" w:rsidRDefault="006D6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D5A" w:rsidRDefault="006D6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D5A" w:rsidRPr="00325348" w:rsidRDefault="006D6D5A" w:rsidP="00B26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6D6D5A" w:rsidRDefault="006D6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D5A" w:rsidRDefault="006D6D5A" w:rsidP="00376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</w:rPr>
        <w:t>RECOGNIZE AND HONOR SOUTH CAROLINA</w:t>
      </w:r>
      <w:r w:rsidRPr="00903A14">
        <w:rPr>
          <w:color w:val="000000" w:themeColor="text1"/>
        </w:rPr>
        <w:t>’</w:t>
      </w:r>
      <w:r>
        <w:rPr>
          <w:color w:val="000000" w:themeColor="text1"/>
        </w:rPr>
        <w:t>S PURPLE HEART RECIPIENTS AND TO DECLARE THE STATE OF SOUTH CAROLINA A PURPLE HEART STATE.</w:t>
      </w:r>
    </w:p>
    <w:p w:rsidR="006D6D5A" w:rsidRDefault="006D6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6D5A" w:rsidRPr="0023381A" w:rsidRDefault="006D6D5A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381A">
        <w:rPr>
          <w:color w:val="000000" w:themeColor="text1"/>
          <w:u w:color="000000" w:themeColor="text1"/>
        </w:rPr>
        <w:t xml:space="preserve">Whereas, the oldest </w:t>
      </w:r>
      <w:r>
        <w:rPr>
          <w:color w:val="000000" w:themeColor="text1"/>
          <w:u w:color="000000" w:themeColor="text1"/>
        </w:rPr>
        <w:t xml:space="preserve">military </w:t>
      </w:r>
      <w:r w:rsidRPr="0023381A">
        <w:rPr>
          <w:color w:val="000000" w:themeColor="text1"/>
          <w:u w:color="000000" w:themeColor="text1"/>
        </w:rPr>
        <w:t>decoration in present use</w:t>
      </w:r>
      <w:r>
        <w:rPr>
          <w:color w:val="000000" w:themeColor="text1"/>
          <w:u w:color="000000" w:themeColor="text1"/>
        </w:rPr>
        <w:t xml:space="preserve">, the Purple Heart, </w:t>
      </w:r>
      <w:r w:rsidRPr="0023381A">
        <w:rPr>
          <w:color w:val="000000" w:themeColor="text1"/>
          <w:u w:color="000000" w:themeColor="text1"/>
        </w:rPr>
        <w:t xml:space="preserve">initially </w:t>
      </w:r>
      <w:r>
        <w:rPr>
          <w:color w:val="000000" w:themeColor="text1"/>
          <w:u w:color="000000" w:themeColor="text1"/>
        </w:rPr>
        <w:t xml:space="preserve">was </w:t>
      </w:r>
      <w:r w:rsidRPr="0023381A">
        <w:rPr>
          <w:color w:val="000000" w:themeColor="text1"/>
          <w:u w:color="000000" w:themeColor="text1"/>
        </w:rPr>
        <w:t>created as the Badge of Military Merit by General George Washington in 1782; and</w:t>
      </w:r>
    </w:p>
    <w:p w:rsidR="006D6D5A" w:rsidRPr="0023381A" w:rsidRDefault="006D6D5A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D5A" w:rsidRPr="0023381A" w:rsidRDefault="006D6D5A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381A">
        <w:rPr>
          <w:color w:val="000000" w:themeColor="text1"/>
          <w:u w:color="000000" w:themeColor="text1"/>
        </w:rPr>
        <w:t xml:space="preserve">Whereas, the Purple Heart </w:t>
      </w:r>
      <w:r>
        <w:rPr>
          <w:color w:val="000000" w:themeColor="text1"/>
          <w:u w:color="000000" w:themeColor="text1"/>
        </w:rPr>
        <w:t>was</w:t>
      </w:r>
      <w:r w:rsidRPr="0023381A">
        <w:rPr>
          <w:color w:val="000000" w:themeColor="text1"/>
          <w:u w:color="000000" w:themeColor="text1"/>
        </w:rPr>
        <w:t xml:space="preserve"> the first American service award or decoration made available to the common soldier</w:t>
      </w:r>
      <w:r>
        <w:rPr>
          <w:color w:val="000000" w:themeColor="text1"/>
          <w:u w:color="000000" w:themeColor="text1"/>
        </w:rPr>
        <w:t xml:space="preserve"> and is awarded </w:t>
      </w:r>
      <w:r w:rsidRPr="0023381A">
        <w:rPr>
          <w:color w:val="000000" w:themeColor="text1"/>
          <w:u w:color="000000" w:themeColor="text1"/>
        </w:rPr>
        <w:t xml:space="preserve">specifically to any United States Armed Services </w:t>
      </w:r>
      <w:r>
        <w:rPr>
          <w:color w:val="000000" w:themeColor="text1"/>
          <w:u w:color="000000" w:themeColor="text1"/>
        </w:rPr>
        <w:t xml:space="preserve">member who is </w:t>
      </w:r>
      <w:r w:rsidRPr="0023381A">
        <w:rPr>
          <w:color w:val="000000" w:themeColor="text1"/>
          <w:u w:color="000000" w:themeColor="text1"/>
        </w:rPr>
        <w:t>wounded or killed in combat with a declared enemy of the United States; and</w:t>
      </w:r>
    </w:p>
    <w:p w:rsidR="006D6D5A" w:rsidRPr="0023381A" w:rsidRDefault="006D6D5A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D5A" w:rsidRPr="0023381A" w:rsidRDefault="006D6D5A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381A">
        <w:rPr>
          <w:color w:val="000000" w:themeColor="text1"/>
          <w:u w:color="000000" w:themeColor="text1"/>
        </w:rPr>
        <w:t>Whereas, the mission of the Military Order of the Purple Heart, chartered by an Act of Congress, is to foster an environment of good</w:t>
      </w:r>
      <w:r>
        <w:rPr>
          <w:color w:val="000000" w:themeColor="text1"/>
          <w:u w:color="000000" w:themeColor="text1"/>
        </w:rPr>
        <w:t xml:space="preserve"> </w:t>
      </w:r>
      <w:r w:rsidRPr="0023381A">
        <w:rPr>
          <w:color w:val="000000" w:themeColor="text1"/>
          <w:u w:color="000000" w:themeColor="text1"/>
        </w:rPr>
        <w:t>will among the combat</w:t>
      </w:r>
      <w:r>
        <w:rPr>
          <w:color w:val="000000" w:themeColor="text1"/>
          <w:u w:color="000000" w:themeColor="text1"/>
        </w:rPr>
        <w:noBreakHyphen/>
      </w:r>
      <w:r w:rsidRPr="0023381A">
        <w:rPr>
          <w:color w:val="000000" w:themeColor="text1"/>
          <w:u w:color="000000" w:themeColor="text1"/>
        </w:rPr>
        <w:t>wounded veteran members and their families, promote patriotism, support legislative initiatives, and most important</w:t>
      </w:r>
      <w:r>
        <w:rPr>
          <w:color w:val="000000" w:themeColor="text1"/>
          <w:u w:color="000000" w:themeColor="text1"/>
        </w:rPr>
        <w:t>ly</w:t>
      </w:r>
      <w:r w:rsidRPr="0023381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to ensure</w:t>
      </w:r>
      <w:r w:rsidRPr="0023381A">
        <w:rPr>
          <w:color w:val="000000" w:themeColor="text1"/>
          <w:u w:color="000000" w:themeColor="text1"/>
        </w:rPr>
        <w:t xml:space="preserve"> we never forget</w:t>
      </w:r>
      <w:r>
        <w:rPr>
          <w:color w:val="000000" w:themeColor="text1"/>
          <w:u w:color="000000" w:themeColor="text1"/>
        </w:rPr>
        <w:t xml:space="preserve"> the sacrifices of these Purple Heart veterans</w:t>
      </w:r>
      <w:r w:rsidRPr="0023381A">
        <w:rPr>
          <w:color w:val="000000" w:themeColor="text1"/>
          <w:u w:color="000000" w:themeColor="text1"/>
        </w:rPr>
        <w:t>; and</w:t>
      </w:r>
    </w:p>
    <w:p w:rsidR="006D6D5A" w:rsidRPr="0023381A" w:rsidRDefault="006D6D5A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D5A" w:rsidRPr="0023381A" w:rsidRDefault="006D6D5A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381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 large number of South Carolina </w:t>
      </w:r>
      <w:r w:rsidRPr="0023381A">
        <w:rPr>
          <w:color w:val="000000" w:themeColor="text1"/>
          <w:u w:color="000000" w:themeColor="text1"/>
        </w:rPr>
        <w:t xml:space="preserve">residents </w:t>
      </w:r>
      <w:r>
        <w:rPr>
          <w:color w:val="000000" w:themeColor="text1"/>
          <w:u w:color="000000" w:themeColor="text1"/>
        </w:rPr>
        <w:t>have made</w:t>
      </w:r>
      <w:r w:rsidRPr="0023381A">
        <w:rPr>
          <w:color w:val="000000" w:themeColor="text1"/>
          <w:u w:color="000000" w:themeColor="text1"/>
        </w:rPr>
        <w:t xml:space="preserve"> the ultimate sacrifice in armed conflicts since 1898</w:t>
      </w:r>
      <w:r>
        <w:rPr>
          <w:color w:val="000000" w:themeColor="text1"/>
          <w:u w:color="000000" w:themeColor="text1"/>
        </w:rPr>
        <w:t xml:space="preserve">, and many citizens of the Palmetto State </w:t>
      </w:r>
      <w:r w:rsidRPr="0023381A">
        <w:rPr>
          <w:color w:val="000000" w:themeColor="text1"/>
          <w:u w:color="000000" w:themeColor="text1"/>
        </w:rPr>
        <w:t>have been awarded the Military Order of the Purple Heart for wounds received in combat; and</w:t>
      </w:r>
    </w:p>
    <w:p w:rsidR="006D6D5A" w:rsidRPr="0023381A" w:rsidRDefault="006D6D5A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D5A" w:rsidRDefault="006D6D5A" w:rsidP="00E4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3381A">
        <w:rPr>
          <w:color w:val="000000" w:themeColor="text1"/>
          <w:u w:color="000000" w:themeColor="text1"/>
        </w:rPr>
        <w:t xml:space="preserve">Whereas, the State of South Carolina </w:t>
      </w:r>
      <w:r>
        <w:rPr>
          <w:color w:val="000000" w:themeColor="text1"/>
          <w:u w:color="000000" w:themeColor="text1"/>
        </w:rPr>
        <w:t xml:space="preserve">is home to </w:t>
      </w:r>
      <w:r w:rsidRPr="0023381A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considerable po</w:t>
      </w:r>
      <w:r w:rsidRPr="0023381A">
        <w:rPr>
          <w:color w:val="000000" w:themeColor="text1"/>
          <w:u w:color="000000" w:themeColor="text1"/>
        </w:rPr>
        <w:t>pulation of highly decorated military members</w:t>
      </w:r>
      <w:r>
        <w:rPr>
          <w:color w:val="000000" w:themeColor="text1"/>
          <w:u w:color="000000" w:themeColor="text1"/>
        </w:rPr>
        <w:t>,</w:t>
      </w:r>
      <w:r w:rsidRPr="0023381A">
        <w:rPr>
          <w:color w:val="000000" w:themeColor="text1"/>
          <w:u w:color="000000" w:themeColor="text1"/>
        </w:rPr>
        <w:t xml:space="preserve"> both active and retired</w:t>
      </w:r>
      <w:r>
        <w:rPr>
          <w:color w:val="000000" w:themeColor="text1"/>
          <w:u w:color="000000" w:themeColor="text1"/>
        </w:rPr>
        <w:t>,</w:t>
      </w:r>
      <w:r w:rsidRPr="002338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23381A">
        <w:rPr>
          <w:color w:val="000000" w:themeColor="text1"/>
          <w:u w:color="000000" w:themeColor="text1"/>
        </w:rPr>
        <w:t>nd recognizes the commitment and increasing sacrifices military families are making</w:t>
      </w:r>
      <w:r>
        <w:rPr>
          <w:color w:val="000000" w:themeColor="text1"/>
          <w:u w:color="000000" w:themeColor="text1"/>
        </w:rPr>
        <w:t xml:space="preserve">. </w:t>
      </w:r>
      <w:r>
        <w:t xml:space="preserve">Now, therefore, </w:t>
      </w:r>
    </w:p>
    <w:p w:rsidR="006D6D5A" w:rsidRDefault="006D6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D5A" w:rsidRDefault="006D6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D6D5A" w:rsidRDefault="006D6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D5A" w:rsidRDefault="006D6D5A" w:rsidP="00C405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That </w:t>
      </w:r>
      <w:r>
        <w:rPr>
          <w:color w:val="000000" w:themeColor="text1"/>
        </w:rPr>
        <w:t>the members of the South Carolina General Assembly, by this resolution, recognize and honor South Carolina</w:t>
      </w:r>
      <w:r w:rsidRPr="00903A14">
        <w:rPr>
          <w:color w:val="000000" w:themeColor="text1"/>
        </w:rPr>
        <w:t>’</w:t>
      </w:r>
      <w:r>
        <w:rPr>
          <w:color w:val="000000" w:themeColor="text1"/>
        </w:rPr>
        <w:t>s Purple Heart recipients and declare the State of South Carolina a Purple Heart State.</w:t>
      </w:r>
    </w:p>
    <w:p w:rsidR="006D6D5A" w:rsidRDefault="006D6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D5A" w:rsidRDefault="006D6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Commander James Miller, South Carolina Department of the Military Order of the Purple Heart.</w:t>
      </w:r>
    </w:p>
    <w:p w:rsidR="006D6D5A" w:rsidRDefault="006D6D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2655C" w:rsidRDefault="00B2655C" w:rsidP="006D6D5A">
      <w:pPr>
        <w:pStyle w:val="BillDots"/>
      </w:pPr>
    </w:p>
    <w:sectPr w:rsidR="00B2655C" w:rsidSect="00CE059C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D11" w:rsidRDefault="00CA2D11" w:rsidP="009F0C77">
      <w:r>
        <w:separator/>
      </w:r>
    </w:p>
  </w:endnote>
  <w:endnote w:type="continuationSeparator" w:id="0">
    <w:p w:rsidR="00CA2D11" w:rsidRDefault="00CA2D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5E46BD-F44B-4599-82EF-0F99D44EB463}"/>
    <w:embedBold r:id="rId2" w:fontKey="{D28B871E-7EBA-4CB9-AA87-67EE47E0A9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861894-7BC4-480C-8D57-5433B395545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C2DDE47-1C68-4211-A8D6-B7A0E12ECE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B75304-428B-4783-B95D-DCF26F877C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D5A" w:rsidRPr="00B2655C" w:rsidRDefault="006D6D5A" w:rsidP="00B265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[3203-</w:t>
    </w:r>
    <w:r w:rsidR="00224422">
      <w:fldChar w:fldCharType="begin"/>
    </w:r>
    <w:r w:rsidR="00224422">
      <w:instrText xml:space="preserve"> PAGE  \* MERGEFORMAT </w:instrText>
    </w:r>
    <w:r w:rsidR="00224422">
      <w:fldChar w:fldCharType="separate"/>
    </w:r>
    <w:r w:rsidR="00996CD1">
      <w:rPr>
        <w:noProof/>
      </w:rPr>
      <w:t>1</w:t>
    </w:r>
    <w:r w:rsidR="00224422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59C" w:rsidRPr="00B2655C" w:rsidRDefault="006D6D5A" w:rsidP="00B265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[3203]</w:t>
    </w:r>
    <w:r>
      <w:tab/>
    </w:r>
    <w:r w:rsidR="00BD7E70">
      <w:fldChar w:fldCharType="begin"/>
    </w:r>
    <w:r>
      <w:instrText xml:space="preserve"> PAGE  \* MERGEFORMAT </w:instrText>
    </w:r>
    <w:r w:rsidR="00BD7E70">
      <w:fldChar w:fldCharType="separate"/>
    </w:r>
    <w:r>
      <w:rPr>
        <w:noProof/>
      </w:rPr>
      <w:t>2</w:t>
    </w:r>
    <w:r w:rsidR="00BD7E70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D11" w:rsidRDefault="00CA2D11" w:rsidP="009F0C77">
      <w:r>
        <w:separator/>
      </w:r>
    </w:p>
  </w:footnote>
  <w:footnote w:type="continuationSeparator" w:id="0">
    <w:p w:rsidR="00CA2D11" w:rsidRDefault="00CA2D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38HTC13"/>
    <w:docVar w:name="CoverBillType" w:val="c"/>
    <w:docVar w:name="docpath" w:val="L:\Council\bills\RM\1038HTC13.DOCX"/>
    <w:docVar w:name="dvBillNumber" w:val="32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2B70"/>
    <w:rsid w:val="00011869"/>
    <w:rsid w:val="000212E3"/>
    <w:rsid w:val="0007727E"/>
    <w:rsid w:val="000D7DCB"/>
    <w:rsid w:val="000E1785"/>
    <w:rsid w:val="000F40FA"/>
    <w:rsid w:val="0010776B"/>
    <w:rsid w:val="00133E66"/>
    <w:rsid w:val="001435A3"/>
    <w:rsid w:val="00152FBC"/>
    <w:rsid w:val="001A2DB4"/>
    <w:rsid w:val="001A339F"/>
    <w:rsid w:val="001A33BD"/>
    <w:rsid w:val="001B4920"/>
    <w:rsid w:val="001D08F2"/>
    <w:rsid w:val="001D525B"/>
    <w:rsid w:val="001D7F4F"/>
    <w:rsid w:val="00214B6B"/>
    <w:rsid w:val="00224422"/>
    <w:rsid w:val="002321B6"/>
    <w:rsid w:val="00250967"/>
    <w:rsid w:val="002543C8"/>
    <w:rsid w:val="00277F8F"/>
    <w:rsid w:val="00284AAE"/>
    <w:rsid w:val="002D74F7"/>
    <w:rsid w:val="002E5912"/>
    <w:rsid w:val="00301B21"/>
    <w:rsid w:val="00325348"/>
    <w:rsid w:val="0032732C"/>
    <w:rsid w:val="00336AD0"/>
    <w:rsid w:val="0034060A"/>
    <w:rsid w:val="0037079A"/>
    <w:rsid w:val="00376C85"/>
    <w:rsid w:val="003C4481"/>
    <w:rsid w:val="003D01E8"/>
    <w:rsid w:val="003E3787"/>
    <w:rsid w:val="003E5288"/>
    <w:rsid w:val="003F6D79"/>
    <w:rsid w:val="0041760A"/>
    <w:rsid w:val="00417C01"/>
    <w:rsid w:val="004573E7"/>
    <w:rsid w:val="004809EE"/>
    <w:rsid w:val="00486DB8"/>
    <w:rsid w:val="00493F79"/>
    <w:rsid w:val="004A2E63"/>
    <w:rsid w:val="004E7D54"/>
    <w:rsid w:val="004F48FC"/>
    <w:rsid w:val="005273C6"/>
    <w:rsid w:val="00530A69"/>
    <w:rsid w:val="00544852"/>
    <w:rsid w:val="00545593"/>
    <w:rsid w:val="00577C6C"/>
    <w:rsid w:val="005C2FE2"/>
    <w:rsid w:val="005E2BC9"/>
    <w:rsid w:val="00605102"/>
    <w:rsid w:val="0061411D"/>
    <w:rsid w:val="006215AA"/>
    <w:rsid w:val="00623A7D"/>
    <w:rsid w:val="00680360"/>
    <w:rsid w:val="006913C9"/>
    <w:rsid w:val="00692B70"/>
    <w:rsid w:val="0069470D"/>
    <w:rsid w:val="006B5E32"/>
    <w:rsid w:val="006D6D5A"/>
    <w:rsid w:val="007046FE"/>
    <w:rsid w:val="00734F00"/>
    <w:rsid w:val="00776E23"/>
    <w:rsid w:val="007A70AE"/>
    <w:rsid w:val="007C7945"/>
    <w:rsid w:val="008362E8"/>
    <w:rsid w:val="00842B91"/>
    <w:rsid w:val="0084595A"/>
    <w:rsid w:val="00885C72"/>
    <w:rsid w:val="008A1768"/>
    <w:rsid w:val="008D6F83"/>
    <w:rsid w:val="008F0F33"/>
    <w:rsid w:val="008F4429"/>
    <w:rsid w:val="00903A14"/>
    <w:rsid w:val="0091168D"/>
    <w:rsid w:val="0094021A"/>
    <w:rsid w:val="009929EF"/>
    <w:rsid w:val="00996CD1"/>
    <w:rsid w:val="00996F9C"/>
    <w:rsid w:val="009B44AF"/>
    <w:rsid w:val="009C6A0B"/>
    <w:rsid w:val="009F0C77"/>
    <w:rsid w:val="009F4DD1"/>
    <w:rsid w:val="00A017F7"/>
    <w:rsid w:val="00A41684"/>
    <w:rsid w:val="00A437F7"/>
    <w:rsid w:val="00A53973"/>
    <w:rsid w:val="00A64E80"/>
    <w:rsid w:val="00A72BCD"/>
    <w:rsid w:val="00A741D9"/>
    <w:rsid w:val="00A833AB"/>
    <w:rsid w:val="00A9741D"/>
    <w:rsid w:val="00AD0D55"/>
    <w:rsid w:val="00AD4B17"/>
    <w:rsid w:val="00B0228D"/>
    <w:rsid w:val="00B15A4A"/>
    <w:rsid w:val="00B2655C"/>
    <w:rsid w:val="00B412D4"/>
    <w:rsid w:val="00B74E6D"/>
    <w:rsid w:val="00BB54FB"/>
    <w:rsid w:val="00BD7E70"/>
    <w:rsid w:val="00BE3C22"/>
    <w:rsid w:val="00BF59B2"/>
    <w:rsid w:val="00C0345E"/>
    <w:rsid w:val="00C17DA6"/>
    <w:rsid w:val="00C3483A"/>
    <w:rsid w:val="00C405FF"/>
    <w:rsid w:val="00C72B89"/>
    <w:rsid w:val="00C74E9D"/>
    <w:rsid w:val="00C82FD3"/>
    <w:rsid w:val="00C92819"/>
    <w:rsid w:val="00CA2D11"/>
    <w:rsid w:val="00CC6B7B"/>
    <w:rsid w:val="00CD2089"/>
    <w:rsid w:val="00D36607"/>
    <w:rsid w:val="00D73A67"/>
    <w:rsid w:val="00D86270"/>
    <w:rsid w:val="00D970A9"/>
    <w:rsid w:val="00DA3B8F"/>
    <w:rsid w:val="00DF3845"/>
    <w:rsid w:val="00E21EDA"/>
    <w:rsid w:val="00E41911"/>
    <w:rsid w:val="00E47428"/>
    <w:rsid w:val="00E72F32"/>
    <w:rsid w:val="00E92EEF"/>
    <w:rsid w:val="00EE170E"/>
    <w:rsid w:val="00F24442"/>
    <w:rsid w:val="00F50AE3"/>
    <w:rsid w:val="00F67CF1"/>
    <w:rsid w:val="00F77C77"/>
    <w:rsid w:val="00F840F0"/>
    <w:rsid w:val="00F907AA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2DC94A0-7765-44BA-A208-6BDA36A26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2E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E6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B5E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09-13.docx" TargetMode="External"/><Relationship Id="rId13" Type="http://schemas.openxmlformats.org/officeDocument/2006/relationships/hyperlink" Target="file:///p:\pprever\2013-14\3203_20130108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hyperlink" Target="file:///h:\SJ%20Archive\2013\02-14-13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3\02-12-13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3-14\3203_20130213.docx" TargetMode="External"/><Relationship Id="rId10" Type="http://schemas.openxmlformats.org/officeDocument/2006/relationships/hyperlink" Target="file:///h:\SJ%20Archive\2013\02-12-13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3\01-09-13.docx" TargetMode="External"/><Relationship Id="rId14" Type="http://schemas.openxmlformats.org/officeDocument/2006/relationships/hyperlink" Target="file:///p:\pprever\2013-14\3203_2013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883AB-9249-4B9F-89A3-38771A72A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3203: Purple Heart Recipients - South Carolina Legislature Online</dc:title>
  <dc:creator>McDowell</dc:creator>
  <cp:lastModifiedBy>N Cumfer</cp:lastModifiedBy>
  <cp:revision>8</cp:revision>
  <cp:lastPrinted>2012-12-11T15:47:00Z</cp:lastPrinted>
  <dcterms:created xsi:type="dcterms:W3CDTF">2013-02-13T16:45:00Z</dcterms:created>
  <dcterms:modified xsi:type="dcterms:W3CDTF">2014-12-05T16:33:00Z</dcterms:modified>
</cp:coreProperties>
</file>