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9EA" w:rsidRDefault="001819EA" w:rsidP="001819EA">
      <w:pPr>
        <w:widowControl w:val="0"/>
        <w:jc w:val="center"/>
      </w:pPr>
      <w:r w:rsidRPr="001819EA">
        <w:rPr>
          <w:b/>
        </w:rPr>
        <w:t>South Carolina General Assembly</w:t>
      </w:r>
    </w:p>
    <w:p w:rsidR="001819EA" w:rsidRDefault="001819EA" w:rsidP="001819EA">
      <w:pPr>
        <w:widowControl w:val="0"/>
        <w:jc w:val="center"/>
      </w:pPr>
      <w:r>
        <w:t>120th Session, 2013-2014</w:t>
      </w:r>
    </w:p>
    <w:p w:rsidR="001819EA" w:rsidRDefault="001819EA" w:rsidP="001819EA">
      <w:pPr>
        <w:widowControl w:val="0"/>
        <w:jc w:val="left"/>
      </w:pPr>
    </w:p>
    <w:p w:rsidR="001819EA" w:rsidRDefault="001819EA" w:rsidP="001819EA">
      <w:pPr>
        <w:widowControl w:val="0"/>
        <w:jc w:val="left"/>
        <w:rPr>
          <w:b/>
        </w:rPr>
      </w:pPr>
      <w:r w:rsidRPr="001819EA">
        <w:rPr>
          <w:b/>
        </w:rPr>
        <w:t>H. 3272</w:t>
      </w:r>
    </w:p>
    <w:p w:rsidR="001819EA" w:rsidRDefault="001819EA" w:rsidP="001819EA">
      <w:pPr>
        <w:widowControl w:val="0"/>
        <w:jc w:val="left"/>
        <w:rPr>
          <w:b/>
        </w:rPr>
      </w:pPr>
    </w:p>
    <w:p w:rsidR="001819EA" w:rsidRDefault="001819EA" w:rsidP="001819EA">
      <w:pPr>
        <w:widowControl w:val="0"/>
        <w:jc w:val="left"/>
      </w:pPr>
      <w:r w:rsidRPr="001819EA">
        <w:rPr>
          <w:b/>
        </w:rPr>
        <w:t>STATUS INFORMATION</w:t>
      </w:r>
    </w:p>
    <w:p w:rsidR="001819EA" w:rsidRDefault="001819EA" w:rsidP="001819EA">
      <w:pPr>
        <w:widowControl w:val="0"/>
        <w:jc w:val="left"/>
      </w:pPr>
    </w:p>
    <w:p w:rsidR="001819EA" w:rsidRDefault="001819EA" w:rsidP="001819EA">
      <w:pPr>
        <w:widowControl w:val="0"/>
        <w:jc w:val="left"/>
      </w:pPr>
      <w:r>
        <w:t>House Resolution</w:t>
      </w:r>
    </w:p>
    <w:p w:rsidR="001819EA" w:rsidRDefault="00195FB9" w:rsidP="001819EA">
      <w:pPr>
        <w:widowControl w:val="0"/>
        <w:jc w:val="left"/>
      </w:pPr>
      <w:r>
        <w:t>Sponsors: Reps. Lucas,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1819EA" w:rsidRDefault="001819EA" w:rsidP="001819EA">
      <w:pPr>
        <w:widowControl w:val="0"/>
        <w:jc w:val="left"/>
      </w:pPr>
      <w:r>
        <w:t>Document Path: l:\council\bills\rm\1034ab13.docx</w:t>
      </w:r>
    </w:p>
    <w:p w:rsidR="00004D8D" w:rsidRDefault="00004D8D" w:rsidP="001819EA">
      <w:pPr>
        <w:widowControl w:val="0"/>
        <w:jc w:val="left"/>
      </w:pPr>
      <w:r>
        <w:t>Companion/Similar bill(s): 3270</w:t>
      </w:r>
    </w:p>
    <w:p w:rsidR="001819EA" w:rsidRDefault="001819EA" w:rsidP="001819EA">
      <w:pPr>
        <w:widowControl w:val="0"/>
        <w:jc w:val="left"/>
      </w:pPr>
    </w:p>
    <w:p w:rsidR="001819EA" w:rsidRDefault="001819EA" w:rsidP="001819EA">
      <w:pPr>
        <w:widowControl w:val="0"/>
        <w:jc w:val="left"/>
      </w:pPr>
      <w:r>
        <w:t>Introduced in the House on January 9, 2013</w:t>
      </w:r>
    </w:p>
    <w:p w:rsidR="001819EA" w:rsidRDefault="001819EA" w:rsidP="001819EA">
      <w:pPr>
        <w:widowControl w:val="0"/>
        <w:jc w:val="left"/>
      </w:pPr>
      <w:r>
        <w:t>Adopted by the House on January 9, 2013</w:t>
      </w:r>
    </w:p>
    <w:p w:rsidR="001819EA" w:rsidRDefault="001819EA" w:rsidP="001819EA">
      <w:pPr>
        <w:widowControl w:val="0"/>
        <w:jc w:val="left"/>
      </w:pPr>
    </w:p>
    <w:p w:rsidR="001819EA" w:rsidRDefault="001819EA" w:rsidP="001819EA">
      <w:pPr>
        <w:widowControl w:val="0"/>
        <w:jc w:val="left"/>
      </w:pPr>
      <w:r>
        <w:t xml:space="preserve">Summary: </w:t>
      </w:r>
      <w:r w:rsidR="00E971FC">
        <w:t>Hartsville High School Football Team</w:t>
      </w:r>
    </w:p>
    <w:p w:rsidR="001819EA" w:rsidRDefault="001819EA" w:rsidP="001819EA">
      <w:pPr>
        <w:widowControl w:val="0"/>
        <w:jc w:val="left"/>
      </w:pPr>
    </w:p>
    <w:p w:rsidR="001819EA" w:rsidRDefault="001819EA" w:rsidP="001819EA">
      <w:pPr>
        <w:widowControl w:val="0"/>
        <w:jc w:val="left"/>
      </w:pPr>
    </w:p>
    <w:p w:rsidR="001819EA" w:rsidRDefault="001819EA" w:rsidP="001819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19EA">
        <w:rPr>
          <w:b/>
        </w:rPr>
        <w:t>HISTORY OF LEGISLATIVE ACTIONS</w:t>
      </w:r>
    </w:p>
    <w:p w:rsidR="001819EA" w:rsidRDefault="001819EA" w:rsidP="001819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19EA" w:rsidRPr="001819EA" w:rsidRDefault="001819EA" w:rsidP="001819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19EA">
        <w:rPr>
          <w:u w:val="single"/>
        </w:rPr>
        <w:tab/>
        <w:t>Date</w:t>
      </w:r>
      <w:r w:rsidRPr="001819EA">
        <w:rPr>
          <w:u w:val="single"/>
        </w:rPr>
        <w:tab/>
        <w:t>Body</w:t>
      </w:r>
      <w:r w:rsidRPr="001819EA">
        <w:rPr>
          <w:u w:val="single"/>
        </w:rPr>
        <w:tab/>
        <w:t>Action Description with journal page number</w:t>
      </w:r>
      <w:r w:rsidRPr="001819EA">
        <w:rPr>
          <w:u w:val="single"/>
        </w:rPr>
        <w:tab/>
      </w:r>
      <w:bookmarkStart w:id="0" w:name="_GoBack"/>
      <w:bookmarkEnd w:id="0"/>
    </w:p>
    <w:p w:rsidR="00CE7884" w:rsidRDefault="00CE7884" w:rsidP="00CE78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D84A97">
        <w:t>Introduced and adopted (</w:t>
      </w:r>
      <w:hyperlink r:id="rId7" w:history="1">
        <w:r w:rsidRPr="00D84A97">
          <w:rPr>
            <w:rStyle w:val="Hyperlink"/>
          </w:rPr>
          <w:t>House Journal</w:t>
        </w:r>
        <w:r w:rsidRPr="00D84A97">
          <w:rPr>
            <w:rStyle w:val="Hyperlink"/>
          </w:rPr>
          <w:noBreakHyphen/>
          <w:t>page 4</w:t>
        </w:r>
      </w:hyperlink>
      <w:r w:rsidRPr="00D84A97">
        <w:t>)</w:t>
      </w:r>
    </w:p>
    <w:p w:rsidR="00CE7884" w:rsidRDefault="00CE7884" w:rsidP="00CE78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19EA" w:rsidRPr="001819EA" w:rsidRDefault="001819EA" w:rsidP="001819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19EA" w:rsidRDefault="001819EA" w:rsidP="001819EA">
      <w:r w:rsidRPr="001819EA">
        <w:rPr>
          <w:b/>
        </w:rPr>
        <w:t>VERSIONS OF THIS BILL</w:t>
      </w:r>
    </w:p>
    <w:p w:rsidR="001819EA" w:rsidRDefault="001819EA" w:rsidP="001819EA"/>
    <w:p w:rsidR="001819EA" w:rsidRDefault="005824B8" w:rsidP="001819EA">
      <w:hyperlink r:id="rId8" w:history="1">
        <w:r w:rsidR="001819EA">
          <w:rPr>
            <w:rStyle w:val="Hyperlink"/>
          </w:rPr>
          <w:t>1/9/2013</w:t>
        </w:r>
      </w:hyperlink>
    </w:p>
    <w:p w:rsidR="001819EA" w:rsidRDefault="001819EA" w:rsidP="001819EA"/>
    <w:p w:rsidR="001819EA" w:rsidRDefault="001819EA" w:rsidP="001819EA">
      <w:pPr>
        <w:sectPr w:rsidR="001819EA" w:rsidSect="001819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6DE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B39" w:rsidRDefault="005E63A8" w:rsidP="00A9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95B39">
        <w:t xml:space="preserve">RECOGNIZE AND CONGRATULATE THE </w:t>
      </w:r>
      <w:r w:rsidR="00273740">
        <w:t>HARTSVILLE</w:t>
      </w:r>
      <w:r w:rsidR="00A95B39">
        <w:t xml:space="preserve"> HIGH SCHOOL FOOTBALL TEAM ON ITS IMPRESSIVE WIN OF THE 201</w:t>
      </w:r>
      <w:r w:rsidR="00273740">
        <w:t>2</w:t>
      </w:r>
      <w:r w:rsidR="00A95B39">
        <w:t xml:space="preserve"> CLASS </w:t>
      </w:r>
      <w:r w:rsidR="00273740">
        <w:t>A</w:t>
      </w:r>
      <w:r w:rsidR="00A95B39">
        <w:t>AA STATE CHAMPIONSHIP TITLE.</w:t>
      </w:r>
    </w:p>
    <w:p w:rsidR="00AE6DEE" w:rsidRDefault="00AE6D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58AB" w:rsidRDefault="00AE6DEE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E58AB">
        <w:t xml:space="preserve">supremely ready for the challenge, the </w:t>
      </w:r>
      <w:r w:rsidR="00273740">
        <w:t xml:space="preserve">Hartsville </w:t>
      </w:r>
      <w:r w:rsidR="00FE58AB">
        <w:t xml:space="preserve">High School football team </w:t>
      </w:r>
      <w:r w:rsidR="00273740">
        <w:t>drove past Union County 62</w:t>
      </w:r>
      <w:r w:rsidR="004A417A">
        <w:noBreakHyphen/>
      </w:r>
      <w:r w:rsidR="00273740">
        <w:t xml:space="preserve">27 </w:t>
      </w:r>
      <w:r w:rsidR="006B2131">
        <w:t xml:space="preserve">to capture </w:t>
      </w:r>
      <w:r w:rsidR="00273740">
        <w:t xml:space="preserve">the </w:t>
      </w:r>
      <w:r w:rsidR="00FE58AB">
        <w:t>201</w:t>
      </w:r>
      <w:r w:rsidR="00273740">
        <w:t>2</w:t>
      </w:r>
      <w:r w:rsidR="00FE58AB">
        <w:t xml:space="preserve"> Class </w:t>
      </w:r>
      <w:r w:rsidR="00273740">
        <w:t>A</w:t>
      </w:r>
      <w:r w:rsidR="00FE58AB">
        <w:t>AA</w:t>
      </w:r>
      <w:r w:rsidR="00273740">
        <w:t xml:space="preserve"> St</w:t>
      </w:r>
      <w:r w:rsidR="00FE58AB">
        <w:t>ate Championship</w:t>
      </w:r>
      <w:r w:rsidR="006B2131">
        <w:t xml:space="preserve">, held on </w:t>
      </w:r>
      <w:r w:rsidR="00FE58AB">
        <w:t xml:space="preserve">December </w:t>
      </w:r>
      <w:r w:rsidR="006B2131">
        <w:t>1</w:t>
      </w:r>
      <w:r w:rsidR="00FE58AB">
        <w:t>, 201</w:t>
      </w:r>
      <w:r w:rsidR="006B2131">
        <w:t>2</w:t>
      </w:r>
      <w:r w:rsidR="00FE58AB">
        <w:t>; and</w:t>
      </w: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524F2">
        <w:t>Williams</w:t>
      </w:r>
      <w:r w:rsidR="004A417A">
        <w:noBreakHyphen/>
      </w:r>
      <w:r w:rsidR="00F524F2">
        <w:t xml:space="preserve">Brice Stadium in Columbia </w:t>
      </w:r>
      <w:r>
        <w:t xml:space="preserve">echoed with the cheers of exuberant </w:t>
      </w:r>
      <w:r w:rsidR="004C392B">
        <w:t>Hartsville</w:t>
      </w:r>
      <w:r>
        <w:t xml:space="preserve"> fans, pleased to see their confident predictions of victory realized as a satisfying end to a</w:t>
      </w:r>
      <w:r w:rsidR="0059107E">
        <w:t xml:space="preserve"> perfect</w:t>
      </w:r>
      <w:r>
        <w:t xml:space="preserve"> 1</w:t>
      </w:r>
      <w:r w:rsidR="004C392B">
        <w:t>5</w:t>
      </w:r>
      <w:r w:rsidR="004A417A">
        <w:noBreakHyphen/>
      </w:r>
      <w:r w:rsidR="004C392B">
        <w:t>0</w:t>
      </w:r>
      <w:r>
        <w:t xml:space="preserve"> season. By the end of the title game, the </w:t>
      </w:r>
      <w:r w:rsidR="004C392B">
        <w:t>Red Foxes</w:t>
      </w:r>
      <w:r w:rsidR="004A417A" w:rsidRPr="004A417A">
        <w:t>’</w:t>
      </w:r>
      <w:r>
        <w:t xml:space="preserve"> admirers were already looking with anticipation to</w:t>
      </w:r>
      <w:r w:rsidR="008850B2">
        <w:t>ward</w:t>
      </w:r>
      <w:r>
        <w:t xml:space="preserve"> a repeat performance next year; and</w:t>
      </w: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</w:t>
      </w:r>
      <w:r w:rsidR="002E38D4">
        <w:t xml:space="preserve"> </w:t>
      </w:r>
      <w:r>
        <w:t>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3C4245">
        <w:rPr>
          <w:rFonts w:eastAsiaTheme="minorHAnsi"/>
          <w:color w:val="000000" w:themeColor="text1"/>
          <w:szCs w:val="22"/>
          <w:u w:color="000000" w:themeColor="text1"/>
        </w:rPr>
        <w:t>Jeff Calabrese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built his football program into a championship team that refuses to settle for second best; and</w:t>
      </w: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making a scintillating win even brighter, the championship victory gave </w:t>
      </w:r>
      <w:r w:rsidR="003C4245">
        <w:t xml:space="preserve">the </w:t>
      </w:r>
      <w:r w:rsidR="00826721">
        <w:t xml:space="preserve">Red </w:t>
      </w:r>
      <w:r w:rsidR="003C4245">
        <w:t>Foxes their</w:t>
      </w:r>
      <w:r>
        <w:t xml:space="preserve"> first football title since </w:t>
      </w:r>
      <w:r w:rsidR="003C4245">
        <w:t>1988. It was Hartsville</w:t>
      </w:r>
      <w:r w:rsidR="004A417A" w:rsidRPr="004A417A">
        <w:t>’</w:t>
      </w:r>
      <w:r w:rsidR="003C4245">
        <w:t>s</w:t>
      </w:r>
      <w:r>
        <w:t xml:space="preserve"> </w:t>
      </w:r>
      <w:r w:rsidR="003C4245">
        <w:t xml:space="preserve">fourth state title in football </w:t>
      </w:r>
      <w:r w:rsidR="00780BC8">
        <w:t xml:space="preserve">overall </w:t>
      </w:r>
      <w:r w:rsidR="003C4245">
        <w:t>and its first as a Triple</w:t>
      </w:r>
      <w:r w:rsidR="004A417A">
        <w:noBreakHyphen/>
      </w:r>
      <w:r w:rsidR="003C4245">
        <w:t>A school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A26A3" w:rsidRDefault="00DA26A3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A26A3" w:rsidRDefault="00DA26A3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50BC9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826721">
        <w:rPr>
          <w:rFonts w:eastAsiaTheme="minorHAnsi"/>
          <w:color w:val="000000" w:themeColor="text1"/>
          <w:szCs w:val="22"/>
          <w:u w:color="000000" w:themeColor="text1"/>
        </w:rPr>
        <w:t xml:space="preserve">Red </w:t>
      </w:r>
      <w:r w:rsidR="00E50BC9">
        <w:rPr>
          <w:rFonts w:eastAsiaTheme="minorHAnsi"/>
          <w:color w:val="000000" w:themeColor="text1"/>
          <w:szCs w:val="22"/>
          <w:u w:color="000000" w:themeColor="text1"/>
        </w:rPr>
        <w:t>Foxes played for more than just themselves on Decemb</w:t>
      </w:r>
      <w:r w:rsidR="00C6534B">
        <w:rPr>
          <w:rFonts w:eastAsiaTheme="minorHAnsi"/>
          <w:color w:val="000000" w:themeColor="text1"/>
          <w:szCs w:val="22"/>
          <w:u w:color="000000" w:themeColor="text1"/>
        </w:rPr>
        <w:t>er 1</w:t>
      </w:r>
      <w:r w:rsidR="002C0642">
        <w:rPr>
          <w:rFonts w:eastAsiaTheme="minorHAnsi"/>
          <w:color w:val="000000" w:themeColor="text1"/>
          <w:szCs w:val="22"/>
          <w:u w:color="000000" w:themeColor="text1"/>
        </w:rPr>
        <w:t>, 2012</w:t>
      </w:r>
      <w:r w:rsidR="00C6534B">
        <w:rPr>
          <w:rFonts w:eastAsiaTheme="minorHAnsi"/>
          <w:color w:val="000000" w:themeColor="text1"/>
          <w:szCs w:val="22"/>
          <w:u w:color="000000" w:themeColor="text1"/>
        </w:rPr>
        <w:t xml:space="preserve">: </w:t>
      </w:r>
      <w:r w:rsidR="00E50BC9">
        <w:rPr>
          <w:rFonts w:eastAsiaTheme="minorHAnsi"/>
          <w:color w:val="000000" w:themeColor="text1"/>
          <w:szCs w:val="22"/>
          <w:u w:color="000000" w:themeColor="text1"/>
        </w:rPr>
        <w:t>Hartsville</w:t>
      </w:r>
      <w:r w:rsidR="004A417A" w:rsidRPr="004A417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50BC9">
        <w:rPr>
          <w:rFonts w:eastAsiaTheme="minorHAnsi"/>
          <w:color w:val="000000" w:themeColor="text1"/>
          <w:szCs w:val="22"/>
          <w:u w:color="000000" w:themeColor="text1"/>
        </w:rPr>
        <w:t xml:space="preserve">s powerhouse </w:t>
      </w:r>
      <w:r w:rsidR="00380BAC" w:rsidRPr="00B074BF">
        <w:rPr>
          <w:color w:val="000000" w:themeColor="text1"/>
          <w:u w:color="000000" w:themeColor="text1"/>
        </w:rPr>
        <w:t xml:space="preserve">seniors </w:t>
      </w:r>
      <w:r w:rsidR="00E50BC9">
        <w:rPr>
          <w:color w:val="000000" w:themeColor="text1"/>
          <w:u w:color="000000" w:themeColor="text1"/>
        </w:rPr>
        <w:t>poured on the</w:t>
      </w:r>
      <w:r w:rsidR="00380BAC" w:rsidRPr="00B074BF">
        <w:rPr>
          <w:color w:val="000000" w:themeColor="text1"/>
          <w:u w:color="000000" w:themeColor="text1"/>
        </w:rPr>
        <w:t xml:space="preserve"> offense, and </w:t>
      </w:r>
      <w:r w:rsidR="00E50BC9">
        <w:rPr>
          <w:color w:val="000000" w:themeColor="text1"/>
          <w:u w:color="000000" w:themeColor="text1"/>
        </w:rPr>
        <w:t xml:space="preserve">its </w:t>
      </w:r>
      <w:r w:rsidR="00380BAC" w:rsidRPr="00B074BF">
        <w:rPr>
          <w:color w:val="000000" w:themeColor="text1"/>
          <w:u w:color="000000" w:themeColor="text1"/>
        </w:rPr>
        <w:t>defense came up with key stops</w:t>
      </w:r>
      <w:r w:rsidR="00E50BC9">
        <w:rPr>
          <w:color w:val="000000" w:themeColor="text1"/>
          <w:u w:color="000000" w:themeColor="text1"/>
        </w:rPr>
        <w:t xml:space="preserve"> in memory of </w:t>
      </w:r>
      <w:r w:rsidR="00951565">
        <w:rPr>
          <w:color w:val="000000" w:themeColor="text1"/>
          <w:u w:color="000000" w:themeColor="text1"/>
        </w:rPr>
        <w:t xml:space="preserve">former </w:t>
      </w:r>
      <w:r w:rsidR="00E50BC9">
        <w:rPr>
          <w:color w:val="000000" w:themeColor="text1"/>
          <w:u w:color="000000" w:themeColor="text1"/>
        </w:rPr>
        <w:t xml:space="preserve">teammate </w:t>
      </w:r>
      <w:r w:rsidR="00951565" w:rsidRPr="009E0C27">
        <w:rPr>
          <w:color w:val="000000" w:themeColor="text1"/>
          <w:u w:color="000000" w:themeColor="text1"/>
        </w:rPr>
        <w:t>Ronald Rouse, a 320</w:t>
      </w:r>
      <w:r w:rsidR="004A417A">
        <w:rPr>
          <w:color w:val="000000" w:themeColor="text1"/>
          <w:u w:color="000000" w:themeColor="text1"/>
        </w:rPr>
        <w:noBreakHyphen/>
      </w:r>
      <w:r w:rsidR="00951565" w:rsidRPr="009E0C27">
        <w:rPr>
          <w:color w:val="000000" w:themeColor="text1"/>
          <w:u w:color="000000" w:themeColor="text1"/>
        </w:rPr>
        <w:t xml:space="preserve">pound </w:t>
      </w:r>
      <w:r w:rsidR="005F0079">
        <w:rPr>
          <w:color w:val="000000" w:themeColor="text1"/>
          <w:u w:color="000000" w:themeColor="text1"/>
        </w:rPr>
        <w:t xml:space="preserve">senior </w:t>
      </w:r>
      <w:r w:rsidR="00951565" w:rsidRPr="009E0C27">
        <w:rPr>
          <w:color w:val="000000" w:themeColor="text1"/>
          <w:u w:color="000000" w:themeColor="text1"/>
        </w:rPr>
        <w:t xml:space="preserve">lineman, who died </w:t>
      </w:r>
      <w:r w:rsidR="00D70CCA">
        <w:rPr>
          <w:color w:val="000000" w:themeColor="text1"/>
          <w:u w:color="000000" w:themeColor="text1"/>
        </w:rPr>
        <w:t>i</w:t>
      </w:r>
      <w:r w:rsidR="00951565" w:rsidRPr="009E0C27">
        <w:rPr>
          <w:color w:val="000000" w:themeColor="text1"/>
          <w:u w:color="000000" w:themeColor="text1"/>
        </w:rPr>
        <w:t xml:space="preserve">n October </w:t>
      </w:r>
      <w:r w:rsidR="00D70CCA">
        <w:rPr>
          <w:color w:val="000000" w:themeColor="text1"/>
          <w:u w:color="000000" w:themeColor="text1"/>
        </w:rPr>
        <w:t>o</w:t>
      </w:r>
      <w:r w:rsidR="00951565" w:rsidRPr="009E0C27">
        <w:rPr>
          <w:color w:val="000000" w:themeColor="text1"/>
          <w:u w:color="000000" w:themeColor="text1"/>
        </w:rPr>
        <w:t xml:space="preserve">f sudden cardiac arrhythmia brought on by a </w:t>
      </w:r>
      <w:r w:rsidR="00951565" w:rsidRPr="009E0C27">
        <w:rPr>
          <w:color w:val="000000" w:themeColor="text1"/>
          <w:u w:color="000000" w:themeColor="text1"/>
        </w:rPr>
        <w:lastRenderedPageBreak/>
        <w:t xml:space="preserve">congenital enlarged heart. The </w:t>
      </w:r>
      <w:r w:rsidR="00ED61E2">
        <w:rPr>
          <w:color w:val="000000" w:themeColor="text1"/>
          <w:u w:color="000000" w:themeColor="text1"/>
        </w:rPr>
        <w:t xml:space="preserve">Red </w:t>
      </w:r>
      <w:r w:rsidR="00951565" w:rsidRPr="009E0C27">
        <w:rPr>
          <w:color w:val="000000" w:themeColor="text1"/>
          <w:u w:color="000000" w:themeColor="text1"/>
        </w:rPr>
        <w:t xml:space="preserve">Foxes ran through a banner with </w:t>
      </w:r>
      <w:r w:rsidR="00050E50">
        <w:rPr>
          <w:color w:val="000000" w:themeColor="text1"/>
          <w:u w:color="000000" w:themeColor="text1"/>
        </w:rPr>
        <w:t>Ronald</w:t>
      </w:r>
      <w:r w:rsidR="004A417A" w:rsidRPr="004A417A">
        <w:rPr>
          <w:color w:val="000000" w:themeColor="text1"/>
          <w:u w:color="000000" w:themeColor="text1"/>
        </w:rPr>
        <w:t>’</w:t>
      </w:r>
      <w:r w:rsidR="00050E50">
        <w:rPr>
          <w:color w:val="000000" w:themeColor="text1"/>
          <w:u w:color="000000" w:themeColor="text1"/>
        </w:rPr>
        <w:t>s</w:t>
      </w:r>
      <w:r w:rsidR="00951565" w:rsidRPr="009E0C27">
        <w:rPr>
          <w:color w:val="000000" w:themeColor="text1"/>
          <w:u w:color="000000" w:themeColor="text1"/>
        </w:rPr>
        <w:t xml:space="preserve"> number 74 and the words “The Win Beneath Our Wings”</w:t>
      </w:r>
      <w:r w:rsidR="00050E50">
        <w:rPr>
          <w:color w:val="000000" w:themeColor="text1"/>
          <w:u w:color="000000" w:themeColor="text1"/>
        </w:rPr>
        <w:t xml:space="preserve"> emblazoned prominently thereon; and</w:t>
      </w: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8E5B2E">
        <w:t xml:space="preserve">Red </w:t>
      </w:r>
      <w:r w:rsidR="00DA26A3">
        <w:t>Foxes</w:t>
      </w:r>
      <w:r>
        <w:t xml:space="preserve"> have brought great pride and recognition to their school and community, and the members of the </w:t>
      </w:r>
      <w:r w:rsidR="006375BB">
        <w:t xml:space="preserve">House of Representatives </w:t>
      </w:r>
      <w:r>
        <w:t>are pleased to have this opportunity to recognize such a wonderful group of young athletes.</w:t>
      </w:r>
      <w:r w:rsidR="002E38D4">
        <w:t xml:space="preserve"> </w:t>
      </w:r>
      <w:r>
        <w:t>Now, therefore,</w:t>
      </w: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75BB" w:rsidRDefault="006375BB" w:rsidP="00637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</w:t>
      </w:r>
      <w:r w:rsidR="006375BB">
        <w:t>South Carolina House of Representatives</w:t>
      </w:r>
      <w:r>
        <w:t xml:space="preserve">, by this resolution, recognize and congratulate the </w:t>
      </w:r>
      <w:r w:rsidR="00DA26A3">
        <w:t>Hartsville</w:t>
      </w:r>
      <w:r>
        <w:t xml:space="preserve"> High School football team on its impressive win of the 201</w:t>
      </w:r>
      <w:r w:rsidR="00DA26A3">
        <w:t>2</w:t>
      </w:r>
      <w:r>
        <w:t xml:space="preserve"> Class AA</w:t>
      </w:r>
      <w:r w:rsidR="00DA26A3">
        <w:t>A</w:t>
      </w:r>
      <w:r>
        <w:t xml:space="preserve"> State Championship title.</w:t>
      </w: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58AB" w:rsidRDefault="00FE58AB" w:rsidP="00FE5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DA26A3">
        <w:t>Charlie Burry</w:t>
      </w:r>
      <w:r>
        <w:t xml:space="preserve"> and Coach </w:t>
      </w:r>
      <w:r w:rsidR="00DA26A3">
        <w:rPr>
          <w:rFonts w:eastAsiaTheme="minorHAnsi"/>
          <w:color w:val="000000" w:themeColor="text1"/>
          <w:szCs w:val="22"/>
          <w:u w:color="000000" w:themeColor="text1"/>
        </w:rPr>
        <w:t xml:space="preserve">Jeff Calabrese </w:t>
      </w:r>
      <w:r>
        <w:t xml:space="preserve">of </w:t>
      </w:r>
      <w:r w:rsidR="00DA26A3">
        <w:t>Hartsville</w:t>
      </w:r>
      <w:r>
        <w:t xml:space="preserve"> High School.</w:t>
      </w:r>
    </w:p>
    <w:p w:rsidR="002E33FB" w:rsidRDefault="004A41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33FB" w:rsidRDefault="002E33FB" w:rsidP="001819EA">
      <w:pPr>
        <w:suppressAutoHyphens/>
      </w:pPr>
    </w:p>
    <w:sectPr w:rsidR="002E33FB" w:rsidSect="001819E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CCA" w:rsidRDefault="00D70CCA" w:rsidP="009F0C77">
      <w:r>
        <w:separator/>
      </w:r>
    </w:p>
  </w:endnote>
  <w:endnote w:type="continuationSeparator" w:id="0">
    <w:p w:rsidR="00D70CCA" w:rsidRDefault="00D70C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24FE2A-56D0-468B-87BA-26069803AC34}"/>
    <w:embedBold r:id="rId2" w:fontKey="{F9135C72-CC15-4E38-A700-3ACA22BB36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EA8FC7-63AB-4588-8BBB-BEA59706AFE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F3801F-EAAC-40EA-A36F-9AEE836A3A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370B17-89B1-4AC3-9C00-3A4168AA64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9EA" w:rsidRPr="002E33FB" w:rsidRDefault="001819EA" w:rsidP="002E33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[3272]</w:t>
    </w:r>
    <w:r>
      <w:tab/>
    </w:r>
    <w:r w:rsidR="00C5727D">
      <w:fldChar w:fldCharType="begin"/>
    </w:r>
    <w:r w:rsidR="00195FB9">
      <w:instrText xml:space="preserve"> PAGE  \* MERGEFORMAT </w:instrText>
    </w:r>
    <w:r w:rsidR="00C5727D">
      <w:fldChar w:fldCharType="separate"/>
    </w:r>
    <w:r w:rsidR="005824B8">
      <w:rPr>
        <w:noProof/>
      </w:rPr>
      <w:t>1</w:t>
    </w:r>
    <w:r w:rsidR="00C5727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CCA" w:rsidRDefault="00D70CCA" w:rsidP="009F0C77">
      <w:r>
        <w:separator/>
      </w:r>
    </w:p>
  </w:footnote>
  <w:footnote w:type="continuationSeparator" w:id="0">
    <w:p w:rsidR="00D70CCA" w:rsidRDefault="00D70C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34AB13"/>
    <w:docVar w:name="CoverBillType" w:val="r"/>
    <w:docVar w:name="docpath" w:val="L:\Council\bills\RM\1034AB13.DOCX"/>
    <w:docVar w:name="dvBillNumber" w:val="32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5004B"/>
    <w:rsid w:val="00004D8D"/>
    <w:rsid w:val="00011869"/>
    <w:rsid w:val="00050E50"/>
    <w:rsid w:val="000E1785"/>
    <w:rsid w:val="000F40FA"/>
    <w:rsid w:val="0010776B"/>
    <w:rsid w:val="00133E66"/>
    <w:rsid w:val="001406A7"/>
    <w:rsid w:val="001435A3"/>
    <w:rsid w:val="00156543"/>
    <w:rsid w:val="00180D81"/>
    <w:rsid w:val="001819EA"/>
    <w:rsid w:val="00195FB9"/>
    <w:rsid w:val="001D08F2"/>
    <w:rsid w:val="001D525B"/>
    <w:rsid w:val="001D7808"/>
    <w:rsid w:val="001D7F4F"/>
    <w:rsid w:val="002321B6"/>
    <w:rsid w:val="0025004B"/>
    <w:rsid w:val="00250967"/>
    <w:rsid w:val="002543C8"/>
    <w:rsid w:val="00273740"/>
    <w:rsid w:val="00284AAE"/>
    <w:rsid w:val="002C0642"/>
    <w:rsid w:val="002D2999"/>
    <w:rsid w:val="002E33FB"/>
    <w:rsid w:val="002E38D4"/>
    <w:rsid w:val="002E5912"/>
    <w:rsid w:val="00301B21"/>
    <w:rsid w:val="00325348"/>
    <w:rsid w:val="0032732C"/>
    <w:rsid w:val="00336AD0"/>
    <w:rsid w:val="0037079A"/>
    <w:rsid w:val="00380BAC"/>
    <w:rsid w:val="003C4245"/>
    <w:rsid w:val="003D01E8"/>
    <w:rsid w:val="003E5288"/>
    <w:rsid w:val="003F6D79"/>
    <w:rsid w:val="0041760A"/>
    <w:rsid w:val="00417C01"/>
    <w:rsid w:val="00442859"/>
    <w:rsid w:val="004809EE"/>
    <w:rsid w:val="004A417A"/>
    <w:rsid w:val="004C392B"/>
    <w:rsid w:val="004E7D54"/>
    <w:rsid w:val="005273C6"/>
    <w:rsid w:val="00530A69"/>
    <w:rsid w:val="00545593"/>
    <w:rsid w:val="00564209"/>
    <w:rsid w:val="00577C6C"/>
    <w:rsid w:val="005824B8"/>
    <w:rsid w:val="0059107E"/>
    <w:rsid w:val="005C2FE2"/>
    <w:rsid w:val="005E1466"/>
    <w:rsid w:val="005E2BC9"/>
    <w:rsid w:val="005E63A8"/>
    <w:rsid w:val="005F0079"/>
    <w:rsid w:val="00605102"/>
    <w:rsid w:val="006215AA"/>
    <w:rsid w:val="0063492E"/>
    <w:rsid w:val="006375BB"/>
    <w:rsid w:val="006913C9"/>
    <w:rsid w:val="0069470D"/>
    <w:rsid w:val="006B2131"/>
    <w:rsid w:val="00734F00"/>
    <w:rsid w:val="00780BC8"/>
    <w:rsid w:val="007A70AE"/>
    <w:rsid w:val="00826721"/>
    <w:rsid w:val="008362E8"/>
    <w:rsid w:val="008850B2"/>
    <w:rsid w:val="008A1768"/>
    <w:rsid w:val="008E5B2E"/>
    <w:rsid w:val="008F0F33"/>
    <w:rsid w:val="008F4429"/>
    <w:rsid w:val="0094021A"/>
    <w:rsid w:val="00951565"/>
    <w:rsid w:val="009B44AF"/>
    <w:rsid w:val="009C6A0B"/>
    <w:rsid w:val="009F0C77"/>
    <w:rsid w:val="009F4D9F"/>
    <w:rsid w:val="009F4DD1"/>
    <w:rsid w:val="00A41684"/>
    <w:rsid w:val="00A64E80"/>
    <w:rsid w:val="00A72BCD"/>
    <w:rsid w:val="00A741D9"/>
    <w:rsid w:val="00A833AB"/>
    <w:rsid w:val="00A95B39"/>
    <w:rsid w:val="00A9741D"/>
    <w:rsid w:val="00A97DDC"/>
    <w:rsid w:val="00AD4B17"/>
    <w:rsid w:val="00AE6DEE"/>
    <w:rsid w:val="00B1326C"/>
    <w:rsid w:val="00B412D4"/>
    <w:rsid w:val="00BE3C22"/>
    <w:rsid w:val="00C0345E"/>
    <w:rsid w:val="00C15BED"/>
    <w:rsid w:val="00C3483A"/>
    <w:rsid w:val="00C527F8"/>
    <w:rsid w:val="00C5727D"/>
    <w:rsid w:val="00C6534B"/>
    <w:rsid w:val="00C74E9D"/>
    <w:rsid w:val="00C82FD3"/>
    <w:rsid w:val="00C92819"/>
    <w:rsid w:val="00CC6B7B"/>
    <w:rsid w:val="00CD2089"/>
    <w:rsid w:val="00CE7884"/>
    <w:rsid w:val="00D70CCA"/>
    <w:rsid w:val="00D73A67"/>
    <w:rsid w:val="00D73E7C"/>
    <w:rsid w:val="00D970A9"/>
    <w:rsid w:val="00DA26A3"/>
    <w:rsid w:val="00DF3845"/>
    <w:rsid w:val="00E41911"/>
    <w:rsid w:val="00E50BC9"/>
    <w:rsid w:val="00E92EEF"/>
    <w:rsid w:val="00E971FC"/>
    <w:rsid w:val="00ED61E2"/>
    <w:rsid w:val="00EF38D7"/>
    <w:rsid w:val="00F24442"/>
    <w:rsid w:val="00F42AC9"/>
    <w:rsid w:val="00F50AE3"/>
    <w:rsid w:val="00F524F2"/>
    <w:rsid w:val="00F67CF1"/>
    <w:rsid w:val="00F731EA"/>
    <w:rsid w:val="00F840F0"/>
    <w:rsid w:val="00FB0D0D"/>
    <w:rsid w:val="00FB43B4"/>
    <w:rsid w:val="00FE5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E5C847D-9014-47F3-B525-E429DDE04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0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0B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19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272_201301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CCCDD-4FF9-4EF6-9E31-129A4F05E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3272: Hartsville High School Football Team - South Carolina Legislature Online</dc:title>
  <dc:creator>McDowell</dc:creator>
  <cp:lastModifiedBy>N Cumfer</cp:lastModifiedBy>
  <cp:revision>11</cp:revision>
  <cp:lastPrinted>2013-01-03T13:50:00Z</cp:lastPrinted>
  <dcterms:created xsi:type="dcterms:W3CDTF">2013-01-09T19:52:00Z</dcterms:created>
  <dcterms:modified xsi:type="dcterms:W3CDTF">2014-12-05T16:34:00Z</dcterms:modified>
</cp:coreProperties>
</file>