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C65" w:rsidRDefault="00A63C65" w:rsidP="00A63C65">
      <w:pPr>
        <w:widowControl w:val="0"/>
        <w:jc w:val="center"/>
      </w:pPr>
      <w:r w:rsidRPr="00A63C65">
        <w:rPr>
          <w:b/>
        </w:rPr>
        <w:t>South Carolina General Assembly</w:t>
      </w:r>
    </w:p>
    <w:p w:rsidR="00A63C65" w:rsidRDefault="00A63C65" w:rsidP="00A63C65">
      <w:pPr>
        <w:widowControl w:val="0"/>
        <w:jc w:val="center"/>
      </w:pPr>
      <w:r>
        <w:t>120th Session, 2013-2014</w:t>
      </w:r>
    </w:p>
    <w:p w:rsidR="00A63C65" w:rsidRDefault="00A63C65" w:rsidP="00A63C65">
      <w:pPr>
        <w:widowControl w:val="0"/>
        <w:jc w:val="left"/>
      </w:pPr>
    </w:p>
    <w:p w:rsidR="00A63C65" w:rsidRDefault="00A63C65" w:rsidP="00A63C65">
      <w:pPr>
        <w:widowControl w:val="0"/>
        <w:jc w:val="left"/>
        <w:rPr>
          <w:b/>
        </w:rPr>
      </w:pPr>
      <w:r w:rsidRPr="00A63C65">
        <w:rPr>
          <w:b/>
        </w:rPr>
        <w:t>H. 3280</w:t>
      </w:r>
    </w:p>
    <w:p w:rsidR="00A63C65" w:rsidRDefault="00A63C65" w:rsidP="00A63C65">
      <w:pPr>
        <w:widowControl w:val="0"/>
        <w:jc w:val="left"/>
        <w:rPr>
          <w:b/>
        </w:rPr>
      </w:pPr>
    </w:p>
    <w:p w:rsidR="00A63C65" w:rsidRDefault="00A63C65" w:rsidP="00A63C65">
      <w:pPr>
        <w:widowControl w:val="0"/>
        <w:jc w:val="left"/>
      </w:pPr>
      <w:r w:rsidRPr="00A63C65">
        <w:rPr>
          <w:b/>
        </w:rPr>
        <w:t>STATUS INFORMATION</w:t>
      </w:r>
    </w:p>
    <w:p w:rsidR="00A63C65" w:rsidRDefault="00A63C65" w:rsidP="00A63C65">
      <w:pPr>
        <w:widowControl w:val="0"/>
        <w:jc w:val="left"/>
      </w:pPr>
    </w:p>
    <w:p w:rsidR="00A63C65" w:rsidRDefault="00A63C65" w:rsidP="00A63C65">
      <w:pPr>
        <w:widowControl w:val="0"/>
        <w:jc w:val="left"/>
      </w:pPr>
      <w:r>
        <w:t>House Resolution</w:t>
      </w:r>
    </w:p>
    <w:p w:rsidR="00A63C65" w:rsidRDefault="00A63C65" w:rsidP="00A63C65">
      <w:pPr>
        <w:widowControl w:val="0"/>
        <w:jc w:val="left"/>
      </w:pPr>
      <w:r>
        <w:t>Sponsors: Reps. Jefferson, Southard, Daning, Crosby, Rivers and Merrill</w:t>
      </w:r>
    </w:p>
    <w:p w:rsidR="00A63C65" w:rsidRDefault="00A63C65" w:rsidP="00A63C65">
      <w:pPr>
        <w:widowControl w:val="0"/>
        <w:jc w:val="left"/>
      </w:pPr>
      <w:r>
        <w:t>Document Path: l:\council\bills\gm\29484cm13.docx</w:t>
      </w:r>
    </w:p>
    <w:p w:rsidR="00824700" w:rsidRDefault="00824700" w:rsidP="00A63C65">
      <w:pPr>
        <w:widowControl w:val="0"/>
        <w:jc w:val="left"/>
      </w:pPr>
      <w:r>
        <w:t>Companion/Similar bill(s): 3279</w:t>
      </w:r>
    </w:p>
    <w:p w:rsidR="00A63C65" w:rsidRDefault="00A63C65" w:rsidP="00A63C65">
      <w:pPr>
        <w:widowControl w:val="0"/>
        <w:jc w:val="left"/>
      </w:pPr>
    </w:p>
    <w:p w:rsidR="00A63C65" w:rsidRDefault="00A63C65" w:rsidP="00A63C65">
      <w:pPr>
        <w:widowControl w:val="0"/>
        <w:jc w:val="left"/>
      </w:pPr>
      <w:r>
        <w:t>Introduced in the House on January 9, 2013</w:t>
      </w:r>
    </w:p>
    <w:p w:rsidR="00A63C65" w:rsidRDefault="00A63C65" w:rsidP="00A63C65">
      <w:pPr>
        <w:widowControl w:val="0"/>
        <w:jc w:val="left"/>
      </w:pPr>
      <w:r>
        <w:t>Adopted by the House on January 9, 2013</w:t>
      </w:r>
    </w:p>
    <w:p w:rsidR="00A63C65" w:rsidRDefault="00A63C65" w:rsidP="00A63C65">
      <w:pPr>
        <w:widowControl w:val="0"/>
        <w:jc w:val="left"/>
      </w:pPr>
    </w:p>
    <w:p w:rsidR="00A63C65" w:rsidRDefault="00A63C65" w:rsidP="00A63C65">
      <w:pPr>
        <w:widowControl w:val="0"/>
        <w:jc w:val="left"/>
      </w:pPr>
      <w:r>
        <w:t xml:space="preserve">Summary: </w:t>
      </w:r>
      <w:r w:rsidR="00ED1C67">
        <w:t>Cross High School Varsity Football Team</w:t>
      </w:r>
    </w:p>
    <w:p w:rsidR="00A63C65" w:rsidRDefault="00A63C65" w:rsidP="00A63C65">
      <w:pPr>
        <w:widowControl w:val="0"/>
        <w:jc w:val="left"/>
      </w:pPr>
    </w:p>
    <w:p w:rsidR="00A63C65" w:rsidRDefault="00A63C65" w:rsidP="00A63C65">
      <w:pPr>
        <w:widowControl w:val="0"/>
        <w:jc w:val="left"/>
      </w:pPr>
    </w:p>
    <w:p w:rsidR="00A63C65" w:rsidRDefault="00A63C65" w:rsidP="00A63C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3C65">
        <w:rPr>
          <w:b/>
        </w:rPr>
        <w:t>HISTORY OF LEGISLATIVE ACTIONS</w:t>
      </w:r>
    </w:p>
    <w:p w:rsidR="00A63C65" w:rsidRDefault="00A63C65" w:rsidP="00A63C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3C65" w:rsidRPr="00A63C65" w:rsidRDefault="00A63C65" w:rsidP="00A63C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3C65">
        <w:rPr>
          <w:u w:val="single"/>
        </w:rPr>
        <w:tab/>
        <w:t>Date</w:t>
      </w:r>
      <w:r w:rsidRPr="00A63C65">
        <w:rPr>
          <w:u w:val="single"/>
        </w:rPr>
        <w:tab/>
        <w:t>Body</w:t>
      </w:r>
      <w:r w:rsidRPr="00A63C65">
        <w:rPr>
          <w:u w:val="single"/>
        </w:rPr>
        <w:tab/>
        <w:t>Action Description with journal page number</w:t>
      </w:r>
      <w:r w:rsidRPr="00A63C65">
        <w:rPr>
          <w:u w:val="single"/>
        </w:rPr>
        <w:tab/>
      </w:r>
      <w:bookmarkStart w:id="0" w:name="_GoBack"/>
      <w:bookmarkEnd w:id="0"/>
    </w:p>
    <w:p w:rsidR="00C114AF" w:rsidRDefault="00C114AF" w:rsidP="00C11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2E7C4A">
        <w:t>Introduced and adopted (</w:t>
      </w:r>
      <w:hyperlink r:id="rId7" w:history="1">
        <w:r w:rsidRPr="002E7C4A">
          <w:rPr>
            <w:rStyle w:val="Hyperlink"/>
          </w:rPr>
          <w:t>House Journal</w:t>
        </w:r>
        <w:r w:rsidRPr="002E7C4A">
          <w:rPr>
            <w:rStyle w:val="Hyperlink"/>
          </w:rPr>
          <w:noBreakHyphen/>
          <w:t>page 9</w:t>
        </w:r>
      </w:hyperlink>
      <w:r w:rsidRPr="002E7C4A">
        <w:t>)</w:t>
      </w:r>
    </w:p>
    <w:p w:rsidR="00C114AF" w:rsidRDefault="00C114AF" w:rsidP="00C11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3C65" w:rsidRPr="00A63C65" w:rsidRDefault="00A63C65" w:rsidP="00A63C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3C65" w:rsidRDefault="00A63C65" w:rsidP="00A63C65">
      <w:r w:rsidRPr="00A63C65">
        <w:rPr>
          <w:b/>
        </w:rPr>
        <w:t>VERSIONS OF THIS BILL</w:t>
      </w:r>
    </w:p>
    <w:p w:rsidR="00A63C65" w:rsidRDefault="00A63C65" w:rsidP="00A63C65"/>
    <w:p w:rsidR="00A63C65" w:rsidRDefault="00181A11" w:rsidP="00A63C65">
      <w:hyperlink r:id="rId8" w:history="1">
        <w:r w:rsidR="00A63C65">
          <w:rPr>
            <w:rStyle w:val="Hyperlink"/>
          </w:rPr>
          <w:t>1/9/2013</w:t>
        </w:r>
      </w:hyperlink>
    </w:p>
    <w:p w:rsidR="00A63C65" w:rsidRDefault="00A63C65" w:rsidP="00A63C65"/>
    <w:p w:rsidR="00A63C65" w:rsidRDefault="00A63C65" w:rsidP="00A63C65">
      <w:pPr>
        <w:sectPr w:rsidR="00A63C65" w:rsidSect="00A63C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08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1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CROSS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A DIVISION II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4080D" w:rsidRDefault="00F40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1304" w:rsidRDefault="00F4080D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21304">
        <w:t xml:space="preserve">the South Carolina House of Representatives is pleased to learn that the members of the Cross High School varsity football team </w:t>
      </w:r>
      <w:r w:rsidR="00321304">
        <w:rPr>
          <w:color w:val="000000" w:themeColor="text1"/>
          <w:u w:color="000000" w:themeColor="text1"/>
        </w:rPr>
        <w:t xml:space="preserve">of Berkeley County </w:t>
      </w:r>
      <w:r w:rsidR="00321304">
        <w:t>took top honors at the state competition on Friday, November 23, 2012, at Benedict College in Columbia; and</w:t>
      </w:r>
    </w:p>
    <w:p w:rsidR="00CB29D7" w:rsidRDefault="00CB29D7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1076" w:rsidRDefault="00E01076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</w:t>
      </w:r>
      <w:r w:rsidR="00E373C8">
        <w:t>eir fans and the disappointment</w:t>
      </w:r>
      <w:r>
        <w:t xml:space="preserve"> of their foes, the Cross High School Trojans ran for 354 yards in 36 carries, an average of almost a first down on every carry</w:t>
      </w:r>
      <w:r w:rsidR="00E373C8">
        <w:t>,</w:t>
      </w:r>
      <w:r>
        <w:t xml:space="preserve"> against the McCormick High School Chiefs; and</w:t>
      </w:r>
    </w:p>
    <w:p w:rsidR="00E01076" w:rsidRDefault="00E01076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3D73" w:rsidRDefault="00CB29D7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junior running back Devontae Shepherd</w:t>
      </w:r>
      <w:r w:rsidR="002D3D73" w:rsidRPr="002D3D73">
        <w:rPr>
          <w:color w:val="000000" w:themeColor="text1"/>
          <w:u w:color="000000" w:themeColor="text1"/>
        </w:rPr>
        <w:t xml:space="preserve"> </w:t>
      </w:r>
      <w:r w:rsidR="002D3D73" w:rsidRPr="003C7C7D">
        <w:rPr>
          <w:color w:val="000000" w:themeColor="text1"/>
          <w:u w:color="000000" w:themeColor="text1"/>
        </w:rPr>
        <w:t>rushed for 166 yards and three touchdowns</w:t>
      </w:r>
      <w:r w:rsidR="00E01076">
        <w:rPr>
          <w:color w:val="000000" w:themeColor="text1"/>
          <w:u w:color="000000" w:themeColor="text1"/>
        </w:rPr>
        <w:t xml:space="preserve"> for the Trojans;</w:t>
      </w:r>
      <w:r w:rsidR="002D3D73" w:rsidRPr="003C7C7D">
        <w:rPr>
          <w:color w:val="000000" w:themeColor="text1"/>
          <w:u w:color="000000" w:themeColor="text1"/>
        </w:rPr>
        <w:t xml:space="preserve"> junior Dionte Evans added 94 yards rushing and </w:t>
      </w:r>
      <w:r w:rsidR="002D3D73">
        <w:rPr>
          <w:color w:val="000000" w:themeColor="text1"/>
          <w:u w:color="000000" w:themeColor="text1"/>
        </w:rPr>
        <w:t xml:space="preserve">another three </w:t>
      </w:r>
      <w:r w:rsidR="00E373C8">
        <w:rPr>
          <w:color w:val="000000" w:themeColor="text1"/>
          <w:u w:color="000000" w:themeColor="text1"/>
        </w:rPr>
        <w:t>touchdowns</w:t>
      </w:r>
      <w:r w:rsidR="002D3D73">
        <w:rPr>
          <w:color w:val="000000" w:themeColor="text1"/>
          <w:u w:color="000000" w:themeColor="text1"/>
        </w:rPr>
        <w:t xml:space="preserve">, one of which was </w:t>
      </w:r>
      <w:r w:rsidR="002D3D73" w:rsidRPr="003C7C7D">
        <w:rPr>
          <w:color w:val="000000" w:themeColor="text1"/>
          <w:u w:color="000000" w:themeColor="text1"/>
        </w:rPr>
        <w:t>an 89</w:t>
      </w:r>
      <w:r w:rsidR="00E373C8">
        <w:rPr>
          <w:color w:val="000000" w:themeColor="text1"/>
          <w:u w:color="000000" w:themeColor="text1"/>
        </w:rPr>
        <w:noBreakHyphen/>
      </w:r>
      <w:r w:rsidR="002D3D73" w:rsidRPr="003C7C7D">
        <w:rPr>
          <w:color w:val="000000" w:themeColor="text1"/>
          <w:u w:color="000000" w:themeColor="text1"/>
        </w:rPr>
        <w:t>yard</w:t>
      </w:r>
      <w:r w:rsidR="002D3D73">
        <w:rPr>
          <w:color w:val="000000" w:themeColor="text1"/>
          <w:u w:color="000000" w:themeColor="text1"/>
        </w:rPr>
        <w:t xml:space="preserve"> kickoff return for a touchdown</w:t>
      </w:r>
      <w:r w:rsidR="00E01076">
        <w:rPr>
          <w:color w:val="000000" w:themeColor="text1"/>
          <w:u w:color="000000" w:themeColor="text1"/>
        </w:rPr>
        <w:t xml:space="preserve">, and </w:t>
      </w:r>
      <w:r w:rsidR="00252F12">
        <w:rPr>
          <w:color w:val="000000" w:themeColor="text1"/>
          <w:u w:color="000000" w:themeColor="text1"/>
        </w:rPr>
        <w:t xml:space="preserve">he </w:t>
      </w:r>
      <w:r w:rsidR="00E373C8">
        <w:rPr>
          <w:color w:val="000000" w:themeColor="text1"/>
          <w:u w:color="000000" w:themeColor="text1"/>
        </w:rPr>
        <w:t xml:space="preserve">with </w:t>
      </w:r>
      <w:r w:rsidR="00E01076">
        <w:rPr>
          <w:color w:val="000000" w:themeColor="text1"/>
          <w:u w:color="000000" w:themeColor="text1"/>
        </w:rPr>
        <w:t>his twin, junior Diamonte Evans,</w:t>
      </w:r>
      <w:r w:rsidR="00252F12">
        <w:rPr>
          <w:color w:val="000000" w:themeColor="text1"/>
          <w:u w:color="000000" w:themeColor="text1"/>
        </w:rPr>
        <w:t xml:space="preserve"> and teammate Shepherd</w:t>
      </w:r>
      <w:r w:rsidR="00E01076">
        <w:rPr>
          <w:color w:val="000000" w:themeColor="text1"/>
          <w:u w:color="000000" w:themeColor="text1"/>
        </w:rPr>
        <w:t xml:space="preserve"> </w:t>
      </w:r>
      <w:r w:rsidR="00E373C8">
        <w:rPr>
          <w:color w:val="000000" w:themeColor="text1"/>
          <w:u w:color="000000" w:themeColor="text1"/>
        </w:rPr>
        <w:t>formed</w:t>
      </w:r>
      <w:r w:rsidR="00E01076">
        <w:rPr>
          <w:color w:val="000000" w:themeColor="text1"/>
          <w:u w:color="000000" w:themeColor="text1"/>
        </w:rPr>
        <w:t xml:space="preserve"> a lethal trio</w:t>
      </w:r>
      <w:r w:rsidR="00E373C8">
        <w:rPr>
          <w:color w:val="000000" w:themeColor="text1"/>
          <w:u w:color="000000" w:themeColor="text1"/>
        </w:rPr>
        <w:t xml:space="preserve"> against McCormick</w:t>
      </w:r>
      <w:r w:rsidR="002D3D73">
        <w:rPr>
          <w:color w:val="000000" w:themeColor="text1"/>
          <w:u w:color="000000" w:themeColor="text1"/>
        </w:rPr>
        <w:t>; and</w:t>
      </w:r>
    </w:p>
    <w:p w:rsidR="002D3D73" w:rsidRDefault="002D3D73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29D7" w:rsidRDefault="00E01076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taking command of the unstoppable offensive line, senior quarterback Branford Hall</w:t>
      </w:r>
      <w:r w:rsidR="004D0C45">
        <w:t>s</w:t>
      </w:r>
      <w:r>
        <w:t xml:space="preserve"> led the Trojans to victory, finishing the season with an </w:t>
      </w:r>
      <w:r w:rsidR="002D3D73" w:rsidRPr="003C7C7D">
        <w:rPr>
          <w:color w:val="000000" w:themeColor="text1"/>
          <w:u w:color="000000" w:themeColor="text1"/>
        </w:rPr>
        <w:t>11</w:t>
      </w:r>
      <w:r w:rsidR="00E373C8">
        <w:rPr>
          <w:color w:val="000000" w:themeColor="text1"/>
          <w:u w:color="000000" w:themeColor="text1"/>
        </w:rPr>
        <w:noBreakHyphen/>
      </w:r>
      <w:r w:rsidR="002D3D73" w:rsidRPr="003C7C7D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record; and</w:t>
      </w:r>
    </w:p>
    <w:p w:rsidR="00CB29D7" w:rsidRDefault="00CB29D7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29D7" w:rsidRDefault="00CB29D7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373C8">
        <w:t xml:space="preserve">although the school had never even played for a state title before, </w:t>
      </w:r>
      <w:r>
        <w:t>the Trojans rushed and pounded their way to a 38</w:t>
      </w:r>
      <w:r w:rsidR="00E373C8">
        <w:noBreakHyphen/>
      </w:r>
      <w:r>
        <w:t>26 victory over the Chiefs</w:t>
      </w:r>
      <w:r w:rsidR="00E373C8">
        <w:t xml:space="preserve"> through the execution of a running game </w:t>
      </w:r>
      <w:r w:rsidR="00E373C8">
        <w:lastRenderedPageBreak/>
        <w:t>that devastated their opponents, and they left</w:t>
      </w:r>
      <w:r>
        <w:t xml:space="preserve"> the field with the first state football trophy in the school</w:t>
      </w:r>
      <w:r w:rsidR="00E373C8" w:rsidRPr="00E373C8">
        <w:t>'</w:t>
      </w:r>
      <w:r>
        <w:t>s history; and</w:t>
      </w:r>
    </w:p>
    <w:p w:rsidR="00321304" w:rsidRDefault="00321304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1304" w:rsidRDefault="00321304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873B78">
        <w:rPr>
          <w:color w:val="000000" w:themeColor="text1"/>
          <w:u w:color="000000" w:themeColor="text1"/>
        </w:rPr>
        <w:t xml:space="preserve"> </w:t>
      </w:r>
      <w:r w:rsidR="00873B78">
        <w:t>strength, skill,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CB29D7">
        <w:t>Shaun Wright</w:t>
      </w:r>
      <w:r w:rsidR="002D3D73">
        <w:t xml:space="preserve">, himself </w:t>
      </w:r>
      <w:r w:rsidR="002D3D73" w:rsidRPr="003C7C7D">
        <w:rPr>
          <w:color w:val="000000" w:themeColor="text1"/>
          <w:u w:color="000000" w:themeColor="text1"/>
        </w:rPr>
        <w:t xml:space="preserve">a 1995 graduate of </w:t>
      </w:r>
      <w:r w:rsidR="002D3D73">
        <w:rPr>
          <w:color w:val="000000" w:themeColor="text1"/>
          <w:u w:color="000000" w:themeColor="text1"/>
        </w:rPr>
        <w:t>Cross High S</w:t>
      </w:r>
      <w:r w:rsidR="002D3D73" w:rsidRPr="003C7C7D">
        <w:rPr>
          <w:color w:val="000000" w:themeColor="text1"/>
          <w:u w:color="000000" w:themeColor="text1"/>
        </w:rPr>
        <w:t>chool</w:t>
      </w:r>
      <w:r w:rsidR="002D3D7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</w:t>
      </w:r>
      <w:r w:rsidR="00CB29D7">
        <w:rPr>
          <w:color w:val="000000" w:themeColor="text1"/>
          <w:u w:color="000000" w:themeColor="text1"/>
        </w:rPr>
        <w:t>the gridiron; and</w:t>
      </w:r>
    </w:p>
    <w:p w:rsidR="00321304" w:rsidRDefault="00321304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80D" w:rsidRDefault="00321304" w:rsidP="00321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B29D7">
        <w:rPr>
          <w:color w:val="000000" w:themeColor="text1"/>
          <w:u w:color="000000" w:themeColor="text1"/>
        </w:rPr>
        <w:t>Cross High School varsity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F4080D">
        <w:t>.  Now, therefore,</w:t>
      </w:r>
    </w:p>
    <w:p w:rsidR="00F4080D" w:rsidRDefault="00F40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80D" w:rsidRDefault="00F40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080D" w:rsidRDefault="00F40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304" w:rsidRDefault="00F4080D" w:rsidP="00321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1304">
        <w:t xml:space="preserve"> the members of the South Carolina House of Representatives, by this resolution, r</w:t>
      </w:r>
      <w:r w:rsidR="00321304">
        <w:rPr>
          <w:color w:val="000000" w:themeColor="text1"/>
          <w:u w:color="000000" w:themeColor="text1"/>
        </w:rPr>
        <w:t>ecognize and honor the Cross High School</w:t>
      </w:r>
      <w:r w:rsidR="00321304" w:rsidRPr="00E542AE">
        <w:rPr>
          <w:color w:val="000000" w:themeColor="text1"/>
          <w:u w:color="000000" w:themeColor="text1"/>
        </w:rPr>
        <w:t xml:space="preserve"> </w:t>
      </w:r>
      <w:r w:rsidR="00321304">
        <w:rPr>
          <w:color w:val="000000" w:themeColor="text1"/>
          <w:u w:color="000000" w:themeColor="text1"/>
        </w:rPr>
        <w:t xml:space="preserve">varsity football </w:t>
      </w:r>
      <w:r w:rsidR="00321304" w:rsidRPr="00E542AE">
        <w:rPr>
          <w:color w:val="000000" w:themeColor="text1"/>
          <w:u w:color="000000" w:themeColor="text1"/>
        </w:rPr>
        <w:t>team</w:t>
      </w:r>
      <w:r w:rsidR="00321304">
        <w:rPr>
          <w:color w:val="000000" w:themeColor="text1"/>
          <w:u w:color="000000" w:themeColor="text1"/>
        </w:rPr>
        <w:t>, coaches, and school officials</w:t>
      </w:r>
      <w:r w:rsidR="00321304" w:rsidRPr="00E542AE">
        <w:rPr>
          <w:color w:val="000000" w:themeColor="text1"/>
          <w:u w:color="000000" w:themeColor="text1"/>
        </w:rPr>
        <w:t xml:space="preserve"> for </w:t>
      </w:r>
      <w:r w:rsidR="00321304">
        <w:rPr>
          <w:color w:val="000000" w:themeColor="text1"/>
          <w:u w:color="000000" w:themeColor="text1"/>
        </w:rPr>
        <w:t>an</w:t>
      </w:r>
      <w:r w:rsidR="00321304" w:rsidRPr="00E542AE">
        <w:rPr>
          <w:color w:val="000000" w:themeColor="text1"/>
          <w:u w:color="000000" w:themeColor="text1"/>
        </w:rPr>
        <w:t xml:space="preserve"> outstanding season</w:t>
      </w:r>
      <w:r w:rsidR="00321304">
        <w:rPr>
          <w:color w:val="000000" w:themeColor="text1"/>
          <w:u w:color="000000" w:themeColor="text1"/>
        </w:rPr>
        <w:t>,</w:t>
      </w:r>
      <w:r w:rsidR="00321304" w:rsidRPr="00E542AE">
        <w:rPr>
          <w:color w:val="000000" w:themeColor="text1"/>
          <w:u w:color="000000" w:themeColor="text1"/>
        </w:rPr>
        <w:t xml:space="preserve"> and </w:t>
      </w:r>
      <w:r w:rsidR="00321304">
        <w:rPr>
          <w:color w:val="000000" w:themeColor="text1"/>
          <w:u w:color="000000" w:themeColor="text1"/>
        </w:rPr>
        <w:t>congratulate them for winnin</w:t>
      </w:r>
      <w:r w:rsidR="00321304" w:rsidRPr="00E542AE">
        <w:rPr>
          <w:color w:val="000000" w:themeColor="text1"/>
          <w:u w:color="000000" w:themeColor="text1"/>
        </w:rPr>
        <w:t>g the Class</w:t>
      </w:r>
      <w:r w:rsidR="00321304">
        <w:rPr>
          <w:color w:val="000000" w:themeColor="text1"/>
          <w:u w:color="000000" w:themeColor="text1"/>
        </w:rPr>
        <w:t xml:space="preserve"> </w:t>
      </w:r>
      <w:r w:rsidR="00321304" w:rsidRPr="00E542AE">
        <w:rPr>
          <w:color w:val="000000" w:themeColor="text1"/>
          <w:u w:color="000000" w:themeColor="text1"/>
        </w:rPr>
        <w:t xml:space="preserve">A </w:t>
      </w:r>
      <w:r w:rsidR="00321304">
        <w:rPr>
          <w:color w:val="000000" w:themeColor="text1"/>
          <w:u w:color="000000" w:themeColor="text1"/>
        </w:rPr>
        <w:t xml:space="preserve">Division II </w:t>
      </w:r>
      <w:r w:rsidR="00321304" w:rsidRPr="00E542AE">
        <w:rPr>
          <w:color w:val="000000" w:themeColor="text1"/>
          <w:u w:color="000000" w:themeColor="text1"/>
        </w:rPr>
        <w:t xml:space="preserve">State Championship </w:t>
      </w:r>
      <w:r w:rsidR="00321304">
        <w:rPr>
          <w:color w:val="000000" w:themeColor="text1"/>
          <w:u w:color="000000" w:themeColor="text1"/>
        </w:rPr>
        <w:t>t</w:t>
      </w:r>
      <w:r w:rsidR="00321304" w:rsidRPr="00E542AE">
        <w:rPr>
          <w:color w:val="000000" w:themeColor="text1"/>
          <w:u w:color="000000" w:themeColor="text1"/>
        </w:rPr>
        <w:t>itle.</w:t>
      </w:r>
    </w:p>
    <w:p w:rsidR="00321304" w:rsidRDefault="00321304" w:rsidP="00321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1304" w:rsidP="00321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Adrian Busch and Coach Shaun Wright.</w:t>
      </w:r>
    </w:p>
    <w:p w:rsidR="001B3605" w:rsidRDefault="00E373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3605" w:rsidRDefault="001B3605" w:rsidP="00A63C65">
      <w:pPr>
        <w:suppressAutoHyphens/>
      </w:pPr>
    </w:p>
    <w:sectPr w:rsidR="001B3605" w:rsidSect="00A63C6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3C8" w:rsidRDefault="00E373C8" w:rsidP="009F0C77">
      <w:r>
        <w:separator/>
      </w:r>
    </w:p>
  </w:endnote>
  <w:endnote w:type="continuationSeparator" w:id="0">
    <w:p w:rsidR="00E373C8" w:rsidRDefault="00E373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48D068-2390-4508-92B2-EA4CEF6CFCA2}"/>
    <w:embedBold r:id="rId2" w:fontKey="{BDBDA6FB-A049-4860-8BC1-C6834D5F04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33AC41-86EA-4D20-8298-B3FC975AF5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72A3CD-6962-4D99-AEC9-7F4B91F16E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C65" w:rsidRPr="001B3605" w:rsidRDefault="00A63C65" w:rsidP="001B36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[3280]</w:t>
    </w:r>
    <w:r>
      <w:tab/>
    </w:r>
    <w:r w:rsidR="00526ED3">
      <w:fldChar w:fldCharType="begin"/>
    </w:r>
    <w:r w:rsidR="00526ED3">
      <w:instrText xml:space="preserve"> PAGE  \* MERGEFORMAT </w:instrText>
    </w:r>
    <w:r w:rsidR="00526ED3">
      <w:fldChar w:fldCharType="separate"/>
    </w:r>
    <w:r w:rsidR="00181A11">
      <w:rPr>
        <w:noProof/>
      </w:rPr>
      <w:t>1</w:t>
    </w:r>
    <w:r w:rsidR="00526E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3C8" w:rsidRDefault="00E373C8" w:rsidP="009F0C77">
      <w:r>
        <w:separator/>
      </w:r>
    </w:p>
  </w:footnote>
  <w:footnote w:type="continuationSeparator" w:id="0">
    <w:p w:rsidR="00E373C8" w:rsidRDefault="00E373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84CM13"/>
    <w:docVar w:name="CoverBillType" w:val="r"/>
    <w:docVar w:name="docpath" w:val="L:\Council\bills\GM\29484CM13.DOCX"/>
    <w:docVar w:name="dvBillNumber" w:val="32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0232"/>
    <w:rsid w:val="00011869"/>
    <w:rsid w:val="000E1785"/>
    <w:rsid w:val="000F40FA"/>
    <w:rsid w:val="0010776B"/>
    <w:rsid w:val="00122012"/>
    <w:rsid w:val="00133E66"/>
    <w:rsid w:val="001435A3"/>
    <w:rsid w:val="00181A11"/>
    <w:rsid w:val="001B3605"/>
    <w:rsid w:val="001D08F2"/>
    <w:rsid w:val="001D525B"/>
    <w:rsid w:val="001D7F4F"/>
    <w:rsid w:val="00230232"/>
    <w:rsid w:val="002321B6"/>
    <w:rsid w:val="00236EAB"/>
    <w:rsid w:val="00250967"/>
    <w:rsid w:val="00252F12"/>
    <w:rsid w:val="002543C8"/>
    <w:rsid w:val="00283CFD"/>
    <w:rsid w:val="00284AAE"/>
    <w:rsid w:val="002D3D73"/>
    <w:rsid w:val="002E5912"/>
    <w:rsid w:val="00301B21"/>
    <w:rsid w:val="0032130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0C45"/>
    <w:rsid w:val="004E7D54"/>
    <w:rsid w:val="00526ED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12C8"/>
    <w:rsid w:val="00824700"/>
    <w:rsid w:val="008362E8"/>
    <w:rsid w:val="00873B7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3C65"/>
    <w:rsid w:val="00A64E80"/>
    <w:rsid w:val="00A72BCD"/>
    <w:rsid w:val="00A741D9"/>
    <w:rsid w:val="00A833AB"/>
    <w:rsid w:val="00A9741D"/>
    <w:rsid w:val="00AD4B17"/>
    <w:rsid w:val="00B02EDF"/>
    <w:rsid w:val="00B21F86"/>
    <w:rsid w:val="00B412D4"/>
    <w:rsid w:val="00BE3C22"/>
    <w:rsid w:val="00BF3C3D"/>
    <w:rsid w:val="00C0345E"/>
    <w:rsid w:val="00C114AF"/>
    <w:rsid w:val="00C261D0"/>
    <w:rsid w:val="00C3483A"/>
    <w:rsid w:val="00C74E9D"/>
    <w:rsid w:val="00C82FD3"/>
    <w:rsid w:val="00C92819"/>
    <w:rsid w:val="00CB29D7"/>
    <w:rsid w:val="00CC6B7B"/>
    <w:rsid w:val="00CC7041"/>
    <w:rsid w:val="00CD2089"/>
    <w:rsid w:val="00CE1E32"/>
    <w:rsid w:val="00D73A67"/>
    <w:rsid w:val="00D970A9"/>
    <w:rsid w:val="00DF3845"/>
    <w:rsid w:val="00E01076"/>
    <w:rsid w:val="00E373C8"/>
    <w:rsid w:val="00E41911"/>
    <w:rsid w:val="00E92EEF"/>
    <w:rsid w:val="00ED1C67"/>
    <w:rsid w:val="00F24442"/>
    <w:rsid w:val="00F4080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2632BD7-03FB-46B9-B648-D881B1F7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3C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80_201301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48607-CB23-4C65-A540-9B36CC27E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3280: Cross High School Varsity Football Team - South Carolina Legislature Online</dc:title>
  <dc:creator>%USERNAME%</dc:creator>
  <cp:lastModifiedBy>N Cumfer</cp:lastModifiedBy>
  <cp:revision>8</cp:revision>
  <cp:lastPrinted>2013-01-09T13:58:00Z</cp:lastPrinted>
  <dcterms:created xsi:type="dcterms:W3CDTF">2013-01-09T20:15:00Z</dcterms:created>
  <dcterms:modified xsi:type="dcterms:W3CDTF">2014-12-05T16:34:00Z</dcterms:modified>
</cp:coreProperties>
</file>