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642" w:rsidRDefault="00B90642" w:rsidP="00B90642">
      <w:pPr>
        <w:widowControl w:val="0"/>
        <w:jc w:val="center"/>
      </w:pPr>
      <w:r w:rsidRPr="00B90642">
        <w:rPr>
          <w:b/>
        </w:rPr>
        <w:t>South Carolina General Assembly</w:t>
      </w:r>
    </w:p>
    <w:p w:rsidR="00B90642" w:rsidRDefault="00B90642" w:rsidP="00B90642">
      <w:pPr>
        <w:widowControl w:val="0"/>
        <w:jc w:val="center"/>
      </w:pPr>
      <w:r>
        <w:t>120th Session, 2013-2014</w:t>
      </w: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jc w:val="left"/>
        <w:rPr>
          <w:b/>
        </w:rPr>
      </w:pPr>
      <w:r w:rsidRPr="00B90642">
        <w:rPr>
          <w:b/>
        </w:rPr>
        <w:t>H. 3371</w:t>
      </w:r>
    </w:p>
    <w:p w:rsidR="00B90642" w:rsidRDefault="00B90642" w:rsidP="00B90642">
      <w:pPr>
        <w:widowControl w:val="0"/>
        <w:jc w:val="left"/>
        <w:rPr>
          <w:b/>
        </w:rPr>
      </w:pPr>
    </w:p>
    <w:p w:rsidR="00B90642" w:rsidRDefault="00B90642" w:rsidP="00B90642">
      <w:pPr>
        <w:widowControl w:val="0"/>
        <w:jc w:val="left"/>
      </w:pPr>
      <w:r w:rsidRPr="00B90642">
        <w:rPr>
          <w:b/>
        </w:rPr>
        <w:t>STATUS INFORMATION</w:t>
      </w: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jc w:val="left"/>
      </w:pPr>
      <w:r>
        <w:t>General Bill</w:t>
      </w:r>
    </w:p>
    <w:p w:rsidR="00B90642" w:rsidRDefault="00B90642" w:rsidP="00B90642">
      <w:pPr>
        <w:widowControl w:val="0"/>
        <w:jc w:val="left"/>
      </w:pPr>
      <w:r>
        <w:t>Sponsors: Rep. Clemmons</w:t>
      </w:r>
    </w:p>
    <w:p w:rsidR="00B90642" w:rsidRDefault="00B90642" w:rsidP="00B90642">
      <w:pPr>
        <w:widowControl w:val="0"/>
        <w:jc w:val="left"/>
      </w:pPr>
      <w:r>
        <w:t>Document Path: l:\council\bills\nbd\11067vr13.docx</w:t>
      </w: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jc w:val="left"/>
      </w:pPr>
      <w:r>
        <w:t>Introduced in the House on January 22, 2013</w:t>
      </w:r>
    </w:p>
    <w:p w:rsidR="00B90642" w:rsidRDefault="00B90642" w:rsidP="00B90642">
      <w:pPr>
        <w:widowControl w:val="0"/>
        <w:jc w:val="left"/>
      </w:pPr>
      <w:r>
        <w:t xml:space="preserve">Currently residing in the House Committee on </w:t>
      </w:r>
      <w:r w:rsidRPr="00B90642">
        <w:rPr>
          <w:b/>
        </w:rPr>
        <w:t>Judiciary</w:t>
      </w: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jc w:val="left"/>
      </w:pPr>
      <w:r>
        <w:t xml:space="preserve">Summary: </w:t>
      </w:r>
      <w:r w:rsidR="00C676E4">
        <w:t>Child abuse and neglect</w:t>
      </w: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jc w:val="left"/>
      </w:pPr>
    </w:p>
    <w:p w:rsidR="00B90642" w:rsidRDefault="00B90642" w:rsidP="00B906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642">
        <w:rPr>
          <w:b/>
        </w:rPr>
        <w:t>HISTORY OF LEGISLATIVE ACTIONS</w:t>
      </w:r>
    </w:p>
    <w:p w:rsidR="00B90642" w:rsidRDefault="00B90642" w:rsidP="00B906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0642" w:rsidRPr="00B90642" w:rsidRDefault="00B90642" w:rsidP="00B906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642">
        <w:rPr>
          <w:u w:val="single"/>
        </w:rPr>
        <w:tab/>
        <w:t>Date</w:t>
      </w:r>
      <w:r w:rsidRPr="00B90642">
        <w:rPr>
          <w:u w:val="single"/>
        </w:rPr>
        <w:tab/>
        <w:t>Body</w:t>
      </w:r>
      <w:r w:rsidRPr="00B90642">
        <w:rPr>
          <w:u w:val="single"/>
        </w:rPr>
        <w:tab/>
        <w:t>Action Description with journal page number</w:t>
      </w:r>
      <w:r w:rsidRPr="00B90642">
        <w:rPr>
          <w:u w:val="single"/>
        </w:rPr>
        <w:tab/>
      </w:r>
      <w:bookmarkStart w:id="0" w:name="_GoBack"/>
      <w:bookmarkEnd w:id="0"/>
    </w:p>
    <w:p w:rsidR="00100240" w:rsidRDefault="00100240" w:rsidP="00100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C9300D">
        <w:t>Introduced and read first time (</w:t>
      </w:r>
      <w:hyperlink r:id="rId7" w:history="1">
        <w:r w:rsidRPr="00C9300D">
          <w:rPr>
            <w:rStyle w:val="Hyperlink"/>
          </w:rPr>
          <w:t>House Journal</w:t>
        </w:r>
        <w:r w:rsidRPr="00C9300D">
          <w:rPr>
            <w:rStyle w:val="Hyperlink"/>
          </w:rPr>
          <w:noBreakHyphen/>
          <w:t>page 11</w:t>
        </w:r>
      </w:hyperlink>
      <w:r w:rsidRPr="00C9300D">
        <w:t>)</w:t>
      </w:r>
    </w:p>
    <w:p w:rsidR="00100240" w:rsidRDefault="00100240" w:rsidP="00100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C9300D">
        <w:t>Referred</w:t>
      </w:r>
      <w:r>
        <w:t xml:space="preserve"> to Committee on </w:t>
      </w:r>
      <w:r w:rsidRPr="00C9300D">
        <w:rPr>
          <w:b/>
        </w:rPr>
        <w:t>Judiciary</w:t>
      </w:r>
      <w:r>
        <w:t xml:space="preserve"> </w:t>
      </w:r>
      <w:r w:rsidRPr="00C9300D">
        <w:t>(</w:t>
      </w:r>
      <w:hyperlink r:id="rId8" w:history="1">
        <w:r w:rsidRPr="00C9300D">
          <w:rPr>
            <w:rStyle w:val="Hyperlink"/>
          </w:rPr>
          <w:t>House Journal</w:t>
        </w:r>
        <w:r w:rsidRPr="00C9300D">
          <w:rPr>
            <w:rStyle w:val="Hyperlink"/>
          </w:rPr>
          <w:noBreakHyphen/>
          <w:t>page 11</w:t>
        </w:r>
      </w:hyperlink>
      <w:r w:rsidRPr="00C9300D">
        <w:t>)</w:t>
      </w:r>
    </w:p>
    <w:p w:rsidR="00100240" w:rsidRDefault="00100240" w:rsidP="00100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642" w:rsidRPr="00B90642" w:rsidRDefault="00B90642" w:rsidP="00B90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642" w:rsidRDefault="00B90642" w:rsidP="00B90642">
      <w:pPr>
        <w:widowControl w:val="0"/>
        <w:jc w:val="left"/>
      </w:pPr>
      <w:r w:rsidRPr="00B90642">
        <w:rPr>
          <w:b/>
        </w:rPr>
        <w:t>VERSIONS OF THIS BILL</w:t>
      </w:r>
    </w:p>
    <w:p w:rsidR="00B90642" w:rsidRDefault="00B90642" w:rsidP="00B90642">
      <w:pPr>
        <w:widowControl w:val="0"/>
        <w:jc w:val="left"/>
      </w:pPr>
    </w:p>
    <w:p w:rsidR="00B90642" w:rsidRDefault="008229CD" w:rsidP="00B90642">
      <w:pPr>
        <w:widowControl w:val="0"/>
        <w:jc w:val="left"/>
      </w:pPr>
      <w:hyperlink r:id="rId9" w:history="1">
        <w:r w:rsidR="00B90642">
          <w:rPr>
            <w:rStyle w:val="Hyperlink"/>
          </w:rPr>
          <w:t>1/22/2013</w:t>
        </w:r>
      </w:hyperlink>
    </w:p>
    <w:p w:rsidR="00B90642" w:rsidRDefault="00B90642" w:rsidP="00B90642"/>
    <w:p w:rsidR="00B90642" w:rsidRDefault="00B90642" w:rsidP="00B90642">
      <w:pPr>
        <w:sectPr w:rsidR="00B90642" w:rsidSect="00B906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9D452E" w:rsidRDefault="009D452E" w:rsidP="001D7F4F">
      <w:pPr>
        <w:pStyle w:val="BillDots"/>
      </w:pPr>
    </w:p>
    <w:p w:rsidR="009D452E" w:rsidRDefault="009D452E" w:rsidP="001D7F4F">
      <w:pPr>
        <w:pStyle w:val="BillDots"/>
      </w:pPr>
    </w:p>
    <w:p w:rsidR="009D452E" w:rsidRDefault="009D452E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9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A73F1" w:rsidRDefault="009A73F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90D97">
        <w:rPr>
          <w:color w:val="000000" w:themeColor="text1"/>
          <w:u w:color="000000" w:themeColor="text1"/>
        </w:rPr>
        <w:t>TO AMEND SECTION 63</w:t>
      </w:r>
      <w:r w:rsidR="00386412">
        <w:rPr>
          <w:color w:val="000000" w:themeColor="text1"/>
          <w:u w:color="000000" w:themeColor="text1"/>
        </w:rPr>
        <w:noBreakHyphen/>
      </w:r>
      <w:r w:rsidRPr="00F90D97">
        <w:rPr>
          <w:color w:val="000000" w:themeColor="text1"/>
          <w:u w:color="000000" w:themeColor="text1"/>
        </w:rPr>
        <w:t>7</w:t>
      </w:r>
      <w:r w:rsidR="00386412">
        <w:rPr>
          <w:color w:val="000000" w:themeColor="text1"/>
          <w:u w:color="000000" w:themeColor="text1"/>
        </w:rPr>
        <w:noBreakHyphen/>
      </w:r>
      <w:r w:rsidRPr="00F90D97">
        <w:rPr>
          <w:color w:val="000000" w:themeColor="text1"/>
          <w:u w:color="000000" w:themeColor="text1"/>
        </w:rPr>
        <w:t xml:space="preserve">310, AS AMENDED, CODE OF LAWS OF SOUTH CAROLINA, 1976, RELATING TO MANDATORY REPORTING OF CHILD ABUSE AND NEGLECT, SO AS TO REQUIRE REPORTS BE MADE WITHIN A CERTAIN PERIOD OF TIME AFTER RECEIPT OF INFORMATION THAT GIVES </w:t>
      </w:r>
      <w:r w:rsidR="00BF53E6">
        <w:rPr>
          <w:color w:val="000000" w:themeColor="text1"/>
          <w:u w:color="000000" w:themeColor="text1"/>
        </w:rPr>
        <w:t>CERTAIN PE</w:t>
      </w:r>
      <w:r w:rsidR="004D1E2C">
        <w:rPr>
          <w:color w:val="000000" w:themeColor="text1"/>
          <w:u w:color="000000" w:themeColor="text1"/>
        </w:rPr>
        <w:t>OPLE</w:t>
      </w:r>
      <w:r w:rsidR="00BF53E6">
        <w:rPr>
          <w:color w:val="000000" w:themeColor="text1"/>
          <w:u w:color="000000" w:themeColor="text1"/>
        </w:rPr>
        <w:t xml:space="preserve"> </w:t>
      </w:r>
      <w:r w:rsidRPr="00F90D97">
        <w:rPr>
          <w:color w:val="000000" w:themeColor="text1"/>
          <w:u w:color="000000" w:themeColor="text1"/>
        </w:rPr>
        <w:t>REA</w:t>
      </w:r>
      <w:r w:rsidR="00BF53E6">
        <w:rPr>
          <w:color w:val="000000" w:themeColor="text1"/>
          <w:u w:color="000000" w:themeColor="text1"/>
        </w:rPr>
        <w:t>SON TO BELIEVE A CHILD HAS BEEN</w:t>
      </w:r>
      <w:r w:rsidRPr="00F90D97">
        <w:rPr>
          <w:color w:val="000000" w:themeColor="text1"/>
          <w:u w:color="000000" w:themeColor="text1"/>
        </w:rPr>
        <w:t xml:space="preserve"> OR </w:t>
      </w:r>
      <w:r w:rsidR="00306D4E">
        <w:rPr>
          <w:color w:val="000000" w:themeColor="text1"/>
          <w:u w:color="000000" w:themeColor="text1"/>
        </w:rPr>
        <w:t xml:space="preserve">MAY </w:t>
      </w:r>
      <w:r w:rsidR="00BF53E6">
        <w:rPr>
          <w:color w:val="000000" w:themeColor="text1"/>
          <w:u w:color="000000" w:themeColor="text1"/>
        </w:rPr>
        <w:t>BE</w:t>
      </w:r>
      <w:r w:rsidRPr="00F90D97">
        <w:rPr>
          <w:color w:val="000000" w:themeColor="text1"/>
          <w:u w:color="000000" w:themeColor="text1"/>
        </w:rPr>
        <w:t xml:space="preserve"> ABUSED OR NEGLECTED; AND TO MAKE CONFORMING CHANGES AND TECHNICAL CORRECTIONS.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3F1" w:rsidRPr="00C65F47" w:rsidRDefault="008F398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r>
        <w:t>SECTION</w:t>
      </w:r>
      <w:r>
        <w:tab/>
        <w:t>1.</w:t>
      </w:r>
      <w:r>
        <w:tab/>
      </w:r>
      <w:r w:rsidR="009A73F1" w:rsidRPr="00C65F47">
        <w:rPr>
          <w:sz w:val="24"/>
          <w:szCs w:val="24"/>
        </w:rPr>
        <w:t>Section</w:t>
      </w:r>
      <w:r w:rsidR="009A73F1">
        <w:rPr>
          <w:sz w:val="24"/>
          <w:szCs w:val="24"/>
        </w:rPr>
        <w:t xml:space="preserve"> 63</w:t>
      </w:r>
      <w:r w:rsidR="00386412">
        <w:rPr>
          <w:sz w:val="24"/>
          <w:szCs w:val="24"/>
        </w:rPr>
        <w:noBreakHyphen/>
      </w:r>
      <w:r w:rsidR="009A73F1">
        <w:rPr>
          <w:sz w:val="24"/>
          <w:szCs w:val="24"/>
        </w:rPr>
        <w:t>7</w:t>
      </w:r>
      <w:r w:rsidR="00386412">
        <w:rPr>
          <w:sz w:val="24"/>
          <w:szCs w:val="24"/>
        </w:rPr>
        <w:noBreakHyphen/>
      </w:r>
      <w:r w:rsidR="009A73F1">
        <w:rPr>
          <w:sz w:val="24"/>
          <w:szCs w:val="24"/>
        </w:rPr>
        <w:t>310</w:t>
      </w:r>
      <w:r w:rsidR="009A73F1" w:rsidRPr="00C65F47">
        <w:rPr>
          <w:sz w:val="24"/>
          <w:szCs w:val="24"/>
        </w:rPr>
        <w:t xml:space="preserve"> of the 1976 Code, as last amended by Act </w:t>
      </w:r>
      <w:r w:rsidR="009A73F1">
        <w:rPr>
          <w:sz w:val="24"/>
          <w:szCs w:val="24"/>
        </w:rPr>
        <w:t>227</w:t>
      </w:r>
      <w:r w:rsidR="009A73F1" w:rsidRPr="00C65F47">
        <w:rPr>
          <w:sz w:val="24"/>
          <w:szCs w:val="24"/>
        </w:rPr>
        <w:t xml:space="preserve"> of 20</w:t>
      </w:r>
      <w:r w:rsidR="009A73F1">
        <w:rPr>
          <w:sz w:val="24"/>
          <w:szCs w:val="24"/>
        </w:rPr>
        <w:t>10</w:t>
      </w:r>
      <w:r w:rsidR="009A73F1" w:rsidRPr="00C65F47">
        <w:rPr>
          <w:sz w:val="24"/>
          <w:szCs w:val="24"/>
        </w:rPr>
        <w:t>, is further amended to read: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3F1" w:rsidRPr="00E54055" w:rsidRDefault="009A73F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</w:t>
      </w:r>
      <w:r w:rsidR="00386412">
        <w:noBreakHyphen/>
      </w:r>
      <w:r>
        <w:t>7</w:t>
      </w:r>
      <w:r w:rsidR="00386412">
        <w:noBreakHyphen/>
      </w:r>
      <w:r>
        <w:t>310.</w:t>
      </w:r>
      <w:r>
        <w:tab/>
      </w:r>
      <w:r w:rsidR="00D50D1A" w:rsidRPr="000C1634">
        <w:t>(A)</w:t>
      </w:r>
      <w:r w:rsidR="00D50D1A">
        <w:rPr>
          <w:u w:val="single"/>
        </w:rPr>
        <w:t>(1)</w:t>
      </w:r>
      <w:r w:rsidR="003D059D">
        <w:tab/>
      </w:r>
      <w:r w:rsidRPr="00E54055">
        <w:t>A physician, nurse, dentist, optometrist, medical examiner, or coroner, or an employee of a county medical examiner</w:t>
      </w:r>
      <w:r w:rsidR="00386412" w:rsidRPr="00386412">
        <w:t>’</w:t>
      </w:r>
      <w:r w:rsidRPr="00E54055">
        <w:t>s or coroner</w:t>
      </w:r>
      <w:r w:rsidR="00386412" w:rsidRPr="00386412">
        <w:t>’</w:t>
      </w:r>
      <w:r w:rsidRPr="00E54055">
        <w:t>s office, or any other medical, emergency medical services, mental health, or allied health professional, member of the clergy including a Christian Science Practitioner or religious healer, school teacher, counselor, principal, assistant principal, school attendance officer, social or public assistance worker, substance abuse treatment staff, or childcare worker in a childcare center or foster care facility, foster parent, police or law enforcement officer, juvenile justice worker, undertaker, funeral home director or employee of a funeral home, persons responsible for processing films, computer technician, judge, or a volunteer non</w:t>
      </w:r>
      <w:r w:rsidR="00386412">
        <w:noBreakHyphen/>
      </w:r>
      <w:r w:rsidRPr="00E54055">
        <w:t xml:space="preserve">attorney guardian ad litem serving on behalf of the </w:t>
      </w:r>
      <w:r w:rsidRPr="009A73F1">
        <w:rPr>
          <w:strike/>
        </w:rPr>
        <w:t>South Carolina</w:t>
      </w:r>
      <w:r>
        <w:t xml:space="preserve"> </w:t>
      </w:r>
      <w:r>
        <w:rPr>
          <w:u w:val="single"/>
        </w:rPr>
        <w:t>Cass Elias McCarter</w:t>
      </w:r>
      <w:r w:rsidRPr="00E54055">
        <w:t xml:space="preserve"> Guardian Ad Litem Program or on behalf of Richland County CASA </w:t>
      </w:r>
      <w:r w:rsidRPr="001A59F8">
        <w:t xml:space="preserve">must </w:t>
      </w:r>
      <w:r w:rsidRPr="00E54055">
        <w:t xml:space="preserve">report in accordance with this </w:t>
      </w:r>
      <w:r w:rsidRPr="009A73F1">
        <w:rPr>
          <w:strike/>
        </w:rPr>
        <w:t>section</w:t>
      </w:r>
      <w:r w:rsidRPr="00E54055">
        <w:t xml:space="preserve"> </w:t>
      </w:r>
      <w:r>
        <w:rPr>
          <w:u w:val="single"/>
        </w:rPr>
        <w:t>subsection</w:t>
      </w:r>
      <w:r>
        <w:t xml:space="preserve"> </w:t>
      </w:r>
      <w:r w:rsidRPr="00E54055">
        <w:t xml:space="preserve">when in the </w:t>
      </w:r>
      <w:r w:rsidRPr="00E54055">
        <w:lastRenderedPageBreak/>
        <w:t>person</w:t>
      </w:r>
      <w:r w:rsidR="00386412" w:rsidRPr="00386412">
        <w:t>’</w:t>
      </w:r>
      <w:r w:rsidRPr="00E54055">
        <w:t>s professional capacity the person has received information which gives the person reason to believe that a child has been or may be abused or neglected as defined in Section 63</w:t>
      </w:r>
      <w:r w:rsidR="00386412">
        <w:noBreakHyphen/>
      </w:r>
      <w:r w:rsidRPr="00E54055">
        <w:t>7</w:t>
      </w:r>
      <w:r w:rsidR="00386412">
        <w:noBreakHyphen/>
      </w:r>
      <w:r w:rsidRPr="00E54055">
        <w:t xml:space="preserve">20. </w:t>
      </w:r>
    </w:p>
    <w:p w:rsidR="009A73F1" w:rsidRDefault="00EF62E9" w:rsidP="009A73F1">
      <w:pPr>
        <w:pStyle w:val="BillDots"/>
        <w:rPr>
          <w:u w:val="single"/>
        </w:rPr>
      </w:pPr>
      <w:r>
        <w:tab/>
      </w:r>
      <w:r w:rsidR="009A73F1">
        <w:tab/>
      </w:r>
      <w:r w:rsidR="00D50D1A">
        <w:rPr>
          <w:u w:val="single"/>
        </w:rPr>
        <w:t>(2</w:t>
      </w:r>
      <w:r w:rsidR="009A73F1" w:rsidRPr="005E5CA6">
        <w:rPr>
          <w:u w:val="single"/>
        </w:rPr>
        <w:t>)</w:t>
      </w:r>
      <w:r w:rsidR="009A73F1" w:rsidRPr="005E5CA6">
        <w:tab/>
      </w:r>
      <w:r w:rsidR="009A73F1" w:rsidRPr="005E5CA6">
        <w:rPr>
          <w:u w:val="single"/>
        </w:rPr>
        <w:t xml:space="preserve">A person required to report child abuse or neglect in accordance with this subsection </w:t>
      </w:r>
      <w:r w:rsidR="001A59F8">
        <w:rPr>
          <w:u w:val="single"/>
        </w:rPr>
        <w:t>must</w:t>
      </w:r>
      <w:r w:rsidR="009A73F1" w:rsidRPr="005E5CA6">
        <w:rPr>
          <w:u w:val="single"/>
        </w:rPr>
        <w:t xml:space="preserve"> make </w:t>
      </w:r>
      <w:r w:rsidR="001A59F8">
        <w:rPr>
          <w:u w:val="single"/>
        </w:rPr>
        <w:t>the</w:t>
      </w:r>
      <w:r w:rsidR="009A73F1" w:rsidRPr="005E5CA6">
        <w:rPr>
          <w:u w:val="single"/>
        </w:rPr>
        <w:t xml:space="preserve"> report orally by telephone or otherwise to the county department of social services or </w:t>
      </w:r>
      <w:r w:rsidR="00264174">
        <w:rPr>
          <w:u w:val="single"/>
        </w:rPr>
        <w:t xml:space="preserve">to a </w:t>
      </w:r>
      <w:r w:rsidR="009A73F1" w:rsidRPr="005E5CA6">
        <w:rPr>
          <w:u w:val="single"/>
        </w:rPr>
        <w:t>law enforcement agency in the county where the child resides or is found.</w:t>
      </w:r>
    </w:p>
    <w:p w:rsidR="009A73F1" w:rsidRPr="001C6128" w:rsidRDefault="009A73F1" w:rsidP="009A73F1">
      <w:pPr>
        <w:pStyle w:val="BillDots"/>
      </w:pPr>
      <w:r>
        <w:tab/>
        <w:t>(B)</w:t>
      </w:r>
      <w:r>
        <w:tab/>
      </w:r>
      <w:r w:rsidRPr="00E54055">
        <w:t>If a person required to report pursuant to subsection (A)</w:t>
      </w:r>
      <w:r w:rsidR="001C6128" w:rsidRPr="000C1634">
        <w:rPr>
          <w:u w:val="single"/>
        </w:rPr>
        <w:t>(1)</w:t>
      </w:r>
      <w:r w:rsidRPr="000C1634">
        <w:rPr>
          <w:u w:val="single"/>
        </w:rPr>
        <w:t xml:space="preserve"> </w:t>
      </w:r>
      <w:r w:rsidRPr="00E54055">
        <w:t>has received information in the person</w:t>
      </w:r>
      <w:r w:rsidR="00386412" w:rsidRPr="00386412">
        <w:t>’</w:t>
      </w:r>
      <w:r w:rsidRPr="00E54055">
        <w:t>s professional capacity which gives the person reason to believe that a child</w:t>
      </w:r>
      <w:r w:rsidR="00386412" w:rsidRPr="00386412">
        <w:t>’</w:t>
      </w:r>
      <w:r w:rsidRPr="00E54055">
        <w:t>s physical or mental health or welfare has been or may be adversely affected by acts or omissions that would be child abuse or neglect if committed by a parent, guardian, or other person responsible for the child</w:t>
      </w:r>
      <w:r w:rsidR="00386412" w:rsidRPr="00386412">
        <w:t>’</w:t>
      </w:r>
      <w:r w:rsidRPr="00E54055">
        <w:t>s welfare, but the reporter believes that the act or omission was committed by a person other than the parent, guardian, or other person responsible for the child</w:t>
      </w:r>
      <w:r w:rsidR="00386412" w:rsidRPr="00386412">
        <w:t>’</w:t>
      </w:r>
      <w:r w:rsidRPr="00E54055">
        <w:t xml:space="preserve">s welfare, the reporter </w:t>
      </w:r>
      <w:r w:rsidRPr="001A59F8">
        <w:t xml:space="preserve">must </w:t>
      </w:r>
      <w:r w:rsidRPr="001C6128">
        <w:t xml:space="preserve">make </w:t>
      </w:r>
      <w:r w:rsidR="001C6128" w:rsidRPr="00D50D1A">
        <w:t>a</w:t>
      </w:r>
      <w:r w:rsidRPr="001C6128">
        <w:t xml:space="preserve"> report </w:t>
      </w:r>
      <w:r w:rsidRPr="0061304B">
        <w:rPr>
          <w:strike/>
        </w:rPr>
        <w:t xml:space="preserve">to </w:t>
      </w:r>
      <w:r w:rsidRPr="001C6128">
        <w:rPr>
          <w:strike/>
        </w:rPr>
        <w:t>the appropriate</w:t>
      </w:r>
      <w:r w:rsidRPr="00F176E4">
        <w:t xml:space="preserve"> </w:t>
      </w:r>
      <w:r w:rsidR="0061304B" w:rsidRPr="00F90D97">
        <w:rPr>
          <w:color w:val="000000" w:themeColor="text1"/>
          <w:u w:val="single" w:color="000000" w:themeColor="text1"/>
        </w:rPr>
        <w:t>orally by telephone or otherwise to a</w:t>
      </w:r>
      <w:r w:rsidR="0061304B" w:rsidRPr="0061304B">
        <w:t xml:space="preserve"> law enforcement agency </w:t>
      </w:r>
      <w:r w:rsidR="0061304B" w:rsidRPr="00F90D97">
        <w:rPr>
          <w:color w:val="000000" w:themeColor="text1"/>
          <w:u w:val="single" w:color="000000" w:themeColor="text1"/>
        </w:rPr>
        <w:t>in the county where the child resides or is found</w:t>
      </w:r>
      <w:r w:rsidR="0061304B" w:rsidRPr="00FD13D7">
        <w:rPr>
          <w:color w:val="000000" w:themeColor="text1"/>
          <w:u w:color="000000" w:themeColor="text1"/>
        </w:rPr>
        <w:t>.</w:t>
      </w:r>
    </w:p>
    <w:p w:rsidR="000E4308" w:rsidRDefault="009A73F1" w:rsidP="000E4308">
      <w:pPr>
        <w:pStyle w:val="BillDots"/>
      </w:pPr>
      <w:r>
        <w:tab/>
        <w:t>(C)</w:t>
      </w:r>
      <w:r>
        <w:tab/>
      </w:r>
      <w:r w:rsidR="000E4308" w:rsidRPr="00E54055">
        <w:t>Except as provided in</w:t>
      </w:r>
      <w:r w:rsidR="000E4308" w:rsidRPr="00FD13D7">
        <w:t xml:space="preserve"> </w:t>
      </w:r>
      <w:r w:rsidR="000E4308" w:rsidRPr="001E3689">
        <w:rPr>
          <w:strike/>
        </w:rPr>
        <w:t>subsection</w:t>
      </w:r>
      <w:r w:rsidR="00FA0202">
        <w:t xml:space="preserve"> </w:t>
      </w:r>
      <w:r w:rsidR="001E3689" w:rsidRPr="001E3689">
        <w:rPr>
          <w:u w:val="single"/>
        </w:rPr>
        <w:t>subsections</w:t>
      </w:r>
      <w:r w:rsidR="001E3689" w:rsidRPr="00E54055">
        <w:t xml:space="preserve"> </w:t>
      </w:r>
      <w:r w:rsidR="000E4308" w:rsidRPr="00E54055">
        <w:t>(A)</w:t>
      </w:r>
      <w:r w:rsidR="00FA0202">
        <w:t xml:space="preserve"> </w:t>
      </w:r>
      <w:r w:rsidR="001E3689">
        <w:rPr>
          <w:u w:val="single"/>
        </w:rPr>
        <w:t>and</w:t>
      </w:r>
      <w:r w:rsidR="00FA0202">
        <w:rPr>
          <w:u w:val="single"/>
        </w:rPr>
        <w:t xml:space="preserve"> (B)</w:t>
      </w:r>
      <w:r w:rsidR="000E4308" w:rsidRPr="00E54055">
        <w:t>, a person</w:t>
      </w:r>
      <w:r w:rsidR="000E4308" w:rsidRPr="001E3689">
        <w:rPr>
          <w:strike/>
        </w:rPr>
        <w:t>, including, but not limited to, a volunteer non</w:t>
      </w:r>
      <w:r w:rsidR="00386412" w:rsidRPr="001E3689">
        <w:rPr>
          <w:strike/>
        </w:rPr>
        <w:noBreakHyphen/>
      </w:r>
      <w:r w:rsidR="000E4308" w:rsidRPr="001E3689">
        <w:rPr>
          <w:strike/>
        </w:rPr>
        <w:t>attorney guardian ad litem serving on behalf of the South Carolina Guardian Ad Litem Program or on behalf of Richland County CASA,</w:t>
      </w:r>
      <w:r w:rsidR="000E4308" w:rsidRPr="00306D4E">
        <w:t xml:space="preserve"> </w:t>
      </w:r>
      <w:r w:rsidR="000E4308" w:rsidRPr="00E54055">
        <w:t>who has reason to believe that a child</w:t>
      </w:r>
      <w:r w:rsidR="00386412" w:rsidRPr="00386412">
        <w:t>’</w:t>
      </w:r>
      <w:r w:rsidR="000E4308" w:rsidRPr="00E54055">
        <w:t xml:space="preserve">s physical or mental health or welfare has been or may be adversely affected by abuse and neglect may report, and is encouraged to report, in accordance with this section. </w:t>
      </w:r>
    </w:p>
    <w:p w:rsidR="000E4308" w:rsidRPr="009A73F1" w:rsidRDefault="000E4308" w:rsidP="000E4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0E4308">
        <w:tab/>
      </w:r>
      <w:r w:rsidR="009A73F1" w:rsidRPr="000E4308">
        <w:t>(D)</w:t>
      </w:r>
      <w:r w:rsidR="009A73F1" w:rsidRPr="000E4308">
        <w:tab/>
      </w:r>
      <w:r w:rsidR="009A73F1" w:rsidRPr="009A73F1">
        <w:rPr>
          <w:strike/>
        </w:rPr>
        <w:t>Reports of child abuse or neglect may be made orally by telephone or otherwise to the county department of social services or to a law enforcement agency in the county where the child resides or is found.</w:t>
      </w:r>
      <w:r>
        <w:t xml:space="preserve"> </w:t>
      </w:r>
      <w:r>
        <w:rPr>
          <w:u w:val="single"/>
        </w:rPr>
        <w:t>A person required t</w:t>
      </w:r>
      <w:r w:rsidR="00FD13D7">
        <w:rPr>
          <w:u w:val="single"/>
        </w:rPr>
        <w:t>o report pursuant to subsection</w:t>
      </w:r>
      <w:r>
        <w:rPr>
          <w:u w:val="single"/>
        </w:rPr>
        <w:t xml:space="preserve"> (A) or (B) must make the report within twenty</w:t>
      </w:r>
      <w:r w:rsidR="00386412">
        <w:rPr>
          <w:u w:val="single"/>
        </w:rPr>
        <w:noBreakHyphen/>
      </w:r>
      <w:r>
        <w:rPr>
          <w:u w:val="single"/>
        </w:rPr>
        <w:t xml:space="preserve">four hours or the next working day after receiving the </w:t>
      </w:r>
      <w:r w:rsidRPr="000D0373">
        <w:rPr>
          <w:u w:val="single"/>
        </w:rPr>
        <w:t xml:space="preserve">information that gives the </w:t>
      </w:r>
      <w:r>
        <w:rPr>
          <w:u w:val="single"/>
        </w:rPr>
        <w:t>person</w:t>
      </w:r>
      <w:r w:rsidRPr="000D0373">
        <w:rPr>
          <w:u w:val="single"/>
        </w:rPr>
        <w:t xml:space="preserve"> reason to believe that a </w:t>
      </w:r>
      <w:r>
        <w:rPr>
          <w:u w:val="single"/>
        </w:rPr>
        <w:t>child has been or may be abused or neglected</w:t>
      </w:r>
      <w:r w:rsidRPr="000D0373">
        <w:rPr>
          <w:u w:val="single"/>
        </w:rPr>
        <w:t>.</w:t>
      </w:r>
      <w:r>
        <w:t>”</w:t>
      </w:r>
    </w:p>
    <w:p w:rsidR="000E4308" w:rsidRDefault="000E4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AC0" w:rsidRDefault="008F3981" w:rsidP="00F15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73F1">
        <w:t>2</w:t>
      </w:r>
      <w:r>
        <w:t>.</w:t>
      </w:r>
      <w:r>
        <w:tab/>
        <w:t>This act takes effect upon approval by the Governor.</w:t>
      </w:r>
    </w:p>
    <w:p w:rsidR="00181C7D" w:rsidRDefault="0037684F" w:rsidP="00590D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1C7D" w:rsidRDefault="00181C7D" w:rsidP="00B90642">
      <w:pPr>
        <w:suppressAutoHyphens/>
      </w:pPr>
    </w:p>
    <w:sectPr w:rsidR="00181C7D" w:rsidSect="00B906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E2C" w:rsidRDefault="004D1E2C" w:rsidP="009F0C77">
      <w:r>
        <w:separator/>
      </w:r>
    </w:p>
  </w:endnote>
  <w:endnote w:type="continuationSeparator" w:id="0">
    <w:p w:rsidR="004D1E2C" w:rsidRDefault="004D1E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B4CB7-B22A-4392-8FC6-F342F468BD49}"/>
    <w:embedBold r:id="rId2" w:fontKey="{EB9F1994-6319-4AC5-8961-AC392B95CD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6A6F85-AC15-4626-99C0-BDAE6A894C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081816-410F-418E-93AF-6601B6D84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287146-795F-4739-8C21-43CD725036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42" w:rsidRPr="00181C7D" w:rsidRDefault="00B90642" w:rsidP="00181C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r w:rsidR="00953149">
      <w:fldChar w:fldCharType="begin"/>
    </w:r>
    <w:r w:rsidR="00953149">
      <w:instrText xml:space="preserve"> PAGE  \* MERGEFORMAT </w:instrText>
    </w:r>
    <w:r w:rsidR="00953149">
      <w:fldChar w:fldCharType="separate"/>
    </w:r>
    <w:r w:rsidR="008229CD">
      <w:rPr>
        <w:noProof/>
      </w:rPr>
      <w:t>1</w:t>
    </w:r>
    <w:r w:rsidR="009531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E2C" w:rsidRDefault="004D1E2C" w:rsidP="009F0C77">
      <w:r>
        <w:separator/>
      </w:r>
    </w:p>
  </w:footnote>
  <w:footnote w:type="continuationSeparator" w:id="0">
    <w:p w:rsidR="004D1E2C" w:rsidRDefault="004D1E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67VR13"/>
    <w:docVar w:name="CoverBillType" w:val="b"/>
    <w:docVar w:name="docpath" w:val="L:\Council\bills\NBD\11067VR13.DOCX"/>
    <w:docVar w:name="dvBillNumber" w:val="337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62AB"/>
    <w:rsid w:val="0000381A"/>
    <w:rsid w:val="00011869"/>
    <w:rsid w:val="0008309E"/>
    <w:rsid w:val="000C1634"/>
    <w:rsid w:val="000C24B5"/>
    <w:rsid w:val="000D0373"/>
    <w:rsid w:val="000D4BF0"/>
    <w:rsid w:val="000E1785"/>
    <w:rsid w:val="000E4308"/>
    <w:rsid w:val="000F40FA"/>
    <w:rsid w:val="00100240"/>
    <w:rsid w:val="0010776B"/>
    <w:rsid w:val="00133E66"/>
    <w:rsid w:val="001435A3"/>
    <w:rsid w:val="00157D48"/>
    <w:rsid w:val="00181C7D"/>
    <w:rsid w:val="001A59F8"/>
    <w:rsid w:val="001C6128"/>
    <w:rsid w:val="001D08F2"/>
    <w:rsid w:val="001D525B"/>
    <w:rsid w:val="001D7F4F"/>
    <w:rsid w:val="001E3689"/>
    <w:rsid w:val="002321B6"/>
    <w:rsid w:val="002428BB"/>
    <w:rsid w:val="00250967"/>
    <w:rsid w:val="002543C8"/>
    <w:rsid w:val="00264174"/>
    <w:rsid w:val="00284AAE"/>
    <w:rsid w:val="002D6FEE"/>
    <w:rsid w:val="002E44E0"/>
    <w:rsid w:val="002E5912"/>
    <w:rsid w:val="00301B21"/>
    <w:rsid w:val="00305FA3"/>
    <w:rsid w:val="00306D4E"/>
    <w:rsid w:val="00325348"/>
    <w:rsid w:val="0032732C"/>
    <w:rsid w:val="00336AD0"/>
    <w:rsid w:val="0037079A"/>
    <w:rsid w:val="0037684F"/>
    <w:rsid w:val="00386412"/>
    <w:rsid w:val="003D01E8"/>
    <w:rsid w:val="003D059D"/>
    <w:rsid w:val="003E5288"/>
    <w:rsid w:val="003F6D79"/>
    <w:rsid w:val="0041760A"/>
    <w:rsid w:val="00417C01"/>
    <w:rsid w:val="004362AB"/>
    <w:rsid w:val="004809EE"/>
    <w:rsid w:val="004D1E2C"/>
    <w:rsid w:val="004E7D54"/>
    <w:rsid w:val="005273C6"/>
    <w:rsid w:val="00530199"/>
    <w:rsid w:val="00530A69"/>
    <w:rsid w:val="00545593"/>
    <w:rsid w:val="0057245D"/>
    <w:rsid w:val="00577C6C"/>
    <w:rsid w:val="00590DE9"/>
    <w:rsid w:val="005C2FE2"/>
    <w:rsid w:val="005E2BC9"/>
    <w:rsid w:val="005E5CA6"/>
    <w:rsid w:val="00605102"/>
    <w:rsid w:val="0061304B"/>
    <w:rsid w:val="006215AA"/>
    <w:rsid w:val="00674CC4"/>
    <w:rsid w:val="006913C9"/>
    <w:rsid w:val="0069470D"/>
    <w:rsid w:val="00726D0F"/>
    <w:rsid w:val="00734F00"/>
    <w:rsid w:val="00784BBF"/>
    <w:rsid w:val="007A70AE"/>
    <w:rsid w:val="007D5F47"/>
    <w:rsid w:val="007F7448"/>
    <w:rsid w:val="00817081"/>
    <w:rsid w:val="008229CD"/>
    <w:rsid w:val="008362E8"/>
    <w:rsid w:val="008545E2"/>
    <w:rsid w:val="00880ACF"/>
    <w:rsid w:val="00893850"/>
    <w:rsid w:val="008A1768"/>
    <w:rsid w:val="008F0F33"/>
    <w:rsid w:val="008F3981"/>
    <w:rsid w:val="008F4429"/>
    <w:rsid w:val="009076CA"/>
    <w:rsid w:val="00934111"/>
    <w:rsid w:val="0094021A"/>
    <w:rsid w:val="00953149"/>
    <w:rsid w:val="009A73F1"/>
    <w:rsid w:val="009B154C"/>
    <w:rsid w:val="009B44AF"/>
    <w:rsid w:val="009C6A0B"/>
    <w:rsid w:val="009D452E"/>
    <w:rsid w:val="009F0C77"/>
    <w:rsid w:val="009F4DD1"/>
    <w:rsid w:val="00A10758"/>
    <w:rsid w:val="00A340AB"/>
    <w:rsid w:val="00A41684"/>
    <w:rsid w:val="00A64E80"/>
    <w:rsid w:val="00A72BCD"/>
    <w:rsid w:val="00A741D9"/>
    <w:rsid w:val="00A833AB"/>
    <w:rsid w:val="00A94AC0"/>
    <w:rsid w:val="00A9741D"/>
    <w:rsid w:val="00AD4B17"/>
    <w:rsid w:val="00B412D4"/>
    <w:rsid w:val="00B90642"/>
    <w:rsid w:val="00BE3C22"/>
    <w:rsid w:val="00BF53E6"/>
    <w:rsid w:val="00C0345E"/>
    <w:rsid w:val="00C3483A"/>
    <w:rsid w:val="00C5129B"/>
    <w:rsid w:val="00C676E4"/>
    <w:rsid w:val="00C74E9D"/>
    <w:rsid w:val="00C82FD3"/>
    <w:rsid w:val="00C92819"/>
    <w:rsid w:val="00CC6B7B"/>
    <w:rsid w:val="00CD2089"/>
    <w:rsid w:val="00D50D1A"/>
    <w:rsid w:val="00D73A67"/>
    <w:rsid w:val="00D765D9"/>
    <w:rsid w:val="00D970A9"/>
    <w:rsid w:val="00DF3845"/>
    <w:rsid w:val="00E41911"/>
    <w:rsid w:val="00E66F8C"/>
    <w:rsid w:val="00E92EEF"/>
    <w:rsid w:val="00E947E4"/>
    <w:rsid w:val="00EA3008"/>
    <w:rsid w:val="00EF62E9"/>
    <w:rsid w:val="00F152D4"/>
    <w:rsid w:val="00F176E4"/>
    <w:rsid w:val="00F24442"/>
    <w:rsid w:val="00F37326"/>
    <w:rsid w:val="00F414C5"/>
    <w:rsid w:val="00F50AE3"/>
    <w:rsid w:val="00F67CF1"/>
    <w:rsid w:val="00F726D7"/>
    <w:rsid w:val="00F840F0"/>
    <w:rsid w:val="00FA0202"/>
    <w:rsid w:val="00FB0D0D"/>
    <w:rsid w:val="00FB43B4"/>
    <w:rsid w:val="00FD13D7"/>
    <w:rsid w:val="00FE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24A0D7-26CD-4719-91B9-A1E834C1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5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06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71_2013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B1EB1-2AE8-4DB8-941C-F65319730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3371: Child abuse and neglect - South Carolina Legislature Online</dc:title>
  <dc:creator>NikiDowney</dc:creator>
  <cp:lastModifiedBy>N Cumfer</cp:lastModifiedBy>
  <cp:revision>7</cp:revision>
  <cp:lastPrinted>2013-01-17T13:58:00Z</cp:lastPrinted>
  <dcterms:created xsi:type="dcterms:W3CDTF">2013-01-22T17:18:00Z</dcterms:created>
  <dcterms:modified xsi:type="dcterms:W3CDTF">2014-12-05T16:36:00Z</dcterms:modified>
</cp:coreProperties>
</file>